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58C" w:rsidRPr="00CA058C" w:rsidRDefault="00CA058C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58C">
        <w:rPr>
          <w:rFonts w:ascii="Times New Roman" w:hAnsi="Times New Roman" w:cs="Times New Roman"/>
          <w:sz w:val="28"/>
          <w:szCs w:val="28"/>
        </w:rPr>
        <w:t>Государственное  профессиональное образовательное  учреждение</w:t>
      </w:r>
    </w:p>
    <w:p w:rsidR="00CA058C" w:rsidRPr="00CA058C" w:rsidRDefault="00CA058C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58C">
        <w:rPr>
          <w:rFonts w:ascii="Times New Roman" w:hAnsi="Times New Roman" w:cs="Times New Roman"/>
          <w:sz w:val="28"/>
          <w:szCs w:val="28"/>
        </w:rPr>
        <w:t>«Тульский областной медицинский колледж»</w:t>
      </w:r>
    </w:p>
    <w:p w:rsidR="00CA058C" w:rsidRPr="00CA058C" w:rsidRDefault="00CA058C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58C">
        <w:rPr>
          <w:rFonts w:ascii="Times New Roman" w:hAnsi="Times New Roman" w:cs="Times New Roman"/>
          <w:sz w:val="28"/>
          <w:szCs w:val="28"/>
        </w:rPr>
        <w:t>Узловский филиал</w:t>
      </w:r>
    </w:p>
    <w:p w:rsidR="00CA058C" w:rsidRDefault="00CA058C" w:rsidP="007C3FA4">
      <w:pPr>
        <w:spacing w:after="0" w:line="240" w:lineRule="auto"/>
        <w:rPr>
          <w:sz w:val="24"/>
          <w:szCs w:val="24"/>
        </w:rPr>
      </w:pPr>
    </w:p>
    <w:p w:rsidR="00CA058C" w:rsidRDefault="00CA058C" w:rsidP="007C3FA4">
      <w:pPr>
        <w:spacing w:after="0" w:line="240" w:lineRule="auto"/>
      </w:pPr>
    </w:p>
    <w:p w:rsidR="00CA058C" w:rsidRDefault="00CA058C" w:rsidP="007C3FA4">
      <w:pPr>
        <w:spacing w:after="0" w:line="240" w:lineRule="auto"/>
      </w:pPr>
    </w:p>
    <w:p w:rsidR="00CA058C" w:rsidRDefault="00CA058C" w:rsidP="007C3FA4">
      <w:pPr>
        <w:spacing w:after="0" w:line="240" w:lineRule="auto"/>
      </w:pPr>
    </w:p>
    <w:p w:rsidR="00CA058C" w:rsidRDefault="00CA058C" w:rsidP="007C3FA4">
      <w:pPr>
        <w:spacing w:after="0" w:line="240" w:lineRule="auto"/>
      </w:pPr>
    </w:p>
    <w:p w:rsidR="00CA058C" w:rsidRDefault="00CA058C" w:rsidP="007C3FA4">
      <w:pPr>
        <w:spacing w:after="0" w:line="240" w:lineRule="auto"/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58C" w:rsidRPr="00CA058C" w:rsidRDefault="00CA058C" w:rsidP="007C3F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bookmarkStart w:id="0" w:name="_GoBack"/>
      <w:r w:rsidRPr="00CA058C">
        <w:rPr>
          <w:rFonts w:ascii="Times New Roman" w:hAnsi="Times New Roman" w:cs="Times New Roman"/>
          <w:b/>
          <w:sz w:val="36"/>
          <w:szCs w:val="36"/>
        </w:rPr>
        <w:t xml:space="preserve">«Методические рекомендации </w:t>
      </w:r>
      <w:r w:rsidR="006C54A0">
        <w:rPr>
          <w:rFonts w:ascii="Times New Roman" w:hAnsi="Times New Roman" w:cs="Times New Roman"/>
          <w:b/>
          <w:sz w:val="36"/>
          <w:szCs w:val="36"/>
        </w:rPr>
        <w:t>для самостоятельной</w:t>
      </w:r>
      <w:r w:rsidRPr="00CA058C">
        <w:rPr>
          <w:rFonts w:ascii="Times New Roman" w:hAnsi="Times New Roman" w:cs="Times New Roman"/>
          <w:b/>
          <w:sz w:val="36"/>
          <w:szCs w:val="36"/>
        </w:rPr>
        <w:t xml:space="preserve"> работ</w:t>
      </w:r>
      <w:r w:rsidR="006C54A0">
        <w:rPr>
          <w:rFonts w:ascii="Times New Roman" w:hAnsi="Times New Roman" w:cs="Times New Roman"/>
          <w:b/>
          <w:sz w:val="36"/>
          <w:szCs w:val="36"/>
        </w:rPr>
        <w:t>ы</w:t>
      </w:r>
      <w:r w:rsidRPr="00CA058C">
        <w:rPr>
          <w:rFonts w:ascii="Times New Roman" w:hAnsi="Times New Roman" w:cs="Times New Roman"/>
          <w:b/>
          <w:sz w:val="36"/>
          <w:szCs w:val="36"/>
        </w:rPr>
        <w:t xml:space="preserve"> по математике</w:t>
      </w:r>
      <w:r w:rsidR="006C54A0">
        <w:rPr>
          <w:rFonts w:ascii="Times New Roman" w:hAnsi="Times New Roman" w:cs="Times New Roman"/>
          <w:b/>
          <w:sz w:val="36"/>
          <w:szCs w:val="36"/>
        </w:rPr>
        <w:t xml:space="preserve"> по теме: Дифференциальное и интегральное исчисление</w:t>
      </w:r>
      <w:r w:rsidRPr="00CA058C">
        <w:rPr>
          <w:rFonts w:ascii="Times New Roman" w:hAnsi="Times New Roman" w:cs="Times New Roman"/>
          <w:b/>
          <w:sz w:val="36"/>
          <w:szCs w:val="36"/>
        </w:rPr>
        <w:t>»</w:t>
      </w:r>
    </w:p>
    <w:p w:rsidR="00CA058C" w:rsidRDefault="00CA058C" w:rsidP="007C3FA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58C" w:rsidRDefault="00CA058C" w:rsidP="007C3FA4">
      <w:pPr>
        <w:pStyle w:val="Style6"/>
        <w:widowControl/>
        <w:spacing w:line="240" w:lineRule="auto"/>
        <w:jc w:val="center"/>
        <w:rPr>
          <w:rStyle w:val="FontStyle19"/>
          <w:sz w:val="28"/>
          <w:szCs w:val="28"/>
        </w:rPr>
      </w:pPr>
      <w:r>
        <w:rPr>
          <w:rStyle w:val="FontStyle18"/>
          <w:b/>
          <w:bCs/>
          <w:sz w:val="28"/>
          <w:szCs w:val="28"/>
        </w:rPr>
        <w:t xml:space="preserve">для специальностей </w:t>
      </w:r>
      <w:r>
        <w:rPr>
          <w:rStyle w:val="FontStyle18"/>
          <w:sz w:val="28"/>
          <w:szCs w:val="28"/>
        </w:rPr>
        <w:t xml:space="preserve">  34.02.01 </w:t>
      </w:r>
      <w:r>
        <w:rPr>
          <w:rStyle w:val="FontStyle19"/>
          <w:sz w:val="28"/>
          <w:szCs w:val="28"/>
        </w:rPr>
        <w:t xml:space="preserve"> </w:t>
      </w:r>
      <w:r w:rsidRPr="00CA058C">
        <w:rPr>
          <w:rStyle w:val="FontStyle19"/>
          <w:i/>
          <w:sz w:val="28"/>
          <w:szCs w:val="28"/>
        </w:rPr>
        <w:t>Сестринское дело,</w:t>
      </w:r>
    </w:p>
    <w:p w:rsidR="00CA058C" w:rsidRDefault="00CA058C" w:rsidP="007C3FA4">
      <w:pPr>
        <w:pStyle w:val="Style6"/>
        <w:widowControl/>
        <w:spacing w:line="240" w:lineRule="auto"/>
        <w:jc w:val="center"/>
        <w:rPr>
          <w:i/>
          <w:iCs/>
          <w:sz w:val="28"/>
          <w:szCs w:val="28"/>
        </w:rPr>
      </w:pPr>
      <w:r w:rsidRPr="00CA058C">
        <w:rPr>
          <w:rStyle w:val="FontStyle19"/>
          <w:i/>
          <w:sz w:val="28"/>
          <w:szCs w:val="28"/>
        </w:rPr>
        <w:t>31.02.01</w:t>
      </w:r>
      <w:r>
        <w:rPr>
          <w:rStyle w:val="FontStyle19"/>
          <w:i/>
          <w:sz w:val="28"/>
          <w:szCs w:val="28"/>
        </w:rPr>
        <w:t>Лечебное дело</w:t>
      </w:r>
    </w:p>
    <w:p w:rsidR="00CA058C" w:rsidRDefault="00CA058C" w:rsidP="007C3FA4">
      <w:pPr>
        <w:spacing w:after="0" w:line="240" w:lineRule="auto"/>
        <w:jc w:val="center"/>
        <w:rPr>
          <w:b/>
          <w:bCs/>
          <w:sz w:val="32"/>
          <w:szCs w:val="32"/>
        </w:rPr>
      </w:pPr>
    </w:p>
    <w:bookmarkEnd w:id="0"/>
    <w:p w:rsidR="00CA058C" w:rsidRDefault="00CA058C" w:rsidP="007C3FA4">
      <w:pPr>
        <w:spacing w:after="0" w:line="240" w:lineRule="auto"/>
        <w:rPr>
          <w:b/>
          <w:bCs/>
          <w:sz w:val="32"/>
          <w:szCs w:val="32"/>
        </w:rPr>
      </w:pPr>
    </w:p>
    <w:p w:rsidR="00CA058C" w:rsidRDefault="00CA058C" w:rsidP="007C3FA4">
      <w:pPr>
        <w:spacing w:after="0" w:line="240" w:lineRule="auto"/>
        <w:rPr>
          <w:b/>
          <w:bCs/>
          <w:sz w:val="32"/>
          <w:szCs w:val="32"/>
        </w:rPr>
      </w:pPr>
    </w:p>
    <w:p w:rsidR="007C3FA4" w:rsidRDefault="00CA058C" w:rsidP="007C3FA4">
      <w:pPr>
        <w:spacing w:after="0" w:line="240" w:lineRule="auto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</w:t>
      </w:r>
    </w:p>
    <w:p w:rsidR="007C3FA4" w:rsidRDefault="007C3FA4" w:rsidP="007C3FA4">
      <w:pPr>
        <w:spacing w:after="0" w:line="240" w:lineRule="auto"/>
        <w:jc w:val="right"/>
        <w:rPr>
          <w:b/>
          <w:bCs/>
          <w:sz w:val="32"/>
          <w:szCs w:val="32"/>
        </w:rPr>
      </w:pPr>
    </w:p>
    <w:p w:rsidR="00CA058C" w:rsidRPr="00CA058C" w:rsidRDefault="00CA058C" w:rsidP="007C3FA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Pr="00CA058C">
        <w:rPr>
          <w:rFonts w:ascii="Times New Roman" w:hAnsi="Times New Roman" w:cs="Times New Roman"/>
          <w:b/>
          <w:bCs/>
          <w:sz w:val="32"/>
          <w:szCs w:val="32"/>
        </w:rPr>
        <w:t xml:space="preserve">Составил: </w:t>
      </w:r>
      <w:proofErr w:type="spellStart"/>
      <w:r w:rsidRPr="00CA058C">
        <w:rPr>
          <w:rFonts w:ascii="Times New Roman" w:hAnsi="Times New Roman" w:cs="Times New Roman"/>
          <w:b/>
          <w:bCs/>
          <w:sz w:val="32"/>
          <w:szCs w:val="32"/>
        </w:rPr>
        <w:t>Змеева</w:t>
      </w:r>
      <w:proofErr w:type="spellEnd"/>
      <w:r w:rsidRPr="00CA058C">
        <w:rPr>
          <w:rFonts w:ascii="Times New Roman" w:hAnsi="Times New Roman" w:cs="Times New Roman"/>
          <w:b/>
          <w:bCs/>
          <w:sz w:val="32"/>
          <w:szCs w:val="32"/>
        </w:rPr>
        <w:t xml:space="preserve"> Л.Г., </w:t>
      </w:r>
    </w:p>
    <w:p w:rsidR="00CA058C" w:rsidRPr="00CA058C" w:rsidRDefault="00CA058C" w:rsidP="007C3FA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CA058C">
        <w:rPr>
          <w:rFonts w:ascii="Times New Roman" w:hAnsi="Times New Roman" w:cs="Times New Roman"/>
          <w:b/>
          <w:bCs/>
          <w:sz w:val="32"/>
          <w:szCs w:val="32"/>
        </w:rPr>
        <w:t xml:space="preserve">Преподаватель математики </w:t>
      </w:r>
    </w:p>
    <w:p w:rsidR="00CA058C" w:rsidRPr="00CA058C" w:rsidRDefault="00CA058C" w:rsidP="007C3FA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CA058C">
        <w:rPr>
          <w:rFonts w:ascii="Times New Roman" w:hAnsi="Times New Roman" w:cs="Times New Roman"/>
          <w:b/>
          <w:bCs/>
          <w:sz w:val="32"/>
          <w:szCs w:val="32"/>
        </w:rPr>
        <w:t>высшей квалификационной категории</w:t>
      </w:r>
    </w:p>
    <w:p w:rsidR="00CA058C" w:rsidRDefault="00CA058C" w:rsidP="007C3FA4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CA058C" w:rsidRDefault="00CA058C" w:rsidP="007C3FA4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CA058C" w:rsidRDefault="00CA058C" w:rsidP="007C3FA4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CA058C" w:rsidRDefault="00CA058C" w:rsidP="007C3FA4">
      <w:pPr>
        <w:spacing w:after="0" w:line="240" w:lineRule="auto"/>
        <w:rPr>
          <w:b/>
          <w:bCs/>
          <w:sz w:val="32"/>
          <w:szCs w:val="32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58C" w:rsidRPr="004D7396" w:rsidRDefault="004D7396" w:rsidP="007C3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7396">
        <w:rPr>
          <w:rFonts w:ascii="Times New Roman" w:hAnsi="Times New Roman" w:cs="Times New Roman"/>
          <w:b/>
          <w:bCs/>
          <w:sz w:val="28"/>
          <w:szCs w:val="28"/>
        </w:rPr>
        <w:t>2017г</w:t>
      </w:r>
    </w:p>
    <w:p w:rsidR="00CA058C" w:rsidRDefault="00CA058C" w:rsidP="007C3FA4">
      <w:pPr>
        <w:spacing w:after="0" w:line="240" w:lineRule="auto"/>
        <w:rPr>
          <w:b/>
          <w:bCs/>
          <w:sz w:val="28"/>
          <w:szCs w:val="28"/>
        </w:rPr>
      </w:pPr>
    </w:p>
    <w:p w:rsidR="00CA058C" w:rsidRDefault="00CA058C" w:rsidP="007C3FA4">
      <w:pPr>
        <w:spacing w:after="0" w:line="240" w:lineRule="auto"/>
        <w:rPr>
          <w:b/>
          <w:bCs/>
          <w:sz w:val="28"/>
          <w:szCs w:val="28"/>
        </w:rPr>
      </w:pPr>
    </w:p>
    <w:p w:rsidR="00CA058C" w:rsidRDefault="00CA058C" w:rsidP="007C3FA4">
      <w:pPr>
        <w:spacing w:after="0" w:line="240" w:lineRule="auto"/>
        <w:rPr>
          <w:b/>
          <w:bCs/>
          <w:sz w:val="28"/>
          <w:szCs w:val="28"/>
        </w:rPr>
      </w:pPr>
    </w:p>
    <w:p w:rsidR="007C2C29" w:rsidRDefault="006C54A0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  <w:r w:rsidR="00542874" w:rsidRPr="00D21E0A">
        <w:rPr>
          <w:rFonts w:ascii="Times New Roman" w:hAnsi="Times New Roman" w:cs="Times New Roman"/>
          <w:sz w:val="28"/>
          <w:szCs w:val="28"/>
        </w:rPr>
        <w:t xml:space="preserve">предназначено для использования  студентами на аудиторных и внеаудиторных занятиях по математике.  Составлено в соответствии с требованиями ФГОС для специальностей СПО 31.02.01 Лечебное дело, </w:t>
      </w:r>
      <w:r w:rsidR="00D71E2B">
        <w:rPr>
          <w:rFonts w:ascii="Times New Roman" w:hAnsi="Times New Roman" w:cs="Times New Roman"/>
          <w:sz w:val="28"/>
          <w:szCs w:val="28"/>
        </w:rPr>
        <w:t xml:space="preserve">  </w:t>
      </w:r>
      <w:r w:rsidR="00542874" w:rsidRPr="00D21E0A">
        <w:rPr>
          <w:rFonts w:ascii="Times New Roman" w:hAnsi="Times New Roman" w:cs="Times New Roman"/>
          <w:sz w:val="28"/>
          <w:szCs w:val="28"/>
        </w:rPr>
        <w:t xml:space="preserve">34.02.01 Сестринское дело  на базе полного среднего образования.  В методических рекомендациях дан необходимый теоретический материал и образцы решения задач и упражнений  по основным темам курса математики для СПО «Дифференциальное и интегральное исчисление». Образцы решения типичных задач  приводятся  подробно, с комментариями. Рассмотрено решение задач разного уровня сложности. Обращено внимание на основные трудности и типичные ошибки, которые встречаются при выполнении практических работ студентами.  Для самостоятельного решения даны задачи разного уровня сложности.  </w:t>
      </w:r>
    </w:p>
    <w:p w:rsidR="00134873" w:rsidRDefault="00542874" w:rsidP="007C3FA4">
      <w:pPr>
        <w:spacing w:after="0" w:line="240" w:lineRule="auto"/>
        <w:jc w:val="both"/>
      </w:pPr>
      <w:r w:rsidRPr="00D21E0A">
        <w:rPr>
          <w:rFonts w:ascii="Times New Roman" w:hAnsi="Times New Roman" w:cs="Times New Roman"/>
          <w:sz w:val="28"/>
          <w:szCs w:val="28"/>
        </w:rPr>
        <w:t>Методическое пособие создано для оказания помощи студентам  в достижении образовательного стандарта  при освоении основной профессиональной программы СПО при выполнении практических работ,  при подготовке к зачету, а также для ликвидации пробелов в знаниях</w:t>
      </w:r>
      <w:r w:rsidR="00D71E2B">
        <w:rPr>
          <w:rFonts w:ascii="Times New Roman" w:hAnsi="Times New Roman" w:cs="Times New Roman"/>
          <w:sz w:val="28"/>
          <w:szCs w:val="28"/>
        </w:rPr>
        <w:t xml:space="preserve"> по математике.</w:t>
      </w:r>
    </w:p>
    <w:p w:rsidR="00134873" w:rsidRDefault="00134873" w:rsidP="007C3FA4">
      <w:pPr>
        <w:spacing w:after="0" w:line="240" w:lineRule="auto"/>
        <w:jc w:val="both"/>
      </w:pPr>
    </w:p>
    <w:p w:rsidR="00134873" w:rsidRDefault="00134873" w:rsidP="007C3FA4">
      <w:pPr>
        <w:spacing w:after="0" w:line="240" w:lineRule="auto"/>
        <w:jc w:val="both"/>
      </w:pPr>
    </w:p>
    <w:p w:rsidR="00134873" w:rsidRDefault="00134873" w:rsidP="007C3FA4">
      <w:pPr>
        <w:spacing w:after="0" w:line="240" w:lineRule="auto"/>
        <w:jc w:val="center"/>
      </w:pPr>
    </w:p>
    <w:p w:rsidR="00134873" w:rsidRDefault="00134873" w:rsidP="007C3FA4">
      <w:pPr>
        <w:spacing w:after="0" w:line="240" w:lineRule="auto"/>
        <w:jc w:val="center"/>
      </w:pPr>
    </w:p>
    <w:p w:rsidR="00134873" w:rsidRDefault="00134873" w:rsidP="007C3FA4">
      <w:pPr>
        <w:spacing w:after="0" w:line="240" w:lineRule="auto"/>
        <w:jc w:val="center"/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B45" w:rsidRDefault="00BC5B45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4A0" w:rsidRDefault="006C54A0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4A0" w:rsidRDefault="006C54A0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A4" w:rsidRDefault="007C3FA4" w:rsidP="007C3FA4">
      <w:pPr>
        <w:spacing w:after="0" w:line="240" w:lineRule="auto"/>
        <w:jc w:val="center"/>
      </w:pPr>
    </w:p>
    <w:p w:rsidR="007C3FA4" w:rsidRDefault="007C3FA4" w:rsidP="007C3FA4">
      <w:pPr>
        <w:spacing w:after="0" w:line="240" w:lineRule="auto"/>
        <w:jc w:val="center"/>
      </w:pPr>
    </w:p>
    <w:p w:rsidR="00AC2FFE" w:rsidRPr="006B1499" w:rsidRDefault="00AC2FFE" w:rsidP="007C3F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49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C2FFE" w:rsidRPr="00544759" w:rsidRDefault="00AC2FFE" w:rsidP="007C3FA4">
      <w:pPr>
        <w:pStyle w:val="ab"/>
        <w:numPr>
          <w:ilvl w:val="0"/>
          <w:numId w:val="11"/>
        </w:num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_______________________</w:t>
      </w:r>
      <w:r w:rsidR="00C433D1">
        <w:rPr>
          <w:rFonts w:ascii="Times New Roman" w:hAnsi="Times New Roman" w:cs="Times New Roman"/>
          <w:sz w:val="28"/>
          <w:szCs w:val="28"/>
        </w:rPr>
        <w:t>___________________________с.  6</w:t>
      </w:r>
    </w:p>
    <w:p w:rsidR="00AC2FFE" w:rsidRPr="00334466" w:rsidRDefault="00AC2FFE" w:rsidP="007C3F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 w:val="28"/>
          <w:szCs w:val="28"/>
        </w:rPr>
      </w:pPr>
    </w:p>
    <w:p w:rsidR="00AC2FFE" w:rsidRPr="00544759" w:rsidRDefault="00AC2FFE" w:rsidP="007C3FA4">
      <w:pPr>
        <w:numPr>
          <w:ilvl w:val="0"/>
          <w:numId w:val="11"/>
        </w:num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759">
        <w:rPr>
          <w:rFonts w:ascii="Times New Roman" w:hAnsi="Times New Roman" w:cs="Times New Roman"/>
          <w:sz w:val="28"/>
          <w:szCs w:val="28"/>
        </w:rPr>
        <w:t>Темы</w:t>
      </w:r>
      <w:r w:rsidRPr="00544759">
        <w:rPr>
          <w:rFonts w:ascii="Times New Roman" w:hAnsi="Times New Roman" w:cs="Times New Roman"/>
          <w:sz w:val="28"/>
          <w:szCs w:val="28"/>
        </w:rPr>
        <w:tab/>
      </w:r>
      <w:r w:rsidRPr="00544759">
        <w:rPr>
          <w:rFonts w:ascii="Times New Roman" w:hAnsi="Times New Roman" w:cs="Times New Roman"/>
          <w:sz w:val="28"/>
          <w:szCs w:val="28"/>
        </w:rPr>
        <w:tab/>
      </w:r>
    </w:p>
    <w:p w:rsidR="00AC2FFE" w:rsidRPr="004B7057" w:rsidRDefault="00AC2FFE" w:rsidP="007C3FA4">
      <w:pPr>
        <w:spacing w:after="0" w:line="240" w:lineRule="auto"/>
        <w:rPr>
          <w:b/>
          <w:bCs/>
          <w:sz w:val="28"/>
          <w:szCs w:val="28"/>
        </w:rPr>
      </w:pPr>
    </w:p>
    <w:p w:rsidR="00AC2FFE" w:rsidRPr="00BE041D" w:rsidRDefault="00AC2FFE" w:rsidP="007C3FA4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E041D">
        <w:rPr>
          <w:rFonts w:ascii="Times New Roman" w:hAnsi="Times New Roman" w:cs="Times New Roman"/>
          <w:bCs/>
          <w:sz w:val="28"/>
          <w:szCs w:val="28"/>
        </w:rPr>
        <w:t>Пределы функций, основные теоремы о пределах</w:t>
      </w:r>
      <w:proofErr w:type="gramStart"/>
      <w:r w:rsidRPr="00BE041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 xml:space="preserve">____________   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>.  8</w:t>
      </w:r>
    </w:p>
    <w:p w:rsidR="00AC2FFE" w:rsidRDefault="00AC2FFE" w:rsidP="007C3FA4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Производная. Правила вычислени</w:t>
      </w:r>
      <w:r w:rsidR="00C433D1">
        <w:rPr>
          <w:rFonts w:ascii="Times New Roman" w:hAnsi="Times New Roman" w:cs="Times New Roman"/>
          <w:bCs/>
          <w:sz w:val="28"/>
          <w:szCs w:val="28"/>
        </w:rPr>
        <w:t>я производной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>______________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>.13</w:t>
      </w:r>
    </w:p>
    <w:p w:rsidR="00AC2FFE" w:rsidRDefault="00AC2FFE" w:rsidP="007C3FA4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Применение производной для исследования функции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______</w:t>
      </w:r>
      <w:r w:rsidR="00C433D1">
        <w:rPr>
          <w:rFonts w:ascii="Times New Roman" w:hAnsi="Times New Roman" w:cs="Times New Roman"/>
          <w:bCs/>
          <w:sz w:val="28"/>
          <w:szCs w:val="28"/>
        </w:rPr>
        <w:t xml:space="preserve">___  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>.19</w:t>
      </w:r>
    </w:p>
    <w:p w:rsidR="00AC2FFE" w:rsidRDefault="00AC2FFE" w:rsidP="007C3FA4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Неопределенный интеграл.  </w:t>
      </w:r>
      <w:r w:rsidRPr="0051436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</w:t>
      </w:r>
      <w:r w:rsidR="00C433D1">
        <w:rPr>
          <w:rFonts w:ascii="Times New Roman" w:hAnsi="Times New Roman" w:cs="Times New Roman"/>
          <w:bCs/>
          <w:sz w:val="28"/>
          <w:szCs w:val="28"/>
        </w:rPr>
        <w:t>ы интегрирования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 xml:space="preserve">_________  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>.28</w:t>
      </w:r>
    </w:p>
    <w:p w:rsidR="00AC2FFE" w:rsidRDefault="00AC2FFE" w:rsidP="007C3FA4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Определенный интеграл. </w:t>
      </w:r>
      <w:r w:rsidRPr="00514362">
        <w:rPr>
          <w:rFonts w:ascii="Times New Roman" w:hAnsi="Times New Roman" w:cs="Times New Roman"/>
          <w:bCs/>
          <w:sz w:val="28"/>
          <w:szCs w:val="28"/>
        </w:rPr>
        <w:t xml:space="preserve"> Применение интеграла для вычисления площадей фигур</w:t>
      </w:r>
      <w:proofErr w:type="gramStart"/>
      <w:r w:rsidRPr="0051436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14362">
        <w:rPr>
          <w:rFonts w:ascii="Times New Roman" w:hAnsi="Times New Roman" w:cs="Times New Roman"/>
          <w:bCs/>
          <w:sz w:val="28"/>
          <w:szCs w:val="28"/>
        </w:rPr>
        <w:t>______</w:t>
      </w:r>
      <w:r>
        <w:rPr>
          <w:rFonts w:ascii="Times New Roman" w:hAnsi="Times New Roman" w:cs="Times New Roman"/>
          <w:bCs/>
          <w:sz w:val="28"/>
          <w:szCs w:val="28"/>
        </w:rPr>
        <w:t>__________</w:t>
      </w:r>
      <w:r w:rsidR="00C433D1">
        <w:rPr>
          <w:rFonts w:ascii="Times New Roman" w:hAnsi="Times New Roman" w:cs="Times New Roman"/>
          <w:bCs/>
          <w:sz w:val="28"/>
          <w:szCs w:val="28"/>
        </w:rPr>
        <w:t xml:space="preserve">________________________    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>.43</w:t>
      </w:r>
    </w:p>
    <w:p w:rsidR="00AC2FFE" w:rsidRDefault="00AC2FFE" w:rsidP="007C3FA4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Дифференциальные уравнения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_____________________________ </w:t>
      </w:r>
      <w:proofErr w:type="gramStart"/>
      <w:r w:rsidR="00C433D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433D1">
        <w:rPr>
          <w:rFonts w:ascii="Times New Roman" w:hAnsi="Times New Roman" w:cs="Times New Roman"/>
          <w:bCs/>
          <w:sz w:val="28"/>
          <w:szCs w:val="28"/>
        </w:rPr>
        <w:t>.47</w:t>
      </w:r>
    </w:p>
    <w:p w:rsidR="00AC2FFE" w:rsidRDefault="00AC2FFE" w:rsidP="007C3FA4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Ряды. Сходимость  рядов. </w:t>
      </w:r>
      <w:r w:rsidRPr="003869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Признак</w:t>
      </w:r>
      <w:r w:rsidR="00C433D1">
        <w:rPr>
          <w:rFonts w:ascii="Times New Roman" w:hAnsi="Times New Roman" w:cs="Times New Roman"/>
          <w:bCs/>
          <w:sz w:val="28"/>
          <w:szCs w:val="28"/>
        </w:rPr>
        <w:t xml:space="preserve"> Даламбера _______________  с.53</w:t>
      </w:r>
    </w:p>
    <w:p w:rsidR="00AC2FFE" w:rsidRDefault="00AC2FFE" w:rsidP="007C3FA4">
      <w:pPr>
        <w:pStyle w:val="ab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Pr="00F727B0" w:rsidRDefault="00AC2FFE" w:rsidP="007C3FA4">
      <w:pPr>
        <w:pStyle w:val="ab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использованных источников__</w:t>
      </w:r>
      <w:r w:rsidR="00C433D1">
        <w:rPr>
          <w:rFonts w:ascii="Times New Roman" w:hAnsi="Times New Roman" w:cs="Times New Roman"/>
          <w:bCs/>
          <w:sz w:val="28"/>
          <w:szCs w:val="28"/>
        </w:rPr>
        <w:t>________________________    с.60</w:t>
      </w: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C2FFE" w:rsidRDefault="00AC2FFE" w:rsidP="007C3F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34873" w:rsidRDefault="00134873" w:rsidP="007C3F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874" w:rsidRPr="006B1499" w:rsidRDefault="00542874" w:rsidP="007C3F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49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D3142" w:rsidRPr="001558A0" w:rsidRDefault="00415D3A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 xml:space="preserve">Тема «Дифференциальное и интегральное исчисление» в курсе математики СПО для </w:t>
      </w:r>
      <w:proofErr w:type="gramStart"/>
      <w:r w:rsidR="00ED3142" w:rsidRPr="001558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D3142" w:rsidRPr="001558A0">
        <w:rPr>
          <w:rFonts w:ascii="Times New Roman" w:hAnsi="Times New Roman" w:cs="Times New Roman"/>
          <w:sz w:val="28"/>
          <w:szCs w:val="28"/>
        </w:rPr>
        <w:t xml:space="preserve"> </w:t>
      </w:r>
      <w:r w:rsidRPr="001558A0">
        <w:rPr>
          <w:rFonts w:ascii="Times New Roman" w:hAnsi="Times New Roman" w:cs="Times New Roman"/>
          <w:sz w:val="28"/>
          <w:szCs w:val="28"/>
        </w:rPr>
        <w:t>является наиболее сложной.</w:t>
      </w:r>
    </w:p>
    <w:p w:rsidR="003373E2" w:rsidRPr="001558A0" w:rsidRDefault="00415D3A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051C17" w:rsidRPr="001558A0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Pr="001558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558A0">
        <w:rPr>
          <w:rFonts w:ascii="Times New Roman" w:hAnsi="Times New Roman" w:cs="Times New Roman"/>
          <w:sz w:val="28"/>
          <w:szCs w:val="28"/>
        </w:rPr>
        <w:t>данного пособия</w:t>
      </w:r>
      <w:r w:rsidR="00051C17" w:rsidRPr="001558A0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1558A0">
        <w:rPr>
          <w:rFonts w:ascii="Times New Roman" w:hAnsi="Times New Roman" w:cs="Times New Roman"/>
          <w:sz w:val="28"/>
          <w:szCs w:val="28"/>
        </w:rPr>
        <w:t xml:space="preserve"> </w:t>
      </w:r>
      <w:r w:rsidR="00051C17" w:rsidRPr="001558A0">
        <w:rPr>
          <w:rFonts w:ascii="Times New Roman" w:hAnsi="Times New Roman" w:cs="Times New Roman"/>
          <w:sz w:val="28"/>
          <w:szCs w:val="28"/>
        </w:rPr>
        <w:t>изложение  необходимого</w:t>
      </w:r>
      <w:r w:rsidR="00ED3142" w:rsidRPr="001558A0">
        <w:rPr>
          <w:rFonts w:ascii="Times New Roman" w:hAnsi="Times New Roman" w:cs="Times New Roman"/>
          <w:sz w:val="28"/>
          <w:szCs w:val="28"/>
        </w:rPr>
        <w:t xml:space="preserve"> </w:t>
      </w:r>
      <w:r w:rsidR="00051C17" w:rsidRPr="001558A0">
        <w:rPr>
          <w:rFonts w:ascii="Times New Roman" w:hAnsi="Times New Roman" w:cs="Times New Roman"/>
          <w:sz w:val="28"/>
          <w:szCs w:val="28"/>
        </w:rPr>
        <w:t>теорет</w:t>
      </w:r>
      <w:r w:rsidR="00ED3142" w:rsidRPr="001558A0">
        <w:rPr>
          <w:rFonts w:ascii="Times New Roman" w:hAnsi="Times New Roman" w:cs="Times New Roman"/>
          <w:sz w:val="28"/>
          <w:szCs w:val="28"/>
        </w:rPr>
        <w:t>и</w:t>
      </w:r>
      <w:r w:rsidR="00051C17" w:rsidRPr="001558A0">
        <w:rPr>
          <w:rFonts w:ascii="Times New Roman" w:hAnsi="Times New Roman" w:cs="Times New Roman"/>
          <w:sz w:val="28"/>
          <w:szCs w:val="28"/>
        </w:rPr>
        <w:t xml:space="preserve">ческого материала </w:t>
      </w:r>
      <w:r w:rsidRPr="001558A0">
        <w:rPr>
          <w:rFonts w:ascii="Times New Roman" w:hAnsi="Times New Roman" w:cs="Times New Roman"/>
          <w:sz w:val="28"/>
          <w:szCs w:val="28"/>
        </w:rPr>
        <w:t xml:space="preserve">в доступной </w:t>
      </w:r>
      <w:r w:rsidR="00051C17" w:rsidRPr="001558A0">
        <w:rPr>
          <w:rFonts w:ascii="Times New Roman" w:hAnsi="Times New Roman" w:cs="Times New Roman"/>
          <w:sz w:val="28"/>
          <w:szCs w:val="28"/>
        </w:rPr>
        <w:t xml:space="preserve">и краткой  </w:t>
      </w:r>
      <w:r w:rsidRPr="001558A0">
        <w:rPr>
          <w:rFonts w:ascii="Times New Roman" w:hAnsi="Times New Roman" w:cs="Times New Roman"/>
          <w:sz w:val="28"/>
          <w:szCs w:val="28"/>
        </w:rPr>
        <w:t xml:space="preserve">форме и в соответствии с требованиями </w:t>
      </w:r>
      <w:r w:rsidR="00051C17" w:rsidRPr="001558A0">
        <w:rPr>
          <w:rFonts w:ascii="Times New Roman" w:hAnsi="Times New Roman" w:cs="Times New Roman"/>
          <w:sz w:val="28"/>
          <w:szCs w:val="28"/>
        </w:rPr>
        <w:t xml:space="preserve">ФГОС </w:t>
      </w:r>
      <w:r w:rsidR="006B1499" w:rsidRPr="001558A0">
        <w:rPr>
          <w:rFonts w:ascii="Times New Roman" w:hAnsi="Times New Roman" w:cs="Times New Roman"/>
          <w:sz w:val="28"/>
          <w:szCs w:val="28"/>
        </w:rPr>
        <w:t xml:space="preserve"> </w:t>
      </w:r>
      <w:r w:rsidR="00051C17" w:rsidRPr="001558A0">
        <w:rPr>
          <w:rFonts w:ascii="Times New Roman" w:hAnsi="Times New Roman" w:cs="Times New Roman"/>
          <w:sz w:val="28"/>
          <w:szCs w:val="28"/>
        </w:rPr>
        <w:t>для использования его при решении задач и упражнений</w:t>
      </w:r>
      <w:r w:rsidR="006B1499" w:rsidRPr="001558A0">
        <w:rPr>
          <w:rFonts w:ascii="Times New Roman" w:hAnsi="Times New Roman" w:cs="Times New Roman"/>
          <w:sz w:val="28"/>
          <w:szCs w:val="28"/>
        </w:rPr>
        <w:t xml:space="preserve">, </w:t>
      </w:r>
      <w:r w:rsidR="00ED3142" w:rsidRPr="001558A0">
        <w:rPr>
          <w:rFonts w:ascii="Times New Roman" w:hAnsi="Times New Roman" w:cs="Times New Roman"/>
          <w:sz w:val="28"/>
          <w:szCs w:val="28"/>
        </w:rPr>
        <w:t xml:space="preserve"> для </w:t>
      </w:r>
      <w:r w:rsidR="003373E2" w:rsidRPr="001558A0">
        <w:rPr>
          <w:rFonts w:ascii="Times New Roman" w:hAnsi="Times New Roman" w:cs="Times New Roman"/>
          <w:sz w:val="28"/>
          <w:szCs w:val="28"/>
        </w:rPr>
        <w:t>повы</w:t>
      </w:r>
      <w:r w:rsidR="00ED3142" w:rsidRPr="001558A0">
        <w:rPr>
          <w:rFonts w:ascii="Times New Roman" w:hAnsi="Times New Roman" w:cs="Times New Roman"/>
          <w:sz w:val="28"/>
          <w:szCs w:val="28"/>
        </w:rPr>
        <w:t xml:space="preserve">шения качества </w:t>
      </w:r>
      <w:r w:rsidR="003373E2" w:rsidRPr="001558A0">
        <w:rPr>
          <w:rFonts w:ascii="Times New Roman" w:hAnsi="Times New Roman" w:cs="Times New Roman"/>
          <w:sz w:val="28"/>
          <w:szCs w:val="28"/>
        </w:rPr>
        <w:t xml:space="preserve"> математического образования</w:t>
      </w:r>
      <w:r w:rsidR="006B1499" w:rsidRPr="001558A0">
        <w:rPr>
          <w:rFonts w:ascii="Times New Roman" w:hAnsi="Times New Roman" w:cs="Times New Roman"/>
          <w:sz w:val="28"/>
          <w:szCs w:val="28"/>
        </w:rPr>
        <w:t>.</w:t>
      </w:r>
      <w:r w:rsidR="003373E2" w:rsidRPr="001558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73E2" w:rsidRPr="001558A0" w:rsidRDefault="003373E2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b/>
          <w:i/>
          <w:sz w:val="28"/>
          <w:szCs w:val="28"/>
        </w:rPr>
        <w:t xml:space="preserve">Задачей </w:t>
      </w:r>
      <w:r w:rsidR="00ED3142" w:rsidRPr="001558A0">
        <w:rPr>
          <w:rFonts w:ascii="Times New Roman" w:hAnsi="Times New Roman" w:cs="Times New Roman"/>
          <w:i/>
          <w:sz w:val="28"/>
          <w:szCs w:val="28"/>
        </w:rPr>
        <w:t xml:space="preserve"> я</w:t>
      </w:r>
      <w:r w:rsidR="00ED3142" w:rsidRPr="001558A0">
        <w:rPr>
          <w:rFonts w:ascii="Times New Roman" w:hAnsi="Times New Roman" w:cs="Times New Roman"/>
          <w:sz w:val="28"/>
          <w:szCs w:val="28"/>
        </w:rPr>
        <w:t xml:space="preserve">вляется </w:t>
      </w:r>
      <w:r w:rsidRPr="001558A0">
        <w:rPr>
          <w:rFonts w:ascii="Times New Roman" w:hAnsi="Times New Roman" w:cs="Times New Roman"/>
          <w:sz w:val="28"/>
          <w:szCs w:val="28"/>
        </w:rPr>
        <w:t>формирование следующих ключевых компетенций: ценностно-смысловой, учебно-познавательной, личностной.</w:t>
      </w:r>
    </w:p>
    <w:p w:rsidR="003373E2" w:rsidRPr="001558A0" w:rsidRDefault="00ED3142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 xml:space="preserve">Пособие направлено  на </w:t>
      </w:r>
      <w:r w:rsidR="003373E2" w:rsidRPr="001558A0">
        <w:rPr>
          <w:rFonts w:ascii="Times New Roman" w:hAnsi="Times New Roman" w:cs="Times New Roman"/>
          <w:b/>
          <w:i/>
          <w:sz w:val="28"/>
          <w:szCs w:val="28"/>
        </w:rPr>
        <w:t>формирование</w:t>
      </w:r>
      <w:r w:rsidR="003373E2" w:rsidRPr="001558A0">
        <w:rPr>
          <w:rFonts w:ascii="Times New Roman" w:hAnsi="Times New Roman" w:cs="Times New Roman"/>
          <w:sz w:val="28"/>
          <w:szCs w:val="28"/>
        </w:rPr>
        <w:t xml:space="preserve"> у учащихся следующих </w:t>
      </w:r>
      <w:r w:rsidR="003373E2" w:rsidRPr="001558A0">
        <w:rPr>
          <w:rFonts w:ascii="Times New Roman" w:hAnsi="Times New Roman" w:cs="Times New Roman"/>
          <w:b/>
          <w:i/>
          <w:sz w:val="28"/>
          <w:szCs w:val="28"/>
        </w:rPr>
        <w:t>умений</w:t>
      </w:r>
      <w:r w:rsidR="003373E2" w:rsidRPr="001558A0">
        <w:rPr>
          <w:rFonts w:ascii="Times New Roman" w:hAnsi="Times New Roman" w:cs="Times New Roman"/>
          <w:sz w:val="28"/>
          <w:szCs w:val="28"/>
        </w:rPr>
        <w:t>:</w:t>
      </w:r>
    </w:p>
    <w:p w:rsidR="003373E2" w:rsidRPr="001558A0" w:rsidRDefault="003373E2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b/>
          <w:i/>
          <w:sz w:val="28"/>
          <w:szCs w:val="28"/>
        </w:rPr>
        <w:t>-в направлении личностного развития</w:t>
      </w:r>
      <w:r w:rsidRPr="001558A0">
        <w:rPr>
          <w:rFonts w:ascii="Times New Roman" w:hAnsi="Times New Roman" w:cs="Times New Roman"/>
          <w:sz w:val="28"/>
          <w:szCs w:val="28"/>
        </w:rPr>
        <w:t>: понимать смысл своей учебной деятель</w:t>
      </w:r>
      <w:r w:rsidR="00ED3142" w:rsidRPr="001558A0">
        <w:rPr>
          <w:rFonts w:ascii="Times New Roman" w:hAnsi="Times New Roman" w:cs="Times New Roman"/>
          <w:sz w:val="28"/>
          <w:szCs w:val="28"/>
        </w:rPr>
        <w:t>ности (для подготовки к зачету</w:t>
      </w:r>
      <w:r w:rsidRPr="001558A0">
        <w:rPr>
          <w:rFonts w:ascii="Times New Roman" w:hAnsi="Times New Roman" w:cs="Times New Roman"/>
          <w:sz w:val="28"/>
          <w:szCs w:val="28"/>
        </w:rPr>
        <w:t xml:space="preserve">, </w:t>
      </w:r>
      <w:r w:rsidR="00ED3142" w:rsidRPr="001558A0">
        <w:rPr>
          <w:rFonts w:ascii="Times New Roman" w:hAnsi="Times New Roman" w:cs="Times New Roman"/>
          <w:sz w:val="28"/>
          <w:szCs w:val="28"/>
        </w:rPr>
        <w:t xml:space="preserve"> </w:t>
      </w:r>
      <w:r w:rsidRPr="001558A0">
        <w:rPr>
          <w:rFonts w:ascii="Times New Roman" w:hAnsi="Times New Roman" w:cs="Times New Roman"/>
          <w:sz w:val="28"/>
          <w:szCs w:val="28"/>
        </w:rPr>
        <w:t>для применения знаний в профессии,  для возможности продолжить образование и т.д.);</w:t>
      </w:r>
    </w:p>
    <w:p w:rsidR="003373E2" w:rsidRPr="001558A0" w:rsidRDefault="003373E2" w:rsidP="006C54A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558A0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proofErr w:type="spellStart"/>
      <w:r w:rsidRPr="001558A0">
        <w:rPr>
          <w:rFonts w:ascii="Times New Roman" w:hAnsi="Times New Roman" w:cs="Times New Roman"/>
          <w:b/>
          <w:i/>
          <w:sz w:val="28"/>
          <w:szCs w:val="28"/>
        </w:rPr>
        <w:t>метапредметном</w:t>
      </w:r>
      <w:proofErr w:type="spellEnd"/>
      <w:r w:rsidRPr="001558A0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направлении</w:t>
      </w:r>
      <w:r w:rsidRPr="001558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558A0">
        <w:rPr>
          <w:rFonts w:ascii="Times New Roman" w:hAnsi="Times New Roman" w:cs="Times New Roman"/>
          <w:sz w:val="28"/>
          <w:szCs w:val="28"/>
        </w:rPr>
        <w:t>самоорганизовываться</w:t>
      </w:r>
      <w:proofErr w:type="spellEnd"/>
      <w:r w:rsidRPr="001558A0">
        <w:rPr>
          <w:rFonts w:ascii="Times New Roman" w:hAnsi="Times New Roman" w:cs="Times New Roman"/>
          <w:sz w:val="28"/>
          <w:szCs w:val="28"/>
        </w:rPr>
        <w:t xml:space="preserve"> для достижения своих целей, корректировать свои действия (вовремя исправить ошибки и получить оценку успешности усвоения), выбирать рациональный путь для решения задач,  эффективно взаимодействовать с преподавателем</w:t>
      </w:r>
      <w:proofErr w:type="gramStart"/>
      <w:r w:rsidRPr="001558A0">
        <w:rPr>
          <w:rFonts w:ascii="Times New Roman" w:hAnsi="Times New Roman" w:cs="Times New Roman"/>
          <w:sz w:val="28"/>
          <w:szCs w:val="28"/>
        </w:rPr>
        <w:t xml:space="preserve"> </w:t>
      </w:r>
      <w:r w:rsidR="00ED3142" w:rsidRPr="001558A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373E2" w:rsidRDefault="003373E2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b/>
          <w:sz w:val="28"/>
          <w:szCs w:val="28"/>
        </w:rPr>
        <w:t>-</w:t>
      </w:r>
      <w:r w:rsidRPr="001558A0">
        <w:rPr>
          <w:rFonts w:ascii="Times New Roman" w:hAnsi="Times New Roman" w:cs="Times New Roman"/>
          <w:b/>
          <w:i/>
          <w:sz w:val="28"/>
          <w:szCs w:val="28"/>
        </w:rPr>
        <w:t>в предметном направлении</w:t>
      </w:r>
      <w:r w:rsidRPr="001558A0">
        <w:rPr>
          <w:rFonts w:ascii="Times New Roman" w:hAnsi="Times New Roman" w:cs="Times New Roman"/>
          <w:sz w:val="28"/>
          <w:szCs w:val="28"/>
        </w:rPr>
        <w:t>: применять изученные методы при решении задач базового и углубленного уровней содержания  математического образования.</w:t>
      </w:r>
    </w:p>
    <w:p w:rsidR="00C904AA" w:rsidRDefault="00C904AA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пособии в кратком виде изложен необходимый теоретический материал по темам   «Дифференциальное и  интегральное исчисление, пределы и ряды»,  рассматривается решение типичных задач с применением правил  и методов дифференциального и интегрального исчисления, задач на применение производной к исследованию функций, применение интеграла для нахождения площадей фигур</w:t>
      </w:r>
      <w:r w:rsidR="00951116">
        <w:rPr>
          <w:rFonts w:ascii="Times New Roman" w:hAnsi="Times New Roman" w:cs="Times New Roman"/>
          <w:sz w:val="28"/>
          <w:szCs w:val="28"/>
        </w:rPr>
        <w:t>, вычисление пределов, задач на сходимость рядов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51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Рассмотрено решение</w:t>
      </w:r>
      <w:r w:rsidR="00951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задач разного уровня сложности. Показана взаимосвязь дифференциального и интегрального исчисления при проведении проверки решения задач на нахождение интегралов. После каждой темы даны задания для самостоятельного решения различного уровня сложности.   В пособии рассмотрено решение достаточно большого  количества примеров, что поможет студентам при выполнении самостоятельных работ для выработки навыков решения и применения полученных знаний на контрольных работах и зачете. </w:t>
      </w:r>
    </w:p>
    <w:p w:rsidR="001975BF" w:rsidRDefault="001975BF" w:rsidP="006C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пособии представлены следующие разновидности зад</w:t>
      </w:r>
      <w:r w:rsidR="006C54A0">
        <w:rPr>
          <w:rFonts w:ascii="Times New Roman" w:hAnsi="Times New Roman" w:cs="Times New Roman"/>
          <w:sz w:val="28"/>
          <w:szCs w:val="28"/>
        </w:rPr>
        <w:t>аний для самостоятельной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975BF" w:rsidRDefault="001975BF" w:rsidP="006C54A0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задания, проверяющие усвоение важнейших элементов содержания темы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975BF" w:rsidRDefault="001975BF" w:rsidP="006C54A0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задания, проверяющие </w:t>
      </w:r>
      <w:r w:rsidR="00DE02C1">
        <w:rPr>
          <w:rFonts w:ascii="Times New Roman" w:hAnsi="Times New Roman" w:cs="Times New Roman"/>
          <w:sz w:val="28"/>
          <w:szCs w:val="28"/>
        </w:rPr>
        <w:t xml:space="preserve">усвоение знаний о взаимосвязи дифференциального и интегрального </w:t>
      </w:r>
      <w:proofErr w:type="spellStart"/>
      <w:r w:rsidR="00DE02C1">
        <w:rPr>
          <w:rFonts w:ascii="Times New Roman" w:hAnsi="Times New Roman" w:cs="Times New Roman"/>
          <w:sz w:val="28"/>
          <w:szCs w:val="28"/>
        </w:rPr>
        <w:t>исчиснения</w:t>
      </w:r>
      <w:proofErr w:type="spellEnd"/>
      <w:r w:rsidR="00DE02C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E02C1" w:rsidRDefault="00DE02C1" w:rsidP="006C54A0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расчетные задачи  на вычисление значений функции в указанной точке, вычисление площадей.</w:t>
      </w:r>
    </w:p>
    <w:p w:rsidR="00DE02C1" w:rsidRPr="00DE02C1" w:rsidRDefault="00DE02C1" w:rsidP="006C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Успешность выполнения заданий  во многом определяется осознанным пониманием соответствующего теоретического материала, владением обширным объемом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сведений, а также умение</w:t>
      </w:r>
      <w:r w:rsidR="00B81E2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применять полученные знания в различных  взаимосвязях. Темы</w:t>
      </w:r>
      <w:r w:rsidR="00D00831">
        <w:rPr>
          <w:rFonts w:ascii="Times New Roman" w:hAnsi="Times New Roman" w:cs="Times New Roman"/>
          <w:sz w:val="28"/>
          <w:szCs w:val="28"/>
        </w:rPr>
        <w:t xml:space="preserve"> и задания для самостоятельного решения </w:t>
      </w:r>
      <w:r>
        <w:rPr>
          <w:rFonts w:ascii="Times New Roman" w:hAnsi="Times New Roman" w:cs="Times New Roman"/>
          <w:sz w:val="28"/>
          <w:szCs w:val="28"/>
        </w:rPr>
        <w:t xml:space="preserve"> в пособии структурированы</w:t>
      </w:r>
      <w:r w:rsidR="00D00831">
        <w:rPr>
          <w:rFonts w:ascii="Times New Roman" w:hAnsi="Times New Roman" w:cs="Times New Roman"/>
          <w:sz w:val="28"/>
          <w:szCs w:val="28"/>
        </w:rPr>
        <w:t>.  В структуре каждой темы  материал для</w:t>
      </w:r>
      <w:r w:rsidR="006C71F4">
        <w:rPr>
          <w:rFonts w:ascii="Times New Roman" w:hAnsi="Times New Roman" w:cs="Times New Roman"/>
          <w:sz w:val="28"/>
          <w:szCs w:val="28"/>
        </w:rPr>
        <w:t xml:space="preserve">  усвоения </w:t>
      </w:r>
      <w:r w:rsidR="00D00831">
        <w:rPr>
          <w:rFonts w:ascii="Times New Roman" w:hAnsi="Times New Roman" w:cs="Times New Roman"/>
          <w:sz w:val="28"/>
          <w:szCs w:val="28"/>
        </w:rPr>
        <w:t xml:space="preserve">  и систематизации знаний предложен в справочном формате</w:t>
      </w:r>
      <w:proofErr w:type="gramStart"/>
      <w:r w:rsidR="00D008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00831">
        <w:rPr>
          <w:rFonts w:ascii="Times New Roman" w:hAnsi="Times New Roman" w:cs="Times New Roman"/>
          <w:sz w:val="28"/>
          <w:szCs w:val="28"/>
        </w:rPr>
        <w:t xml:space="preserve"> приведены задания с решениями и комментариями, </w:t>
      </w:r>
      <w:r w:rsidR="00242441">
        <w:rPr>
          <w:rFonts w:ascii="Times New Roman" w:hAnsi="Times New Roman" w:cs="Times New Roman"/>
          <w:sz w:val="28"/>
          <w:szCs w:val="28"/>
        </w:rPr>
        <w:t xml:space="preserve">в которых описаны подходы к выполнению задания , </w:t>
      </w:r>
      <w:r w:rsidR="00D00831">
        <w:rPr>
          <w:rFonts w:ascii="Times New Roman" w:hAnsi="Times New Roman" w:cs="Times New Roman"/>
          <w:sz w:val="28"/>
          <w:szCs w:val="28"/>
        </w:rPr>
        <w:t>даны задания для самостоятельного решения, которые студент может выбирать по своему усмотрению, в соответствии со своими на данный момент знаниями и умениями.</w:t>
      </w:r>
      <w:r w:rsidR="00242441">
        <w:rPr>
          <w:rFonts w:ascii="Times New Roman" w:hAnsi="Times New Roman" w:cs="Times New Roman"/>
          <w:sz w:val="28"/>
          <w:szCs w:val="28"/>
        </w:rPr>
        <w:t xml:space="preserve"> При выполнении заданий </w:t>
      </w:r>
      <w:r w:rsidR="00D641F0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242441">
        <w:rPr>
          <w:rFonts w:ascii="Times New Roman" w:hAnsi="Times New Roman" w:cs="Times New Roman"/>
          <w:sz w:val="28"/>
          <w:szCs w:val="28"/>
        </w:rPr>
        <w:t>возможность оценить свои знания, убедиться  в том, какой материал усвоен прочно, а какой требует дополнительного изучения. Задания для самостоятельного решения может использовать  и преподаватель для мониторинга и объективной</w:t>
      </w:r>
      <w:r w:rsidR="00B81E21">
        <w:rPr>
          <w:rFonts w:ascii="Times New Roman" w:hAnsi="Times New Roman" w:cs="Times New Roman"/>
          <w:sz w:val="28"/>
          <w:szCs w:val="28"/>
        </w:rPr>
        <w:t xml:space="preserve"> оценки знаний.</w:t>
      </w:r>
    </w:p>
    <w:p w:rsidR="00C904AA" w:rsidRDefault="00C904AA" w:rsidP="006C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пособия направлено на достижение следующих целей:   усвоение правил дифференцирования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таблицы производных, выработке умений нахождения производных элементарных и сложных функций, умений применять производную для исследования функций и построения графика, умений вычислять интегралы  с помощью методов интегрирования, пределы, р</w:t>
      </w:r>
      <w:r w:rsidR="006C71F4">
        <w:rPr>
          <w:rFonts w:ascii="Times New Roman" w:hAnsi="Times New Roman" w:cs="Times New Roman"/>
          <w:sz w:val="28"/>
          <w:szCs w:val="28"/>
        </w:rPr>
        <w:t xml:space="preserve">ешать задачи на сходимость ряда, </w:t>
      </w:r>
      <w:r w:rsidR="00B81E21">
        <w:rPr>
          <w:rFonts w:ascii="Times New Roman" w:hAnsi="Times New Roman" w:cs="Times New Roman"/>
          <w:sz w:val="28"/>
          <w:szCs w:val="28"/>
        </w:rPr>
        <w:t xml:space="preserve">т.е. на </w:t>
      </w:r>
      <w:r w:rsidR="006C71F4">
        <w:rPr>
          <w:rFonts w:ascii="Times New Roman" w:hAnsi="Times New Roman" w:cs="Times New Roman"/>
          <w:sz w:val="28"/>
          <w:szCs w:val="28"/>
        </w:rPr>
        <w:t xml:space="preserve"> формирование владения основными понятиями дифференциального и </w:t>
      </w:r>
      <w:r w:rsidR="00242441">
        <w:rPr>
          <w:rFonts w:ascii="Times New Roman" w:hAnsi="Times New Roman" w:cs="Times New Roman"/>
          <w:sz w:val="28"/>
          <w:szCs w:val="28"/>
        </w:rPr>
        <w:t>интегрального исчисления</w:t>
      </w:r>
      <w:r w:rsidR="00B81E21">
        <w:rPr>
          <w:rFonts w:ascii="Times New Roman" w:hAnsi="Times New Roman" w:cs="Times New Roman"/>
          <w:sz w:val="28"/>
          <w:szCs w:val="28"/>
        </w:rPr>
        <w:t>.</w:t>
      </w:r>
      <w:r w:rsidR="002424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4AA" w:rsidRPr="001558A0" w:rsidRDefault="00C904AA" w:rsidP="006C54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6C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>Наличие положительной оценки по практическим работам необходимо для получения зачета по дисциплине, поэтому в случае отсутствия на заняти</w:t>
      </w:r>
      <w:r>
        <w:rPr>
          <w:rFonts w:ascii="Times New Roman" w:hAnsi="Times New Roman" w:cs="Times New Roman"/>
          <w:sz w:val="28"/>
          <w:szCs w:val="28"/>
        </w:rPr>
        <w:t>и по любой причине или получении</w:t>
      </w:r>
      <w:r w:rsidRPr="001558A0">
        <w:rPr>
          <w:rFonts w:ascii="Times New Roman" w:hAnsi="Times New Roman" w:cs="Times New Roman"/>
          <w:sz w:val="28"/>
          <w:szCs w:val="28"/>
        </w:rPr>
        <w:t xml:space="preserve"> неудовлетворительной оценки за практическую работу, данное пособие поможет   самостоятельно  подготовиться  и </w:t>
      </w:r>
      <w:r>
        <w:rPr>
          <w:rFonts w:ascii="Times New Roman" w:hAnsi="Times New Roman" w:cs="Times New Roman"/>
          <w:sz w:val="28"/>
          <w:szCs w:val="28"/>
        </w:rPr>
        <w:t xml:space="preserve">успешно </w:t>
      </w:r>
      <w:r w:rsidRPr="001558A0">
        <w:rPr>
          <w:rFonts w:ascii="Times New Roman" w:hAnsi="Times New Roman" w:cs="Times New Roman"/>
          <w:sz w:val="28"/>
          <w:szCs w:val="28"/>
        </w:rPr>
        <w:t>выполнить работу.</w:t>
      </w:r>
    </w:p>
    <w:p w:rsidR="001558A0" w:rsidRDefault="001558A0" w:rsidP="006C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6C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Pr="001558A0" w:rsidRDefault="001558A0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A0" w:rsidRDefault="001558A0" w:rsidP="007C3FA4">
      <w:pPr>
        <w:spacing w:after="0" w:line="240" w:lineRule="auto"/>
        <w:jc w:val="both"/>
      </w:pPr>
    </w:p>
    <w:p w:rsidR="00B81E21" w:rsidRDefault="00B81E21" w:rsidP="007C3FA4">
      <w:pPr>
        <w:spacing w:after="0" w:line="240" w:lineRule="auto"/>
        <w:jc w:val="both"/>
      </w:pPr>
    </w:p>
    <w:p w:rsidR="00B81E21" w:rsidRDefault="00B81E21" w:rsidP="007C3FA4">
      <w:pPr>
        <w:spacing w:after="0" w:line="240" w:lineRule="auto"/>
        <w:jc w:val="both"/>
      </w:pPr>
    </w:p>
    <w:p w:rsidR="00B81E21" w:rsidRDefault="00B81E21" w:rsidP="007C3FA4">
      <w:pPr>
        <w:spacing w:after="0" w:line="240" w:lineRule="auto"/>
        <w:jc w:val="both"/>
      </w:pPr>
    </w:p>
    <w:p w:rsidR="00B81E21" w:rsidRDefault="00B81E21" w:rsidP="007C3FA4">
      <w:pPr>
        <w:spacing w:after="0" w:line="240" w:lineRule="auto"/>
        <w:jc w:val="both"/>
      </w:pPr>
    </w:p>
    <w:p w:rsidR="00261C9F" w:rsidRDefault="00261C9F" w:rsidP="007C3FA4">
      <w:pPr>
        <w:spacing w:after="0" w:line="240" w:lineRule="auto"/>
        <w:jc w:val="both"/>
      </w:pPr>
    </w:p>
    <w:p w:rsidR="007526E7" w:rsidRPr="00CA058C" w:rsidRDefault="007526E7" w:rsidP="007C3FA4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7526E7" w:rsidRPr="00CA058C" w:rsidRDefault="007526E7" w:rsidP="007C3FA4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7526E7" w:rsidRPr="00CA058C" w:rsidRDefault="007526E7" w:rsidP="007C3FA4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7526E7" w:rsidRPr="00CA058C" w:rsidRDefault="007526E7" w:rsidP="007C3FA4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7526E7" w:rsidRPr="00CA058C" w:rsidRDefault="007526E7" w:rsidP="007C3FA4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C22CDF" w:rsidRDefault="007526E7" w:rsidP="007C3FA4">
      <w:pPr>
        <w:spacing w:after="0" w:line="240" w:lineRule="auto"/>
        <w:jc w:val="center"/>
        <w:rPr>
          <w:b/>
          <w:i/>
          <w:sz w:val="32"/>
        </w:rPr>
      </w:pPr>
      <w:r w:rsidRPr="00CA058C">
        <w:rPr>
          <w:b/>
          <w:i/>
          <w:sz w:val="32"/>
        </w:rPr>
        <w:t>1</w:t>
      </w:r>
      <w:r>
        <w:rPr>
          <w:b/>
          <w:i/>
          <w:sz w:val="32"/>
        </w:rPr>
        <w:t>.</w:t>
      </w:r>
      <w:r w:rsidR="00721BFF">
        <w:rPr>
          <w:b/>
          <w:i/>
          <w:sz w:val="32"/>
        </w:rPr>
        <w:t xml:space="preserve">Предел функции. </w:t>
      </w:r>
      <w:r w:rsidR="00C22CDF" w:rsidRPr="00541780">
        <w:rPr>
          <w:b/>
          <w:i/>
          <w:sz w:val="32"/>
        </w:rPr>
        <w:t>Теоремы о  пределах.</w:t>
      </w:r>
    </w:p>
    <w:p w:rsidR="00434B86" w:rsidRDefault="00434B86" w:rsidP="007C3FA4">
      <w:pPr>
        <w:spacing w:after="0" w:line="240" w:lineRule="auto"/>
        <w:ind w:left="1400"/>
        <w:rPr>
          <w:b/>
          <w:i/>
          <w:sz w:val="32"/>
        </w:rPr>
      </w:pPr>
    </w:p>
    <w:p w:rsidR="00434B86" w:rsidRPr="00CA058C" w:rsidRDefault="00434B86" w:rsidP="007C3FA4">
      <w:pPr>
        <w:spacing w:after="0" w:line="240" w:lineRule="auto"/>
        <w:rPr>
          <w:rFonts w:eastAsiaTheme="minorEastAsia"/>
          <w:i/>
          <w:sz w:val="32"/>
        </w:rPr>
      </w:pPr>
      <w:r>
        <w:rPr>
          <w:i/>
          <w:sz w:val="32"/>
        </w:rPr>
        <w:t xml:space="preserve">Цель: изучить основные теоремы о пределах и научиться применять их при выполнении упражнений, усвоить методы </w:t>
      </w:r>
      <w:proofErr w:type="spellStart"/>
      <w:r>
        <w:rPr>
          <w:i/>
          <w:sz w:val="32"/>
        </w:rPr>
        <w:t>ликвидирования</w:t>
      </w:r>
      <w:proofErr w:type="spellEnd"/>
      <w:r>
        <w:rPr>
          <w:i/>
          <w:sz w:val="32"/>
        </w:rPr>
        <w:t xml:space="preserve"> неопределенностей вида 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∞</m:t>
            </m:r>
          </m:num>
          <m:den>
            <m:r>
              <w:rPr>
                <w:rFonts w:ascii="Cambria Math" w:hAnsi="Cambria Math"/>
                <w:sz w:val="32"/>
              </w:rPr>
              <m:t>∞</m:t>
            </m:r>
          </m:den>
        </m:f>
      </m:oMath>
      <w:proofErr w:type="gramStart"/>
      <w:r>
        <w:rPr>
          <w:rFonts w:eastAsiaTheme="minorEastAsia"/>
          <w:i/>
          <w:sz w:val="32"/>
        </w:rPr>
        <w:t xml:space="preserve"> ;</w:t>
      </w:r>
      <w:proofErr w:type="gramEnd"/>
      <w:r>
        <w:rPr>
          <w:rFonts w:eastAsiaTheme="minorEastAsia"/>
          <w:i/>
          <w:sz w:val="32"/>
        </w:rPr>
        <w:t xml:space="preserve">  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0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0</m:t>
            </m:r>
          </m:den>
        </m:f>
      </m:oMath>
    </w:p>
    <w:p w:rsidR="007526E7" w:rsidRPr="007A4EAB" w:rsidRDefault="007526E7" w:rsidP="007C3FA4">
      <w:pPr>
        <w:spacing w:after="0" w:line="240" w:lineRule="auto"/>
        <w:ind w:left="22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E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Определение  </w:t>
      </w:r>
      <w:r w:rsidRPr="007A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называется </w:t>
      </w:r>
      <w:r w:rsidRPr="007A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пределом функции y=</w:t>
      </w:r>
      <w:r w:rsidRPr="007A4E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f(x)</w:t>
      </w:r>
      <w:r w:rsidRPr="007A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 </w:t>
      </w:r>
      <w:r w:rsidRPr="007A4E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</w:t>
      </w:r>
      <w:r w:rsidR="00D64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стремяще</w:t>
      </w:r>
      <w:r w:rsidRPr="007A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мся к бесконечности,</w:t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для любого, сколь угодно малого положительного числа </w:t>
      </w:r>
      <w:r w:rsidRPr="007A4E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0"/>
            <wp:docPr id="15" name="Рисунок 1" descr="http://ok-t.ru/studopediaru/baza2/3114344713090.files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2/3114344713090.files/image19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найдется такое положительное число М&gt;0 (зависящее от </w:t>
      </w:r>
      <w:r w:rsidRPr="007A4E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0"/>
            <wp:docPr id="16" name="Рисунок 2" descr="http://ok-t.ru/studopediaru/baza2/3114344713090.files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ru/baza2/3114344713090.files/image19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М=М(</w:t>
      </w:r>
      <w:r w:rsidRPr="007A4E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0"/>
            <wp:docPr id="17" name="Рисунок 3" descr="http://ok-t.ru/studopediaru/baza2/3114344713090.files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ru/baza2/3114344713090.files/image19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)), что при </w:t>
      </w:r>
      <w:r w:rsidRPr="007A4E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" cy="257175"/>
            <wp:effectExtent l="19050" t="0" r="9525" b="0"/>
            <wp:docPr id="18" name="Рисунок 4" descr="http://ok-t.ru/studopediaru/baza2/3114344713090.files/image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-t.ru/studopediaru/baza2/3114344713090.files/image19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&gt;M верно неравенство </w:t>
      </w:r>
      <w:r w:rsidRPr="007A4E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9125" cy="257175"/>
            <wp:effectExtent l="19050" t="0" r="9525" b="0"/>
            <wp:docPr id="19" name="Рисунок 5" descr="http://ok-t.ru/studopediaru/baza2/3114344713090.files/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ru/baza2/3114344713090.files/image19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</w:t>
      </w:r>
      <w:r w:rsidRPr="007A4E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0"/>
            <wp:docPr id="20" name="Рисунок 6" descr="http://ok-t.ru/studopediaru/baza2/3114344713090.files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-t.ru/studopediaru/baza2/3114344713090.files/image19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64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7526E7" w:rsidRPr="007A4EAB" w:rsidTr="00CA05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26E7" w:rsidRPr="007A4EAB" w:rsidRDefault="007526E7" w:rsidP="007C3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526E7" w:rsidRPr="007A4EAB" w:rsidRDefault="006C54A0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х→∞</m:t>
                  </m:r>
                </m:lim>
              </m:limLow>
            </m:fName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</m:func>
        </m:oMath>
      </m:oMathPara>
    </w:p>
    <w:p w:rsidR="00C22CDF" w:rsidRPr="00541780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sz w:val="28"/>
          <w:szCs w:val="28"/>
        </w:rPr>
        <w:t xml:space="preserve">Пусть существуют конечные пределы </w:t>
      </w:r>
      <w:r w:rsidRPr="00541780">
        <w:rPr>
          <w:rFonts w:ascii="Times New Roman" w:hAnsi="Times New Roman" w:cs="Times New Roman"/>
          <w:position w:val="-38"/>
          <w:sz w:val="28"/>
          <w:szCs w:val="28"/>
        </w:rPr>
        <w:object w:dxaOrig="19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33.75pt" o:ole="" fillcolor="window">
            <v:imagedata r:id="rId13" o:title=""/>
          </v:shape>
          <o:OLEObject Type="Embed" ProgID="Equation.DSMT4" ShapeID="_x0000_i1025" DrawAspect="Content" ObjectID="_1569929325" r:id="rId14"/>
        </w:object>
      </w:r>
      <w:r w:rsidRPr="005417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41780">
        <w:rPr>
          <w:rFonts w:ascii="Times New Roman" w:hAnsi="Times New Roman" w:cs="Times New Roman"/>
          <w:sz w:val="28"/>
          <w:szCs w:val="28"/>
        </w:rPr>
        <w:t xml:space="preserve">и </w:t>
      </w:r>
      <w:r w:rsidRPr="00541780">
        <w:rPr>
          <w:rFonts w:ascii="Times New Roman" w:hAnsi="Times New Roman" w:cs="Times New Roman"/>
          <w:position w:val="-38"/>
          <w:sz w:val="28"/>
          <w:szCs w:val="28"/>
        </w:rPr>
        <w:object w:dxaOrig="1860" w:dyaOrig="680">
          <v:shape id="_x0000_i1026" type="#_x0000_t75" style="width:93pt;height:33.75pt" o:ole="" fillcolor="window">
            <v:imagedata r:id="rId15" o:title=""/>
          </v:shape>
          <o:OLEObject Type="Embed" ProgID="Equation.DSMT4" ShapeID="_x0000_i1026" DrawAspect="Content" ObjectID="_1569929326" r:id="rId16"/>
        </w:object>
      </w:r>
      <w:r w:rsidRPr="00541780">
        <w:rPr>
          <w:rFonts w:ascii="Times New Roman" w:hAnsi="Times New Roman" w:cs="Times New Roman"/>
          <w:sz w:val="28"/>
          <w:szCs w:val="28"/>
        </w:rPr>
        <w:t>. Тогда справедливы  следующие утверждения:</w:t>
      </w:r>
    </w:p>
    <w:p w:rsidR="00C22CDF" w:rsidRPr="003955D5" w:rsidRDefault="003955D5" w:rsidP="007C3FA4">
      <w:pPr>
        <w:pStyle w:val="ab"/>
        <w:numPr>
          <w:ilvl w:val="0"/>
          <w:numId w:val="12"/>
        </w:numPr>
        <w:spacing w:after="0" w:line="240" w:lineRule="auto"/>
        <w:jc w:val="both"/>
        <w:rPr>
          <w:sz w:val="32"/>
        </w:rPr>
      </w:pPr>
      <w:r w:rsidRPr="003955D5">
        <w:rPr>
          <w:sz w:val="32"/>
        </w:rPr>
        <w:t xml:space="preserve">     </w:t>
      </w:r>
      <w:r w:rsidR="00C22CDF" w:rsidRPr="007E1FAF">
        <w:rPr>
          <w:position w:val="-38"/>
          <w:lang w:val="en-US"/>
        </w:rPr>
        <w:object w:dxaOrig="6640" w:dyaOrig="680">
          <v:shape id="_x0000_i1027" type="#_x0000_t75" style="width:332.25pt;height:33.75pt" o:ole="" fillcolor="window">
            <v:imagedata r:id="rId17" o:title=""/>
          </v:shape>
          <o:OLEObject Type="Embed" ProgID="Equation.DSMT4" ShapeID="_x0000_i1027" DrawAspect="Content" ObjectID="_1569929327" r:id="rId18"/>
        </w:object>
      </w:r>
      <w:r w:rsidR="00C22CDF" w:rsidRPr="003955D5">
        <w:rPr>
          <w:i/>
          <w:sz w:val="32"/>
          <w:lang w:val="en-US"/>
        </w:rPr>
        <w:t>;</w:t>
      </w:r>
      <w:r w:rsidR="00C22CDF" w:rsidRPr="003955D5">
        <w:rPr>
          <w:sz w:val="32"/>
        </w:rPr>
        <w:t xml:space="preserve">                    </w:t>
      </w:r>
    </w:p>
    <w:p w:rsidR="003955D5" w:rsidRDefault="003955D5" w:rsidP="007C3FA4">
      <w:pPr>
        <w:spacing w:after="0" w:line="240" w:lineRule="auto"/>
        <w:jc w:val="both"/>
        <w:rPr>
          <w:sz w:val="32"/>
        </w:rPr>
      </w:pPr>
    </w:p>
    <w:p w:rsidR="00C22CDF" w:rsidRPr="003955D5" w:rsidRDefault="003955D5" w:rsidP="007C3FA4">
      <w:pPr>
        <w:pStyle w:val="ab"/>
        <w:numPr>
          <w:ilvl w:val="0"/>
          <w:numId w:val="12"/>
        </w:numPr>
        <w:spacing w:after="0" w:line="240" w:lineRule="auto"/>
        <w:jc w:val="both"/>
        <w:rPr>
          <w:sz w:val="32"/>
        </w:rPr>
      </w:pPr>
      <w:r w:rsidRPr="003955D5">
        <w:rPr>
          <w:sz w:val="32"/>
        </w:rPr>
        <w:t xml:space="preserve">     </w:t>
      </w:r>
      <w:r w:rsidR="00C22CDF" w:rsidRPr="007E1FAF">
        <w:rPr>
          <w:position w:val="-38"/>
          <w:lang w:val="en-US"/>
        </w:rPr>
        <w:object w:dxaOrig="6259" w:dyaOrig="680">
          <v:shape id="_x0000_i1028" type="#_x0000_t75" style="width:312.75pt;height:33.75pt" o:ole="" fillcolor="window">
            <v:imagedata r:id="rId19" o:title=""/>
          </v:shape>
          <o:OLEObject Type="Embed" ProgID="Equation.DSMT4" ShapeID="_x0000_i1028" DrawAspect="Content" ObjectID="_1569929328" r:id="rId20"/>
        </w:object>
      </w:r>
      <w:r w:rsidR="00C22CDF" w:rsidRPr="003955D5">
        <w:rPr>
          <w:i/>
          <w:sz w:val="32"/>
          <w:lang w:val="en-US"/>
        </w:rPr>
        <w:t>;</w:t>
      </w:r>
      <w:r w:rsidR="00C22CDF" w:rsidRPr="003955D5">
        <w:rPr>
          <w:i/>
          <w:sz w:val="32"/>
        </w:rPr>
        <w:t xml:space="preserve">                      </w:t>
      </w:r>
    </w:p>
    <w:p w:rsidR="00833436" w:rsidRDefault="00833436" w:rsidP="007C3FA4">
      <w:pPr>
        <w:pStyle w:val="ab"/>
        <w:spacing w:after="0" w:line="240" w:lineRule="auto"/>
        <w:rPr>
          <w:sz w:val="32"/>
        </w:rPr>
      </w:pPr>
    </w:p>
    <w:p w:rsidR="00DC4775" w:rsidRDefault="00DC4775" w:rsidP="007C3FA4">
      <w:pPr>
        <w:pStyle w:val="ab"/>
        <w:spacing w:after="0" w:line="240" w:lineRule="auto"/>
        <w:rPr>
          <w:sz w:val="32"/>
        </w:rPr>
      </w:pPr>
    </w:p>
    <w:p w:rsidR="00C22CDF" w:rsidRPr="003955D5" w:rsidRDefault="003955D5" w:rsidP="007C3FA4">
      <w:pPr>
        <w:pStyle w:val="ab"/>
        <w:numPr>
          <w:ilvl w:val="0"/>
          <w:numId w:val="12"/>
        </w:numPr>
        <w:spacing w:after="0" w:line="240" w:lineRule="auto"/>
        <w:jc w:val="both"/>
        <w:rPr>
          <w:sz w:val="32"/>
        </w:rPr>
      </w:pPr>
      <w:r w:rsidRPr="003955D5">
        <w:rPr>
          <w:sz w:val="32"/>
        </w:rPr>
        <w:t xml:space="preserve">      </w:t>
      </w:r>
      <w:r w:rsidR="00C22CDF" w:rsidRPr="007E1FAF">
        <w:rPr>
          <w:i/>
          <w:position w:val="-38"/>
        </w:rPr>
        <w:object w:dxaOrig="4239" w:dyaOrig="680">
          <v:shape id="_x0000_i1029" type="#_x0000_t75" style="width:212.25pt;height:33.75pt" o:ole="" fillcolor="window">
            <v:imagedata r:id="rId21" o:title=""/>
          </v:shape>
          <o:OLEObject Type="Embed" ProgID="Equation.DSMT4" ShapeID="_x0000_i1029" DrawAspect="Content" ObjectID="_1569929329" r:id="rId22"/>
        </w:object>
      </w:r>
      <w:r w:rsidR="00C22CDF" w:rsidRPr="003955D5">
        <w:rPr>
          <w:i/>
          <w:sz w:val="32"/>
        </w:rPr>
        <w:t xml:space="preserve">,   </w:t>
      </w:r>
      <w:r w:rsidR="00C22CDF" w:rsidRPr="003955D5">
        <w:rPr>
          <w:sz w:val="32"/>
        </w:rPr>
        <w:t xml:space="preserve">где </w:t>
      </w:r>
      <w:r w:rsidR="00C22CDF" w:rsidRPr="003955D5">
        <w:rPr>
          <w:i/>
          <w:sz w:val="32"/>
        </w:rPr>
        <w:t xml:space="preserve">с </w:t>
      </w:r>
      <w:r w:rsidR="00C22CDF" w:rsidRPr="003955D5">
        <w:rPr>
          <w:sz w:val="32"/>
        </w:rPr>
        <w:t>– число</w:t>
      </w:r>
      <w:r w:rsidR="00C22CDF" w:rsidRPr="003955D5">
        <w:rPr>
          <w:sz w:val="32"/>
          <w:lang w:val="en-US"/>
        </w:rPr>
        <w:t>;</w:t>
      </w:r>
      <w:r w:rsidR="00C22CDF" w:rsidRPr="003955D5">
        <w:rPr>
          <w:sz w:val="32"/>
        </w:rPr>
        <w:t xml:space="preserve">                      </w:t>
      </w:r>
    </w:p>
    <w:p w:rsidR="00833436" w:rsidRDefault="00833436" w:rsidP="007C3FA4">
      <w:pPr>
        <w:pStyle w:val="ab"/>
        <w:spacing w:after="0" w:line="240" w:lineRule="auto"/>
        <w:rPr>
          <w:sz w:val="32"/>
        </w:rPr>
      </w:pPr>
    </w:p>
    <w:p w:rsidR="00DC4775" w:rsidRDefault="00DC4775" w:rsidP="007C3FA4">
      <w:pPr>
        <w:pStyle w:val="ab"/>
        <w:spacing w:after="0" w:line="240" w:lineRule="auto"/>
        <w:rPr>
          <w:sz w:val="32"/>
        </w:rPr>
      </w:pPr>
    </w:p>
    <w:p w:rsidR="00C22CDF" w:rsidRPr="003955D5" w:rsidRDefault="003955D5" w:rsidP="007C3FA4">
      <w:pPr>
        <w:pStyle w:val="ab"/>
        <w:numPr>
          <w:ilvl w:val="0"/>
          <w:numId w:val="12"/>
        </w:numPr>
        <w:spacing w:after="0" w:line="240" w:lineRule="auto"/>
        <w:jc w:val="both"/>
        <w:rPr>
          <w:sz w:val="32"/>
        </w:rPr>
      </w:pPr>
      <w:r w:rsidRPr="003955D5">
        <w:rPr>
          <w:sz w:val="32"/>
        </w:rPr>
        <w:t xml:space="preserve">       </w:t>
      </w:r>
      <w:r w:rsidR="00C22CDF" w:rsidRPr="007E1FAF">
        <w:rPr>
          <w:position w:val="-62"/>
        </w:rPr>
        <w:object w:dxaOrig="3660" w:dyaOrig="1359">
          <v:shape id="_x0000_i1030" type="#_x0000_t75" style="width:183pt;height:68.25pt" o:ole="" fillcolor="window">
            <v:imagedata r:id="rId23" o:title=""/>
          </v:shape>
          <o:OLEObject Type="Embed" ProgID="Equation.DSMT4" ShapeID="_x0000_i1030" DrawAspect="Content" ObjectID="_1569929330" r:id="rId24"/>
        </w:object>
      </w:r>
      <w:r w:rsidR="00C22CDF" w:rsidRPr="003955D5">
        <w:rPr>
          <w:sz w:val="32"/>
        </w:rPr>
        <w:t xml:space="preserve">,   если  </w:t>
      </w:r>
      <w:r w:rsidR="00C22CDF" w:rsidRPr="007E1FAF">
        <w:rPr>
          <w:position w:val="-38"/>
        </w:rPr>
        <w:object w:dxaOrig="1820" w:dyaOrig="680">
          <v:shape id="_x0000_i1031" type="#_x0000_t75" style="width:90.75pt;height:33.75pt" o:ole="" fillcolor="window">
            <v:imagedata r:id="rId25" o:title=""/>
          </v:shape>
          <o:OLEObject Type="Embed" ProgID="Equation.DSMT4" ShapeID="_x0000_i1031" DrawAspect="Content" ObjectID="_1569929331" r:id="rId26"/>
        </w:object>
      </w:r>
      <w:r w:rsidR="00C22CDF" w:rsidRPr="003955D5">
        <w:rPr>
          <w:sz w:val="32"/>
        </w:rPr>
        <w:t xml:space="preserve">.                     </w:t>
      </w:r>
    </w:p>
    <w:p w:rsidR="00833436" w:rsidRDefault="00833436" w:rsidP="007C3FA4">
      <w:pPr>
        <w:pStyle w:val="ab"/>
        <w:spacing w:after="0" w:line="240" w:lineRule="auto"/>
        <w:rPr>
          <w:rFonts w:ascii="Times New Roman" w:hAnsi="Times New Roman" w:cs="Times New Roman"/>
          <w:b/>
          <w:i/>
          <w:sz w:val="32"/>
        </w:rPr>
      </w:pPr>
    </w:p>
    <w:p w:rsidR="00C22CDF" w:rsidRPr="00541780" w:rsidRDefault="00C22CDF" w:rsidP="007C3F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 w:rsidRPr="00541780">
        <w:rPr>
          <w:rFonts w:ascii="Times New Roman" w:hAnsi="Times New Roman" w:cs="Times New Roman"/>
          <w:b/>
          <w:i/>
          <w:sz w:val="32"/>
        </w:rPr>
        <w:t>Бесконечно малые и бесконечно  большие функции.</w:t>
      </w:r>
    </w:p>
    <w:p w:rsidR="00C22CDF" w:rsidRPr="00541780" w:rsidRDefault="00C22CDF" w:rsidP="007C3FA4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780">
        <w:rPr>
          <w:rFonts w:ascii="Times New Roman" w:hAnsi="Times New Roman" w:cs="Times New Roman"/>
          <w:i/>
          <w:sz w:val="28"/>
          <w:szCs w:val="28"/>
        </w:rPr>
        <w:t xml:space="preserve">Бесконечно малой функцией при </w:t>
      </w:r>
      <w:r w:rsidRPr="00541780">
        <w:rPr>
          <w:rFonts w:ascii="Times New Roman" w:hAnsi="Times New Roman" w:cs="Times New Roman"/>
          <w:i/>
          <w:position w:val="-14"/>
          <w:sz w:val="28"/>
          <w:szCs w:val="28"/>
        </w:rPr>
        <w:object w:dxaOrig="960" w:dyaOrig="440">
          <v:shape id="_x0000_i1032" type="#_x0000_t75" style="width:48pt;height:21.75pt" o:ole="" fillcolor="window">
            <v:imagedata r:id="rId27" o:title=""/>
          </v:shape>
          <o:OLEObject Type="Embed" ProgID="Equation.DSMT4" ShapeID="_x0000_i1032" DrawAspect="Content" ObjectID="_1569929332" r:id="rId28"/>
        </w:object>
      </w:r>
      <w:r w:rsidRPr="005417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41780">
        <w:rPr>
          <w:rFonts w:ascii="Times New Roman" w:hAnsi="Times New Roman" w:cs="Times New Roman"/>
          <w:sz w:val="28"/>
          <w:szCs w:val="28"/>
        </w:rPr>
        <w:t xml:space="preserve">называется функция </w:t>
      </w:r>
      <w:r w:rsidRPr="00541780">
        <w:rPr>
          <w:rFonts w:ascii="Times New Roman" w:hAnsi="Times New Roman" w:cs="Times New Roman"/>
          <w:position w:val="-12"/>
          <w:sz w:val="28"/>
          <w:szCs w:val="28"/>
        </w:rPr>
        <w:object w:dxaOrig="660" w:dyaOrig="400">
          <v:shape id="_x0000_i1033" type="#_x0000_t75" style="width:33pt;height:20.25pt" o:ole="" fillcolor="window">
            <v:imagedata r:id="rId29" o:title=""/>
          </v:shape>
          <o:OLEObject Type="Embed" ProgID="Equation.DSMT4" ShapeID="_x0000_i1033" DrawAspect="Content" ObjectID="_1569929333" r:id="rId30"/>
        </w:object>
      </w:r>
      <w:r w:rsidRPr="00541780">
        <w:rPr>
          <w:rFonts w:ascii="Times New Roman" w:hAnsi="Times New Roman" w:cs="Times New Roman"/>
          <w:sz w:val="28"/>
          <w:szCs w:val="28"/>
        </w:rPr>
        <w:t xml:space="preserve">, предел которой равен нулю </w:t>
      </w:r>
      <w:proofErr w:type="gramStart"/>
      <w:r w:rsidRPr="0054178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41780">
        <w:rPr>
          <w:rFonts w:ascii="Times New Roman" w:hAnsi="Times New Roman" w:cs="Times New Roman"/>
          <w:sz w:val="28"/>
          <w:szCs w:val="28"/>
        </w:rPr>
        <w:t xml:space="preserve"> </w:t>
      </w:r>
      <w:r w:rsidRPr="00541780">
        <w:rPr>
          <w:rFonts w:ascii="Times New Roman" w:hAnsi="Times New Roman" w:cs="Times New Roman"/>
          <w:position w:val="-14"/>
          <w:sz w:val="28"/>
          <w:szCs w:val="28"/>
        </w:rPr>
        <w:object w:dxaOrig="960" w:dyaOrig="440">
          <v:shape id="_x0000_i1034" type="#_x0000_t75" style="width:48pt;height:21.75pt" o:ole="" fillcolor="window">
            <v:imagedata r:id="rId31" o:title=""/>
          </v:shape>
          <o:OLEObject Type="Embed" ProgID="Equation.DSMT4" ShapeID="_x0000_i1034" DrawAspect="Content" ObjectID="_1569929334" r:id="rId32"/>
        </w:object>
      </w:r>
      <w:r w:rsidRPr="00541780">
        <w:rPr>
          <w:rFonts w:ascii="Times New Roman" w:hAnsi="Times New Roman" w:cs="Times New Roman"/>
          <w:sz w:val="28"/>
          <w:szCs w:val="28"/>
        </w:rPr>
        <w:t xml:space="preserve">:   </w:t>
      </w:r>
      <w:r w:rsidRPr="00541780">
        <w:rPr>
          <w:rFonts w:ascii="Times New Roman" w:hAnsi="Times New Roman" w:cs="Times New Roman"/>
          <w:position w:val="-28"/>
          <w:sz w:val="28"/>
          <w:szCs w:val="28"/>
        </w:rPr>
        <w:object w:dxaOrig="1640" w:dyaOrig="580">
          <v:shape id="_x0000_i1035" type="#_x0000_t75" style="width:81.75pt;height:29.25pt" o:ole="" fillcolor="window">
            <v:imagedata r:id="rId33" o:title=""/>
          </v:shape>
          <o:OLEObject Type="Embed" ProgID="Equation.DSMT4" ShapeID="_x0000_i1035" DrawAspect="Content" ObjectID="_1569929335" r:id="rId34"/>
        </w:object>
      </w:r>
      <w:r w:rsidRPr="0054178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22CDF" w:rsidRPr="00541780" w:rsidRDefault="00C22CDF" w:rsidP="007C3FA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sz w:val="28"/>
          <w:szCs w:val="28"/>
        </w:rPr>
        <w:t xml:space="preserve">Если значения функции </w:t>
      </w:r>
      <w:r w:rsidRPr="00541780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41780">
        <w:rPr>
          <w:rFonts w:ascii="Times New Roman" w:hAnsi="Times New Roman" w:cs="Times New Roman"/>
          <w:i/>
          <w:sz w:val="28"/>
          <w:szCs w:val="28"/>
        </w:rPr>
        <w:t>(</w:t>
      </w:r>
      <w:r w:rsidRPr="0054178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41780">
        <w:rPr>
          <w:rFonts w:ascii="Times New Roman" w:hAnsi="Times New Roman" w:cs="Times New Roman"/>
          <w:i/>
          <w:sz w:val="28"/>
          <w:szCs w:val="28"/>
        </w:rPr>
        <w:t>)</w:t>
      </w:r>
      <w:r w:rsidRPr="00541780">
        <w:rPr>
          <w:rFonts w:ascii="Times New Roman" w:hAnsi="Times New Roman" w:cs="Times New Roman"/>
          <w:sz w:val="28"/>
          <w:szCs w:val="28"/>
        </w:rPr>
        <w:t xml:space="preserve"> неограниченно возрастают по абсолютной величине </w:t>
      </w:r>
      <w:proofErr w:type="gramStart"/>
      <w:r w:rsidRPr="0054178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41780">
        <w:rPr>
          <w:rFonts w:ascii="Times New Roman" w:hAnsi="Times New Roman" w:cs="Times New Roman"/>
          <w:sz w:val="28"/>
          <w:szCs w:val="28"/>
        </w:rPr>
        <w:t xml:space="preserve"> </w:t>
      </w:r>
      <w:r w:rsidRPr="00541780">
        <w:rPr>
          <w:rFonts w:ascii="Times New Roman" w:hAnsi="Times New Roman" w:cs="Times New Roman"/>
          <w:position w:val="-14"/>
          <w:sz w:val="28"/>
          <w:szCs w:val="28"/>
        </w:rPr>
        <w:object w:dxaOrig="960" w:dyaOrig="440">
          <v:shape id="_x0000_i1036" type="#_x0000_t75" style="width:48pt;height:21.75pt" o:ole="" fillcolor="window">
            <v:imagedata r:id="rId35" o:title=""/>
          </v:shape>
          <o:OLEObject Type="Embed" ProgID="Equation.DSMT4" ShapeID="_x0000_i1036" DrawAspect="Content" ObjectID="_1569929336" r:id="rId36"/>
        </w:object>
      </w:r>
      <w:r w:rsidRPr="0054178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41780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541780">
        <w:rPr>
          <w:rFonts w:ascii="Times New Roman" w:hAnsi="Times New Roman" w:cs="Times New Roman"/>
          <w:sz w:val="28"/>
          <w:szCs w:val="28"/>
        </w:rPr>
        <w:t xml:space="preserve"> такую функцию называют</w:t>
      </w:r>
      <w:r w:rsidRPr="00541780">
        <w:rPr>
          <w:rFonts w:ascii="Times New Roman" w:hAnsi="Times New Roman" w:cs="Times New Roman"/>
          <w:i/>
          <w:sz w:val="28"/>
          <w:szCs w:val="28"/>
        </w:rPr>
        <w:t xml:space="preserve">  бесконечно большой  </w:t>
      </w:r>
      <w:r w:rsidRPr="0054178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 </w:t>
      </w:r>
      <w:r w:rsidRPr="00541780">
        <w:rPr>
          <w:rFonts w:ascii="Times New Roman" w:hAnsi="Times New Roman" w:cs="Times New Roman"/>
          <w:i/>
          <w:position w:val="-14"/>
          <w:sz w:val="28"/>
          <w:szCs w:val="28"/>
        </w:rPr>
        <w:object w:dxaOrig="960" w:dyaOrig="440">
          <v:shape id="_x0000_i1037" type="#_x0000_t75" style="width:48pt;height:21.75pt" o:ole="" fillcolor="window">
            <v:imagedata r:id="rId37" o:title=""/>
          </v:shape>
          <o:OLEObject Type="Embed" ProgID="Equation.DSMT4" ShapeID="_x0000_i1037" DrawAspect="Content" ObjectID="_1569929337" r:id="rId38"/>
        </w:object>
      </w:r>
      <w:r w:rsidRPr="0054178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41780">
        <w:rPr>
          <w:rFonts w:ascii="Times New Roman" w:hAnsi="Times New Roman" w:cs="Times New Roman"/>
          <w:sz w:val="28"/>
          <w:szCs w:val="28"/>
        </w:rPr>
        <w:t xml:space="preserve">Предел этой функции обозначают знаком бесконечности </w:t>
      </w:r>
      <w:r w:rsidRPr="00541780">
        <w:rPr>
          <w:rFonts w:ascii="Times New Roman" w:hAnsi="Times New Roman" w:cs="Times New Roman"/>
          <w:position w:val="-4"/>
          <w:sz w:val="28"/>
          <w:szCs w:val="28"/>
        </w:rPr>
        <w:object w:dxaOrig="300" w:dyaOrig="240">
          <v:shape id="_x0000_i1038" type="#_x0000_t75" style="width:15pt;height:12pt" o:ole="" fillcolor="window">
            <v:imagedata r:id="rId39" o:title=""/>
          </v:shape>
          <o:OLEObject Type="Embed" ProgID="Equation.DSMT4" ShapeID="_x0000_i1038" DrawAspect="Content" ObjectID="_1569929338" r:id="rId40"/>
        </w:object>
      </w:r>
      <w:r w:rsidRPr="00541780">
        <w:rPr>
          <w:rFonts w:ascii="Times New Roman" w:hAnsi="Times New Roman" w:cs="Times New Roman"/>
          <w:sz w:val="28"/>
          <w:szCs w:val="28"/>
        </w:rPr>
        <w:t xml:space="preserve">:   </w:t>
      </w:r>
      <w:r w:rsidRPr="00541780">
        <w:rPr>
          <w:rFonts w:ascii="Times New Roman" w:hAnsi="Times New Roman" w:cs="Times New Roman"/>
          <w:position w:val="-28"/>
          <w:sz w:val="28"/>
          <w:szCs w:val="28"/>
        </w:rPr>
        <w:object w:dxaOrig="2540" w:dyaOrig="580">
          <v:shape id="_x0000_i1039" type="#_x0000_t75" style="width:126.75pt;height:29.25pt" o:ole="" fillcolor="window">
            <v:imagedata r:id="rId41" o:title=""/>
          </v:shape>
          <o:OLEObject Type="Embed" ProgID="Equation.DSMT4" ShapeID="_x0000_i1039" DrawAspect="Content" ObjectID="_1569929339" r:id="rId42"/>
        </w:object>
      </w:r>
      <w:r w:rsidRPr="00541780">
        <w:rPr>
          <w:rFonts w:ascii="Times New Roman" w:hAnsi="Times New Roman" w:cs="Times New Roman"/>
          <w:i/>
          <w:sz w:val="28"/>
          <w:szCs w:val="28"/>
        </w:rPr>
        <w:t>.</w:t>
      </w:r>
    </w:p>
    <w:p w:rsidR="00C22CDF" w:rsidRPr="00541780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CDF" w:rsidRPr="00541780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i/>
          <w:sz w:val="28"/>
          <w:szCs w:val="28"/>
        </w:rPr>
        <w:t>Теорема о связи бесконечно малых и бесконечно больших функций.</w:t>
      </w:r>
    </w:p>
    <w:p w:rsidR="00C22CDF" w:rsidRPr="00541780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541780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541780">
        <w:rPr>
          <w:rFonts w:ascii="Times New Roman" w:hAnsi="Times New Roman" w:cs="Times New Roman"/>
          <w:position w:val="-38"/>
          <w:sz w:val="28"/>
          <w:szCs w:val="28"/>
        </w:rPr>
        <w:object w:dxaOrig="1820" w:dyaOrig="680">
          <v:shape id="_x0000_i1040" type="#_x0000_t75" style="width:90.75pt;height:33.75pt" o:ole="" fillcolor="window">
            <v:imagedata r:id="rId43" o:title=""/>
          </v:shape>
          <o:OLEObject Type="Embed" ProgID="Equation.DSMT4" ShapeID="_x0000_i1040" DrawAspect="Content" ObjectID="_1569929340" r:id="rId44"/>
        </w:object>
      </w:r>
      <w:r w:rsidRPr="00541780">
        <w:rPr>
          <w:rFonts w:ascii="Times New Roman" w:hAnsi="Times New Roman" w:cs="Times New Roman"/>
          <w:sz w:val="28"/>
          <w:szCs w:val="28"/>
        </w:rPr>
        <w:t xml:space="preserve">,  то  </w:t>
      </w:r>
      <w:r w:rsidRPr="00541780">
        <w:rPr>
          <w:rFonts w:ascii="Times New Roman" w:hAnsi="Times New Roman" w:cs="Times New Roman"/>
          <w:position w:val="-38"/>
          <w:sz w:val="28"/>
          <w:szCs w:val="28"/>
        </w:rPr>
        <w:object w:dxaOrig="1939" w:dyaOrig="880">
          <v:shape id="_x0000_i1041" type="#_x0000_t75" style="width:96.75pt;height:44.25pt" o:ole="" fillcolor="window">
            <v:imagedata r:id="rId45" o:title=""/>
          </v:shape>
          <o:OLEObject Type="Embed" ProgID="Equation.DSMT4" ShapeID="_x0000_i1041" DrawAspect="Content" ObjectID="_1569929341" r:id="rId46"/>
        </w:object>
      </w:r>
      <w:r w:rsidRPr="00541780">
        <w:rPr>
          <w:rFonts w:ascii="Times New Roman" w:hAnsi="Times New Roman" w:cs="Times New Roman"/>
          <w:sz w:val="28"/>
          <w:szCs w:val="28"/>
        </w:rPr>
        <w:t>.</w:t>
      </w:r>
    </w:p>
    <w:p w:rsidR="00C22CDF" w:rsidRPr="00541780" w:rsidRDefault="00C22CDF" w:rsidP="007C3FA4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</w:rPr>
      </w:pPr>
      <w:r w:rsidRPr="00541780">
        <w:rPr>
          <w:rFonts w:ascii="Times New Roman" w:hAnsi="Times New Roman" w:cs="Times New Roman"/>
          <w:sz w:val="32"/>
        </w:rPr>
        <w:t xml:space="preserve">            Если </w:t>
      </w:r>
      <w:r w:rsidRPr="00541780">
        <w:rPr>
          <w:rFonts w:ascii="Times New Roman" w:hAnsi="Times New Roman" w:cs="Times New Roman"/>
          <w:position w:val="-38"/>
          <w:sz w:val="32"/>
        </w:rPr>
        <w:object w:dxaOrig="1900" w:dyaOrig="680">
          <v:shape id="_x0000_i1042" type="#_x0000_t75" style="width:95.25pt;height:33.75pt" o:ole="" fillcolor="window">
            <v:imagedata r:id="rId47" o:title=""/>
          </v:shape>
          <o:OLEObject Type="Embed" ProgID="Equation.DSMT4" ShapeID="_x0000_i1042" DrawAspect="Content" ObjectID="_1569929342" r:id="rId48"/>
        </w:object>
      </w:r>
      <w:r w:rsidRPr="00541780">
        <w:rPr>
          <w:rFonts w:ascii="Times New Roman" w:hAnsi="Times New Roman" w:cs="Times New Roman"/>
          <w:sz w:val="32"/>
        </w:rPr>
        <w:t xml:space="preserve">, то   </w:t>
      </w:r>
      <w:r w:rsidRPr="00541780">
        <w:rPr>
          <w:rFonts w:ascii="Times New Roman" w:hAnsi="Times New Roman" w:cs="Times New Roman"/>
          <w:position w:val="-38"/>
          <w:sz w:val="32"/>
        </w:rPr>
        <w:object w:dxaOrig="1939" w:dyaOrig="880">
          <v:shape id="_x0000_i1043" type="#_x0000_t75" style="width:96.75pt;height:44.25pt" o:ole="" fillcolor="window">
            <v:imagedata r:id="rId49" o:title=""/>
          </v:shape>
          <o:OLEObject Type="Embed" ProgID="Equation.DSMT4" ShapeID="_x0000_i1043" DrawAspect="Content" ObjectID="_1569929343" r:id="rId50"/>
        </w:object>
      </w:r>
    </w:p>
    <w:p w:rsidR="00C22CDF" w:rsidRPr="00541780" w:rsidRDefault="003955D5" w:rsidP="007C3FA4">
      <w:pPr>
        <w:tabs>
          <w:tab w:val="left" w:pos="1701"/>
          <w:tab w:val="left" w:pos="1843"/>
        </w:tabs>
        <w:spacing w:after="0" w:line="240" w:lineRule="auto"/>
        <w:rPr>
          <w:rFonts w:ascii="Times New Roman" w:hAnsi="Times New Roman" w:cs="Times New Roman"/>
          <w:sz w:val="32"/>
        </w:rPr>
      </w:pPr>
      <w:r w:rsidRPr="00541780">
        <w:rPr>
          <w:rFonts w:ascii="Times New Roman" w:hAnsi="Times New Roman" w:cs="Times New Roman"/>
          <w:sz w:val="32"/>
        </w:rPr>
        <w:t>Пример 1)</w:t>
      </w:r>
    </w:p>
    <w:p w:rsidR="00C22CDF" w:rsidRPr="00541780" w:rsidRDefault="00C22CDF" w:rsidP="007C3FA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1780">
        <w:rPr>
          <w:rFonts w:ascii="Times New Roman" w:hAnsi="Times New Roman" w:cs="Times New Roman"/>
          <w:position w:val="-40"/>
          <w:sz w:val="32"/>
        </w:rPr>
        <w:object w:dxaOrig="9900" w:dyaOrig="1040">
          <v:shape id="_x0000_i1044" type="#_x0000_t75" style="width:495pt;height:51.75pt" o:ole="" fillcolor="window">
            <v:imagedata r:id="rId51" o:title=""/>
          </v:shape>
          <o:OLEObject Type="Embed" ProgID="Equation.DSMT4" ShapeID="_x0000_i1044" DrawAspect="Content" ObjectID="_1569929344" r:id="rId52"/>
        </w:object>
      </w:r>
    </w:p>
    <w:p w:rsidR="00C22CDF" w:rsidRPr="00541780" w:rsidRDefault="003955D5" w:rsidP="007C3FA4">
      <w:pPr>
        <w:spacing w:after="0" w:line="240" w:lineRule="auto"/>
        <w:rPr>
          <w:rFonts w:ascii="Times New Roman" w:hAnsi="Times New Roman" w:cs="Times New Roman"/>
          <w:sz w:val="32"/>
        </w:rPr>
      </w:pPr>
      <w:r w:rsidRPr="00541780">
        <w:rPr>
          <w:rFonts w:ascii="Times New Roman" w:hAnsi="Times New Roman" w:cs="Times New Roman"/>
          <w:b/>
          <w:i/>
          <w:sz w:val="32"/>
        </w:rPr>
        <w:t>2</w:t>
      </w:r>
      <w:r w:rsidR="00C22CDF" w:rsidRPr="00541780">
        <w:rPr>
          <w:rFonts w:ascii="Times New Roman" w:hAnsi="Times New Roman" w:cs="Times New Roman"/>
          <w:b/>
          <w:sz w:val="32"/>
        </w:rPr>
        <w:t>)</w:t>
      </w:r>
      <w:r w:rsidR="00C22CDF" w:rsidRPr="00541780">
        <w:rPr>
          <w:rFonts w:ascii="Times New Roman" w:hAnsi="Times New Roman" w:cs="Times New Roman"/>
          <w:sz w:val="32"/>
        </w:rPr>
        <w:t xml:space="preserve">  </w:t>
      </w:r>
      <w:r w:rsidR="00C22CDF" w:rsidRPr="00541780">
        <w:rPr>
          <w:rFonts w:ascii="Times New Roman" w:hAnsi="Times New Roman" w:cs="Times New Roman"/>
          <w:position w:val="-88"/>
          <w:sz w:val="32"/>
        </w:rPr>
        <w:object w:dxaOrig="6619" w:dyaOrig="1920">
          <v:shape id="_x0000_i1045" type="#_x0000_t75" style="width:330.75pt;height:96pt" o:ole="" fillcolor="window">
            <v:imagedata r:id="rId53" o:title=""/>
          </v:shape>
          <o:OLEObject Type="Embed" ProgID="Equation.DSMT4" ShapeID="_x0000_i1045" DrawAspect="Content" ObjectID="_1569929345" r:id="rId54"/>
        </w:object>
      </w:r>
    </w:p>
    <w:p w:rsidR="003955D5" w:rsidRPr="00541780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sz w:val="28"/>
          <w:szCs w:val="28"/>
        </w:rPr>
        <w:t>Здесь применима теорема о пределе частного, так как существуют конечные пределы числителя и знаменателя, и предел знаменателя не равен нулю.</w:t>
      </w:r>
    </w:p>
    <w:p w:rsidR="00C22CDF" w:rsidRPr="00541780" w:rsidRDefault="003955D5" w:rsidP="007C3FA4">
      <w:pPr>
        <w:spacing w:after="0" w:line="240" w:lineRule="auto"/>
        <w:jc w:val="both"/>
        <w:rPr>
          <w:sz w:val="28"/>
          <w:szCs w:val="28"/>
        </w:rPr>
      </w:pPr>
      <w:r w:rsidRPr="00541780">
        <w:rPr>
          <w:b/>
          <w:i/>
          <w:sz w:val="28"/>
          <w:szCs w:val="28"/>
        </w:rPr>
        <w:t>3</w:t>
      </w:r>
      <w:r w:rsidR="00C22CDF" w:rsidRPr="00541780">
        <w:rPr>
          <w:b/>
          <w:sz w:val="28"/>
          <w:szCs w:val="28"/>
        </w:rPr>
        <w:t>)</w:t>
      </w:r>
      <w:r w:rsidR="00C22CDF" w:rsidRPr="00541780">
        <w:rPr>
          <w:sz w:val="28"/>
          <w:szCs w:val="28"/>
        </w:rPr>
        <w:t xml:space="preserve"> </w:t>
      </w:r>
      <w:r w:rsidR="00C22CDF" w:rsidRPr="00541780">
        <w:rPr>
          <w:position w:val="-70"/>
          <w:sz w:val="28"/>
          <w:szCs w:val="28"/>
        </w:rPr>
        <w:object w:dxaOrig="6840" w:dyaOrig="1560">
          <v:shape id="_x0000_i1046" type="#_x0000_t75" style="width:342pt;height:78pt" o:ole="" fillcolor="window">
            <v:imagedata r:id="rId55" o:title=""/>
          </v:shape>
          <o:OLEObject Type="Embed" ProgID="Equation.DSMT4" ShapeID="_x0000_i1046" DrawAspect="Content" ObjectID="_1569929346" r:id="rId56"/>
        </w:object>
      </w:r>
    </w:p>
    <w:p w:rsidR="00C22CDF" w:rsidRPr="00541780" w:rsidRDefault="00C22CDF" w:rsidP="007C3FA4">
      <w:pPr>
        <w:pStyle w:val="3"/>
        <w:rPr>
          <w:sz w:val="28"/>
          <w:szCs w:val="28"/>
        </w:rPr>
      </w:pPr>
      <w:r w:rsidRPr="00541780">
        <w:rPr>
          <w:sz w:val="28"/>
          <w:szCs w:val="28"/>
        </w:rPr>
        <w:t>Здесь использована теорема о связи бесконечно малой и бесконечно большой функций.</w:t>
      </w:r>
    </w:p>
    <w:p w:rsidR="00C22CDF" w:rsidRPr="00541780" w:rsidRDefault="00C22CDF" w:rsidP="007C3FA4">
      <w:pPr>
        <w:spacing w:after="0" w:line="240" w:lineRule="auto"/>
        <w:jc w:val="both"/>
        <w:rPr>
          <w:sz w:val="28"/>
          <w:szCs w:val="28"/>
        </w:rPr>
      </w:pPr>
    </w:p>
    <w:p w:rsidR="00C22CDF" w:rsidRPr="00541780" w:rsidRDefault="003955D5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C22CDF" w:rsidRPr="00541780">
        <w:rPr>
          <w:rFonts w:ascii="Times New Roman" w:hAnsi="Times New Roman" w:cs="Times New Roman"/>
          <w:b/>
          <w:sz w:val="28"/>
          <w:szCs w:val="28"/>
        </w:rPr>
        <w:t>)</w:t>
      </w:r>
      <w:r w:rsidR="00C22CDF" w:rsidRPr="00541780">
        <w:rPr>
          <w:rFonts w:ascii="Times New Roman" w:hAnsi="Times New Roman" w:cs="Times New Roman"/>
          <w:sz w:val="28"/>
          <w:szCs w:val="28"/>
        </w:rPr>
        <w:t xml:space="preserve"> </w:t>
      </w:r>
      <w:r w:rsidR="00C22CDF" w:rsidRPr="00541780">
        <w:rPr>
          <w:rFonts w:ascii="Times New Roman" w:hAnsi="Times New Roman" w:cs="Times New Roman"/>
          <w:position w:val="-36"/>
          <w:sz w:val="28"/>
          <w:szCs w:val="28"/>
        </w:rPr>
        <w:object w:dxaOrig="2420" w:dyaOrig="960">
          <v:shape id="_x0000_i1047" type="#_x0000_t75" style="width:120.75pt;height:48pt" o:ole="" fillcolor="window">
            <v:imagedata r:id="rId57" o:title=""/>
          </v:shape>
          <o:OLEObject Type="Embed" ProgID="Equation.DSMT4" ShapeID="_x0000_i1047" DrawAspect="Content" ObjectID="_1569929347" r:id="rId58"/>
        </w:object>
      </w:r>
      <w:r w:rsidR="00C22CDF" w:rsidRPr="00541780">
        <w:rPr>
          <w:rFonts w:ascii="Times New Roman" w:hAnsi="Times New Roman" w:cs="Times New Roman"/>
          <w:sz w:val="28"/>
          <w:szCs w:val="28"/>
        </w:rPr>
        <w:t>.</w:t>
      </w:r>
    </w:p>
    <w:p w:rsidR="00C22CDF" w:rsidRPr="00541780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sz w:val="28"/>
          <w:szCs w:val="28"/>
        </w:rPr>
        <w:t xml:space="preserve">Пределы числителя и знаменателя дроби равны </w:t>
      </w:r>
      <w:r w:rsidRPr="00541780">
        <w:rPr>
          <w:rFonts w:ascii="Times New Roman" w:hAnsi="Times New Roman" w:cs="Times New Roman"/>
          <w:position w:val="-4"/>
          <w:sz w:val="28"/>
          <w:szCs w:val="28"/>
        </w:rPr>
        <w:object w:dxaOrig="300" w:dyaOrig="240">
          <v:shape id="_x0000_i1048" type="#_x0000_t75" style="width:15pt;height:12pt" o:ole="" fillcolor="window">
            <v:imagedata r:id="rId59" o:title=""/>
          </v:shape>
          <o:OLEObject Type="Embed" ProgID="Equation.DSMT4" ShapeID="_x0000_i1048" DrawAspect="Content" ObjectID="_1569929348" r:id="rId60"/>
        </w:object>
      </w:r>
      <w:r w:rsidRPr="00541780">
        <w:rPr>
          <w:rFonts w:ascii="Times New Roman" w:hAnsi="Times New Roman" w:cs="Times New Roman"/>
          <w:sz w:val="28"/>
          <w:szCs w:val="28"/>
        </w:rPr>
        <w:t>. В этом случае говорят, что имеется неопределенность вида «бесконечность на бесконечность». Теорема о пределе частного здесь не применима.</w:t>
      </w:r>
    </w:p>
    <w:p w:rsidR="00C22CDF" w:rsidRPr="00541780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CDF" w:rsidRPr="00E83FA5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FA5">
        <w:rPr>
          <w:rFonts w:ascii="Times New Roman" w:hAnsi="Times New Roman" w:cs="Times New Roman"/>
          <w:i/>
          <w:sz w:val="28"/>
          <w:szCs w:val="28"/>
        </w:rPr>
        <w:t xml:space="preserve">Чтобы раскрыть неопределенность вида </w:t>
      </w:r>
      <w:r w:rsidRPr="00E83FA5">
        <w:rPr>
          <w:rFonts w:ascii="Times New Roman" w:hAnsi="Times New Roman" w:cs="Times New Roman"/>
          <w:i/>
          <w:position w:val="-36"/>
          <w:sz w:val="28"/>
          <w:szCs w:val="28"/>
        </w:rPr>
        <w:object w:dxaOrig="660" w:dyaOrig="880">
          <v:shape id="_x0000_i1049" type="#_x0000_t75" style="width:33pt;height:44.25pt" o:ole="" fillcolor="window">
            <v:imagedata r:id="rId61" o:title=""/>
          </v:shape>
          <o:OLEObject Type="Embed" ProgID="Equation.DSMT4" ShapeID="_x0000_i1049" DrawAspect="Content" ObjectID="_1569929349" r:id="rId62"/>
        </w:object>
      </w:r>
      <w:r w:rsidRPr="00E83FA5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r w:rsidRPr="00E83FA5">
        <w:rPr>
          <w:rFonts w:ascii="Times New Roman" w:hAnsi="Times New Roman" w:cs="Times New Roman"/>
          <w:i/>
          <w:position w:val="-6"/>
          <w:sz w:val="28"/>
          <w:szCs w:val="28"/>
        </w:rPr>
        <w:object w:dxaOrig="920" w:dyaOrig="260">
          <v:shape id="_x0000_i1050" type="#_x0000_t75" style="width:45.75pt;height:12.75pt" o:ole="" fillcolor="window">
            <v:imagedata r:id="rId63" o:title=""/>
          </v:shape>
          <o:OLEObject Type="Embed" ProgID="Equation.DSMT4" ShapeID="_x0000_i1050" DrawAspect="Content" ObjectID="_1569929350" r:id="rId64"/>
        </w:object>
      </w:r>
      <w:r w:rsidRPr="00E83FA5">
        <w:rPr>
          <w:rFonts w:ascii="Times New Roman" w:hAnsi="Times New Roman" w:cs="Times New Roman"/>
          <w:i/>
          <w:sz w:val="28"/>
          <w:szCs w:val="28"/>
        </w:rPr>
        <w:t xml:space="preserve">, каждый член  числителя и знаменателя дроби делят на </w:t>
      </w: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83FA5">
        <w:rPr>
          <w:rFonts w:ascii="Times New Roman" w:hAnsi="Times New Roman" w:cs="Times New Roman"/>
          <w:i/>
          <w:sz w:val="28"/>
          <w:szCs w:val="28"/>
        </w:rPr>
        <w:t xml:space="preserve"> в  наивысшей степени (в нашем примере на х</w:t>
      </w:r>
      <w:proofErr w:type="gramStart"/>
      <w:r w:rsidRPr="00E83FA5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E83FA5">
        <w:rPr>
          <w:rFonts w:ascii="Times New Roman" w:hAnsi="Times New Roman" w:cs="Times New Roman"/>
          <w:i/>
          <w:sz w:val="28"/>
          <w:szCs w:val="28"/>
        </w:rPr>
        <w:t xml:space="preserve">), отчего величина дроби не изменится, но исчезнет неопределенность. </w:t>
      </w:r>
    </w:p>
    <w:p w:rsidR="00C22CDF" w:rsidRPr="00E83FA5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2CDF" w:rsidRDefault="00C22CDF" w:rsidP="007C3FA4">
      <w:pPr>
        <w:spacing w:after="0" w:line="240" w:lineRule="auto"/>
        <w:rPr>
          <w:sz w:val="32"/>
        </w:rPr>
      </w:pPr>
      <w:r w:rsidRPr="007E1FAF">
        <w:rPr>
          <w:position w:val="-74"/>
          <w:sz w:val="32"/>
        </w:rPr>
        <w:object w:dxaOrig="9400" w:dyaOrig="1740">
          <v:shape id="_x0000_i1051" type="#_x0000_t75" style="width:470.25pt;height:87pt" o:ole="" fillcolor="window">
            <v:imagedata r:id="rId65" o:title=""/>
          </v:shape>
          <o:OLEObject Type="Embed" ProgID="Equation.DSMT4" ShapeID="_x0000_i1051" DrawAspect="Content" ObjectID="_1569929351" r:id="rId66"/>
        </w:object>
      </w:r>
    </w:p>
    <w:p w:rsidR="00C22CDF" w:rsidRDefault="00C22CDF" w:rsidP="007C3FA4">
      <w:pPr>
        <w:spacing w:after="0" w:line="240" w:lineRule="auto"/>
        <w:rPr>
          <w:sz w:val="40"/>
        </w:rPr>
      </w:pPr>
    </w:p>
    <w:p w:rsidR="00C22CDF" w:rsidRDefault="00C22CDF" w:rsidP="007C3FA4">
      <w:pPr>
        <w:spacing w:after="0" w:line="240" w:lineRule="auto"/>
        <w:rPr>
          <w:sz w:val="32"/>
        </w:rPr>
      </w:pPr>
      <w:r>
        <w:rPr>
          <w:sz w:val="32"/>
        </w:rPr>
        <w:t xml:space="preserve">так как     </w:t>
      </w:r>
      <w:r w:rsidRPr="007E1FAF">
        <w:rPr>
          <w:position w:val="-30"/>
          <w:sz w:val="32"/>
        </w:rPr>
        <w:object w:dxaOrig="1560" w:dyaOrig="800">
          <v:shape id="_x0000_i1052" type="#_x0000_t75" style="width:78pt;height:39.75pt" o:ole="" fillcolor="window">
            <v:imagedata r:id="rId67" o:title=""/>
          </v:shape>
          <o:OLEObject Type="Embed" ProgID="Equation.DSMT4" ShapeID="_x0000_i1052" DrawAspect="Content" ObjectID="_1569929352" r:id="rId68"/>
        </w:object>
      </w:r>
      <w:r>
        <w:rPr>
          <w:sz w:val="32"/>
        </w:rPr>
        <w:t xml:space="preserve">  </w:t>
      </w:r>
      <w:r w:rsidRPr="007E1FAF">
        <w:rPr>
          <w:position w:val="-36"/>
          <w:sz w:val="32"/>
        </w:rPr>
        <w:object w:dxaOrig="1620" w:dyaOrig="859">
          <v:shape id="_x0000_i1053" type="#_x0000_t75" style="width:81pt;height:42.75pt" o:ole="" fillcolor="window">
            <v:imagedata r:id="rId69" o:title=""/>
          </v:shape>
          <o:OLEObject Type="Embed" ProgID="Equation.DSMT4" ShapeID="_x0000_i1053" DrawAspect="Content" ObjectID="_1569929353" r:id="rId70"/>
        </w:object>
      </w:r>
      <w:r>
        <w:rPr>
          <w:sz w:val="32"/>
        </w:rPr>
        <w:t xml:space="preserve">  </w:t>
      </w:r>
      <w:r w:rsidRPr="007E1FAF">
        <w:rPr>
          <w:position w:val="-30"/>
          <w:sz w:val="32"/>
        </w:rPr>
        <w:object w:dxaOrig="1560" w:dyaOrig="800">
          <v:shape id="_x0000_i1054" type="#_x0000_t75" style="width:78pt;height:39.75pt" o:ole="" fillcolor="window">
            <v:imagedata r:id="rId71" o:title=""/>
          </v:shape>
          <o:OLEObject Type="Embed" ProgID="Equation.DSMT4" ShapeID="_x0000_i1054" DrawAspect="Content" ObjectID="_1569929354" r:id="rId72"/>
        </w:object>
      </w:r>
      <w:r>
        <w:rPr>
          <w:sz w:val="32"/>
        </w:rPr>
        <w:tab/>
      </w:r>
      <w:r w:rsidRPr="007E1FAF">
        <w:rPr>
          <w:position w:val="-36"/>
          <w:sz w:val="32"/>
        </w:rPr>
        <w:object w:dxaOrig="1540" w:dyaOrig="859">
          <v:shape id="_x0000_i1055" type="#_x0000_t75" style="width:77.25pt;height:42.75pt" o:ole="" fillcolor="window">
            <v:imagedata r:id="rId73" o:title=""/>
          </v:shape>
          <o:OLEObject Type="Embed" ProgID="Equation.DSMT4" ShapeID="_x0000_i1055" DrawAspect="Content" ObjectID="_1569929355" r:id="rId74"/>
        </w:object>
      </w:r>
      <w:r>
        <w:rPr>
          <w:sz w:val="32"/>
        </w:rPr>
        <w:t xml:space="preserve"> </w:t>
      </w:r>
    </w:p>
    <w:p w:rsidR="00C22CDF" w:rsidRDefault="00C22CDF" w:rsidP="007C3FA4">
      <w:pPr>
        <w:spacing w:after="0" w:line="240" w:lineRule="auto"/>
        <w:ind w:left="360"/>
        <w:jc w:val="both"/>
        <w:rPr>
          <w:sz w:val="32"/>
        </w:rPr>
      </w:pPr>
    </w:p>
    <w:p w:rsidR="00C22CDF" w:rsidRPr="00E83FA5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E83FA5">
        <w:rPr>
          <w:rFonts w:ascii="Times New Roman" w:hAnsi="Times New Roman" w:cs="Times New Roman"/>
          <w:sz w:val="28"/>
          <w:szCs w:val="28"/>
        </w:rPr>
        <w:t xml:space="preserve">  Вычислить пределы функции  </w:t>
      </w:r>
      <w:r w:rsidRPr="00E83FA5">
        <w:rPr>
          <w:rFonts w:ascii="Times New Roman" w:hAnsi="Times New Roman" w:cs="Times New Roman"/>
          <w:position w:val="-36"/>
          <w:sz w:val="28"/>
          <w:szCs w:val="28"/>
        </w:rPr>
        <w:object w:dxaOrig="2740" w:dyaOrig="960">
          <v:shape id="_x0000_i1056" type="#_x0000_t75" style="width:137.25pt;height:48pt" o:ole="" fillcolor="window">
            <v:imagedata r:id="rId75" o:title=""/>
          </v:shape>
          <o:OLEObject Type="Embed" ProgID="Equation.DSMT4" ShapeID="_x0000_i1056" DrawAspect="Content" ObjectID="_1569929356" r:id="rId76"/>
        </w:object>
      </w:r>
      <w:r w:rsidRPr="00E83FA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83FA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83FA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22CDF" w:rsidRPr="00E83FA5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83FA5">
        <w:rPr>
          <w:rFonts w:ascii="Times New Roman" w:hAnsi="Times New Roman" w:cs="Times New Roman"/>
          <w:i/>
          <w:position w:val="-30"/>
          <w:sz w:val="28"/>
          <w:szCs w:val="28"/>
        </w:rPr>
        <w:object w:dxaOrig="8919" w:dyaOrig="800">
          <v:shape id="_x0000_i1057" type="#_x0000_t75" style="width:446.25pt;height:39.75pt" o:ole="" fillcolor="window">
            <v:imagedata r:id="rId77" o:title=""/>
          </v:shape>
          <o:OLEObject Type="Embed" ProgID="Equation.DSMT4" ShapeID="_x0000_i1057" DrawAspect="Content" ObjectID="_1569929357" r:id="rId78"/>
        </w:object>
      </w:r>
    </w:p>
    <w:p w:rsidR="00C22CDF" w:rsidRPr="00E83FA5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CDF" w:rsidRPr="00E83FA5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FA5">
        <w:rPr>
          <w:rFonts w:ascii="Times New Roman" w:hAnsi="Times New Roman" w:cs="Times New Roman"/>
          <w:b/>
          <w:sz w:val="28"/>
          <w:szCs w:val="28"/>
        </w:rPr>
        <w:t xml:space="preserve">Решение. </w:t>
      </w:r>
      <w:r w:rsidRPr="00E83FA5">
        <w:rPr>
          <w:rFonts w:ascii="Times New Roman" w:hAnsi="Times New Roman" w:cs="Times New Roman"/>
          <w:sz w:val="28"/>
          <w:szCs w:val="28"/>
        </w:rPr>
        <w:t>В задаче следует найти  предел частного. С этой целью необходимо вычислить пределы числителя и знаменателя  дроби, подставив  в них предельное значение</w:t>
      </w:r>
      <w:r w:rsidRPr="00E83FA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83FA5">
        <w:rPr>
          <w:rFonts w:ascii="Times New Roman" w:hAnsi="Times New Roman" w:cs="Times New Roman"/>
          <w:sz w:val="28"/>
          <w:szCs w:val="28"/>
        </w:rPr>
        <w:t xml:space="preserve"> аргумента</w:t>
      </w:r>
      <w:r w:rsidRPr="00E83FA5">
        <w:rPr>
          <w:rFonts w:ascii="Times New Roman" w:hAnsi="Times New Roman" w:cs="Times New Roman"/>
          <w:i/>
          <w:sz w:val="28"/>
          <w:szCs w:val="28"/>
        </w:rPr>
        <w:t>.</w:t>
      </w:r>
    </w:p>
    <w:p w:rsidR="00C22CDF" w:rsidRPr="00E83FA5" w:rsidRDefault="00C22CDF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2CDF" w:rsidRPr="00E83FA5" w:rsidRDefault="00DC4775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C22CDF" w:rsidRPr="00E83FA5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22CDF" w:rsidRPr="00E83FA5">
        <w:rPr>
          <w:rFonts w:ascii="Times New Roman" w:hAnsi="Times New Roman" w:cs="Times New Roman"/>
          <w:sz w:val="28"/>
          <w:szCs w:val="28"/>
        </w:rPr>
        <w:t xml:space="preserve">  </w:t>
      </w:r>
      <w:r w:rsidR="00C22CDF" w:rsidRPr="00E83FA5">
        <w:rPr>
          <w:rFonts w:ascii="Times New Roman" w:hAnsi="Times New Roman" w:cs="Times New Roman"/>
          <w:position w:val="-36"/>
          <w:sz w:val="28"/>
          <w:szCs w:val="28"/>
        </w:rPr>
        <w:object w:dxaOrig="5740" w:dyaOrig="960">
          <v:shape id="_x0000_i1058" type="#_x0000_t75" style="width:287.25pt;height:48pt" o:ole="" fillcolor="window">
            <v:imagedata r:id="rId79" o:title=""/>
          </v:shape>
          <o:OLEObject Type="Embed" ProgID="Equation.DSMT4" ShapeID="_x0000_i1058" DrawAspect="Content" ObjectID="_1569929358" r:id="rId80"/>
        </w:object>
      </w:r>
      <w:r w:rsidR="00C22CDF" w:rsidRPr="00E83FA5">
        <w:rPr>
          <w:rFonts w:ascii="Times New Roman" w:hAnsi="Times New Roman" w:cs="Times New Roman"/>
          <w:sz w:val="28"/>
          <w:szCs w:val="28"/>
        </w:rPr>
        <w:t>.</w:t>
      </w:r>
    </w:p>
    <w:p w:rsidR="00C22CDF" w:rsidRPr="00E83FA5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Здесь применима теорема о пределе частного. </w:t>
      </w:r>
    </w:p>
    <w:p w:rsidR="00C22CDF" w:rsidRDefault="00C22CDF" w:rsidP="007C3FA4">
      <w:pPr>
        <w:spacing w:after="0" w:line="240" w:lineRule="auto"/>
        <w:ind w:firstLine="567"/>
        <w:jc w:val="both"/>
        <w:rPr>
          <w:sz w:val="32"/>
        </w:rPr>
      </w:pPr>
    </w:p>
    <w:p w:rsidR="00C22CDF" w:rsidRDefault="00DC4775" w:rsidP="007C3FA4">
      <w:pPr>
        <w:spacing w:after="0" w:line="240" w:lineRule="auto"/>
        <w:jc w:val="both"/>
        <w:rPr>
          <w:sz w:val="32"/>
        </w:rPr>
      </w:pPr>
      <w:r>
        <w:rPr>
          <w:b/>
          <w:i/>
          <w:sz w:val="32"/>
        </w:rPr>
        <w:t>Б</w:t>
      </w:r>
      <w:r w:rsidR="00C22CDF">
        <w:rPr>
          <w:b/>
          <w:i/>
          <w:sz w:val="32"/>
        </w:rPr>
        <w:t xml:space="preserve">) </w:t>
      </w:r>
      <w:r w:rsidR="00C22CDF" w:rsidRPr="007E1FAF">
        <w:rPr>
          <w:i/>
          <w:position w:val="-36"/>
          <w:sz w:val="32"/>
        </w:rPr>
        <w:object w:dxaOrig="2480" w:dyaOrig="960">
          <v:shape id="_x0000_i1059" type="#_x0000_t75" style="width:123.75pt;height:48pt" o:ole="" fillcolor="window">
            <v:imagedata r:id="rId81" o:title=""/>
          </v:shape>
          <o:OLEObject Type="Embed" ProgID="Equation.DSMT4" ShapeID="_x0000_i1059" DrawAspect="Content" ObjectID="_1569929359" r:id="rId82"/>
        </w:object>
      </w:r>
      <w:r w:rsidR="00C22CDF">
        <w:rPr>
          <w:sz w:val="32"/>
        </w:rPr>
        <w:t>.</w:t>
      </w:r>
    </w:p>
    <w:p w:rsidR="00C22CDF" w:rsidRDefault="00C22CDF" w:rsidP="007C3FA4">
      <w:pPr>
        <w:spacing w:after="0" w:line="240" w:lineRule="auto"/>
        <w:ind w:firstLine="567"/>
        <w:jc w:val="both"/>
        <w:rPr>
          <w:sz w:val="18"/>
        </w:rPr>
      </w:pPr>
    </w:p>
    <w:p w:rsidR="00C22CDF" w:rsidRPr="00E83FA5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При подстановке </w:t>
      </w:r>
      <w:r w:rsidRPr="00E83FA5">
        <w:rPr>
          <w:rFonts w:ascii="Times New Roman" w:hAnsi="Times New Roman" w:cs="Times New Roman"/>
          <w:position w:val="-6"/>
          <w:sz w:val="28"/>
          <w:szCs w:val="28"/>
        </w:rPr>
        <w:object w:dxaOrig="880" w:dyaOrig="320">
          <v:shape id="_x0000_i1060" type="#_x0000_t75" style="width:44.25pt;height:15.75pt" o:ole="" fillcolor="window">
            <v:imagedata r:id="rId83" o:title=""/>
          </v:shape>
          <o:OLEObject Type="Embed" ProgID="Equation.DSMT4" ShapeID="_x0000_i1060" DrawAspect="Content" ObjectID="_1569929360" r:id="rId84"/>
        </w:object>
      </w:r>
      <w:r w:rsidRPr="00E83FA5">
        <w:rPr>
          <w:rFonts w:ascii="Times New Roman" w:hAnsi="Times New Roman" w:cs="Times New Roman"/>
          <w:sz w:val="28"/>
          <w:szCs w:val="28"/>
        </w:rPr>
        <w:t xml:space="preserve"> в числитель и знаменатель дроби убеждаемся, что их значения равны нулю, поэтому теорема о пределе частного здесь не применима. В данном случае говорят, что имеется неопределенность вида </w:t>
      </w:r>
      <w:r w:rsidRPr="00E83FA5">
        <w:rPr>
          <w:rFonts w:ascii="Times New Roman" w:hAnsi="Times New Roman" w:cs="Times New Roman"/>
          <w:position w:val="-36"/>
          <w:sz w:val="28"/>
          <w:szCs w:val="28"/>
        </w:rPr>
        <w:object w:dxaOrig="580" w:dyaOrig="880">
          <v:shape id="_x0000_i1061" type="#_x0000_t75" style="width:29.25pt;height:44.25pt" o:ole="" fillcolor="window">
            <v:imagedata r:id="rId85" o:title=""/>
          </v:shape>
          <o:OLEObject Type="Embed" ProgID="Equation.DSMT4" ShapeID="_x0000_i1061" DrawAspect="Content" ObjectID="_1569929361" r:id="rId86"/>
        </w:object>
      </w:r>
      <w:r w:rsidRPr="00E83F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CDF" w:rsidRPr="00E83FA5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3FA5">
        <w:rPr>
          <w:rFonts w:ascii="Times New Roman" w:hAnsi="Times New Roman" w:cs="Times New Roman"/>
          <w:i/>
          <w:sz w:val="28"/>
          <w:szCs w:val="28"/>
        </w:rPr>
        <w:t xml:space="preserve">Неопределенность вида </w:t>
      </w:r>
      <w:r w:rsidRPr="00E83FA5">
        <w:rPr>
          <w:rFonts w:ascii="Times New Roman" w:hAnsi="Times New Roman" w:cs="Times New Roman"/>
          <w:i/>
          <w:position w:val="-36"/>
          <w:sz w:val="28"/>
          <w:szCs w:val="28"/>
        </w:rPr>
        <w:object w:dxaOrig="580" w:dyaOrig="880">
          <v:shape id="_x0000_i1062" type="#_x0000_t75" style="width:29.25pt;height:44.25pt" o:ole="" fillcolor="window">
            <v:imagedata r:id="rId87" o:title=""/>
          </v:shape>
          <o:OLEObject Type="Embed" ProgID="Equation.DSMT4" ShapeID="_x0000_i1062" DrawAspect="Content" ObjectID="_1569929362" r:id="rId88"/>
        </w:object>
      </w:r>
      <w:r w:rsidRPr="00E83FA5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r w:rsidRPr="00E83FA5">
        <w:rPr>
          <w:rFonts w:ascii="Times New Roman" w:hAnsi="Times New Roman" w:cs="Times New Roman"/>
          <w:i/>
          <w:position w:val="-14"/>
          <w:sz w:val="28"/>
          <w:szCs w:val="28"/>
        </w:rPr>
        <w:object w:dxaOrig="960" w:dyaOrig="440">
          <v:shape id="_x0000_i1063" type="#_x0000_t75" style="width:48pt;height:21.75pt" o:ole="" fillcolor="window">
            <v:imagedata r:id="rId89" o:title=""/>
          </v:shape>
          <o:OLEObject Type="Embed" ProgID="Equation.DSMT4" ShapeID="_x0000_i1063" DrawAspect="Content" ObjectID="_1569929363" r:id="rId90"/>
        </w:object>
      </w:r>
      <w:r w:rsidRPr="00E83FA5">
        <w:rPr>
          <w:rFonts w:ascii="Times New Roman" w:hAnsi="Times New Roman" w:cs="Times New Roman"/>
          <w:i/>
          <w:sz w:val="28"/>
          <w:szCs w:val="28"/>
        </w:rPr>
        <w:t xml:space="preserve"> может быть раскрыта сокращением дроби на  множитель вида</w:t>
      </w:r>
      <w:r w:rsidRPr="00E83FA5">
        <w:rPr>
          <w:rFonts w:ascii="Times New Roman" w:hAnsi="Times New Roman" w:cs="Times New Roman"/>
          <w:sz w:val="28"/>
          <w:szCs w:val="28"/>
        </w:rPr>
        <w:t xml:space="preserve"> </w:t>
      </w:r>
      <w:r w:rsidRPr="00E83FA5">
        <w:rPr>
          <w:rFonts w:ascii="Times New Roman" w:hAnsi="Times New Roman" w:cs="Times New Roman"/>
          <w:i/>
          <w:sz w:val="28"/>
          <w:szCs w:val="28"/>
        </w:rPr>
        <w:t>(х–х</w:t>
      </w:r>
      <w:r w:rsidRPr="00E83FA5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E83FA5">
        <w:rPr>
          <w:rFonts w:ascii="Times New Roman" w:hAnsi="Times New Roman" w:cs="Times New Roman"/>
          <w:i/>
          <w:sz w:val="28"/>
          <w:szCs w:val="28"/>
        </w:rPr>
        <w:t>)</w:t>
      </w:r>
      <w:r w:rsidRPr="00E83FA5">
        <w:rPr>
          <w:rFonts w:ascii="Times New Roman" w:hAnsi="Times New Roman" w:cs="Times New Roman"/>
          <w:sz w:val="28"/>
          <w:szCs w:val="28"/>
        </w:rPr>
        <w:t xml:space="preserve">, </w:t>
      </w:r>
      <w:r w:rsidRPr="00E83FA5">
        <w:rPr>
          <w:rFonts w:ascii="Times New Roman" w:hAnsi="Times New Roman" w:cs="Times New Roman"/>
          <w:i/>
          <w:sz w:val="28"/>
          <w:szCs w:val="28"/>
        </w:rPr>
        <w:t>который обращает числитель и знаменатель дроби в нуль, в данном случае на</w:t>
      </w:r>
      <w:r w:rsidRPr="00E83FA5">
        <w:rPr>
          <w:rFonts w:ascii="Times New Roman" w:hAnsi="Times New Roman" w:cs="Times New Roman"/>
          <w:sz w:val="28"/>
          <w:szCs w:val="28"/>
        </w:rPr>
        <w:t xml:space="preserve"> </w:t>
      </w:r>
      <w:r w:rsidRPr="00E83FA5">
        <w:rPr>
          <w:rFonts w:ascii="Times New Roman" w:hAnsi="Times New Roman" w:cs="Times New Roman"/>
          <w:i/>
          <w:sz w:val="28"/>
          <w:szCs w:val="28"/>
        </w:rPr>
        <w:t>(х+4)</w:t>
      </w:r>
      <w:r w:rsidRPr="00E83F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83FA5">
        <w:rPr>
          <w:rFonts w:ascii="Times New Roman" w:hAnsi="Times New Roman" w:cs="Times New Roman"/>
          <w:sz w:val="28"/>
          <w:szCs w:val="28"/>
        </w:rPr>
        <w:t xml:space="preserve"> Поэтому, следует  разложить на множители числитель и знаменатель дроби</w:t>
      </w:r>
      <w:r w:rsidR="003C5EDC" w:rsidRPr="00E83FA5">
        <w:rPr>
          <w:rFonts w:ascii="Times New Roman" w:hAnsi="Times New Roman" w:cs="Times New Roman"/>
          <w:sz w:val="28"/>
          <w:szCs w:val="28"/>
        </w:rPr>
        <w:t>.</w:t>
      </w:r>
      <w:r w:rsidRPr="00E83F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2CDF" w:rsidRDefault="00C22CDF" w:rsidP="007C3FA4">
      <w:pPr>
        <w:spacing w:after="0" w:line="240" w:lineRule="auto"/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98"/>
        <w:gridCol w:w="4899"/>
      </w:tblGrid>
      <w:tr w:rsidR="00C22CDF" w:rsidTr="00F00218">
        <w:trPr>
          <w:trHeight w:val="347"/>
        </w:trPr>
        <w:tc>
          <w:tcPr>
            <w:tcW w:w="48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sz w:val="32"/>
              </w:rPr>
              <w:lastRenderedPageBreak/>
              <w:t>3</w:t>
            </w:r>
            <w:r>
              <w:rPr>
                <w:i/>
                <w:sz w:val="32"/>
              </w:rPr>
              <w:t>х</w:t>
            </w:r>
            <w:r>
              <w:rPr>
                <w:i/>
                <w:sz w:val="32"/>
                <w:vertAlign w:val="superscript"/>
              </w:rPr>
              <w:t>2</w:t>
            </w:r>
            <w:r>
              <w:rPr>
                <w:i/>
                <w:sz w:val="32"/>
              </w:rPr>
              <w:t>+</w:t>
            </w:r>
            <w:r>
              <w:rPr>
                <w:sz w:val="32"/>
              </w:rPr>
              <w:t>10</w:t>
            </w:r>
            <w:r>
              <w:rPr>
                <w:i/>
                <w:sz w:val="32"/>
              </w:rPr>
              <w:t xml:space="preserve">х – </w:t>
            </w:r>
            <w:r>
              <w:rPr>
                <w:sz w:val="32"/>
              </w:rPr>
              <w:t>8 = 0;</w:t>
            </w:r>
          </w:p>
        </w:tc>
        <w:tc>
          <w:tcPr>
            <w:tcW w:w="4899" w:type="dxa"/>
            <w:tcBorders>
              <w:top w:val="nil"/>
              <w:left w:val="nil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i/>
                <w:sz w:val="32"/>
              </w:rPr>
              <w:t>х</w:t>
            </w:r>
            <w:r>
              <w:rPr>
                <w:i/>
                <w:sz w:val="32"/>
                <w:vertAlign w:val="superscript"/>
              </w:rPr>
              <w:t>2</w:t>
            </w:r>
            <w:r>
              <w:rPr>
                <w:sz w:val="32"/>
              </w:rPr>
              <w:t>+15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– 4 = 0;</w:t>
            </w:r>
            <w:r>
              <w:rPr>
                <w:i/>
                <w:sz w:val="32"/>
              </w:rPr>
              <w:t xml:space="preserve"> </w:t>
            </w:r>
          </w:p>
        </w:tc>
      </w:tr>
      <w:tr w:rsidR="00C22CDF" w:rsidTr="00F00218">
        <w:trPr>
          <w:trHeight w:val="535"/>
        </w:trPr>
        <w:tc>
          <w:tcPr>
            <w:tcW w:w="48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i/>
                <w:sz w:val="32"/>
                <w:lang w:val="en-US"/>
              </w:rPr>
              <w:t>D</w:t>
            </w:r>
            <w:r>
              <w:rPr>
                <w:i/>
                <w:sz w:val="32"/>
              </w:rPr>
              <w:t xml:space="preserve"> </w:t>
            </w:r>
            <w:r>
              <w:rPr>
                <w:sz w:val="32"/>
              </w:rPr>
              <w:t xml:space="preserve">= </w:t>
            </w:r>
            <w:r w:rsidRPr="007E1FAF">
              <w:rPr>
                <w:position w:val="-12"/>
                <w:sz w:val="32"/>
              </w:rPr>
              <w:object w:dxaOrig="2840" w:dyaOrig="499">
                <v:shape id="_x0000_i1064" type="#_x0000_t75" style="width:141.75pt;height:24.75pt" o:ole="" fillcolor="window">
                  <v:imagedata r:id="rId91" o:title=""/>
                </v:shape>
                <o:OLEObject Type="Embed" ProgID="Equation.DSMT4" ShapeID="_x0000_i1064" DrawAspect="Content" ObjectID="_1569929364" r:id="rId92"/>
              </w:object>
            </w:r>
          </w:p>
        </w:tc>
        <w:tc>
          <w:tcPr>
            <w:tcW w:w="4899" w:type="dxa"/>
            <w:tcBorders>
              <w:top w:val="nil"/>
              <w:left w:val="nil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i/>
                <w:sz w:val="32"/>
                <w:lang w:val="en-US"/>
              </w:rPr>
              <w:t>D</w:t>
            </w:r>
            <w:r>
              <w:rPr>
                <w:i/>
                <w:sz w:val="32"/>
              </w:rPr>
              <w:t xml:space="preserve"> </w:t>
            </w:r>
            <w:r>
              <w:rPr>
                <w:sz w:val="32"/>
              </w:rPr>
              <w:t xml:space="preserve">= </w:t>
            </w:r>
            <w:r w:rsidRPr="007E1FAF">
              <w:rPr>
                <w:position w:val="-12"/>
                <w:sz w:val="32"/>
              </w:rPr>
              <w:object w:dxaOrig="2880" w:dyaOrig="499">
                <v:shape id="_x0000_i1065" type="#_x0000_t75" style="width:2in;height:24.75pt" o:ole="" fillcolor="window">
                  <v:imagedata r:id="rId93" o:title=""/>
                </v:shape>
                <o:OLEObject Type="Embed" ProgID="Equation.DSMT4" ShapeID="_x0000_i1065" DrawAspect="Content" ObjectID="_1569929365" r:id="rId94"/>
              </w:object>
            </w:r>
            <w:r>
              <w:rPr>
                <w:sz w:val="32"/>
              </w:rPr>
              <w:t xml:space="preserve">  </w:t>
            </w:r>
          </w:p>
        </w:tc>
      </w:tr>
      <w:tr w:rsidR="00C22CDF" w:rsidTr="00F00218">
        <w:trPr>
          <w:trHeight w:val="1188"/>
        </w:trPr>
        <w:tc>
          <w:tcPr>
            <w:tcW w:w="48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 w:rsidRPr="007E1FAF">
              <w:rPr>
                <w:i/>
                <w:position w:val="-78"/>
                <w:sz w:val="32"/>
              </w:rPr>
              <w:object w:dxaOrig="4580" w:dyaOrig="1719">
                <v:shape id="_x0000_i1066" type="#_x0000_t75" style="width:228.75pt;height:86.25pt" o:ole="" fillcolor="window">
                  <v:imagedata r:id="rId95" o:title=""/>
                </v:shape>
                <o:OLEObject Type="Embed" ProgID="Equation.DSMT4" ShapeID="_x0000_i1066" DrawAspect="Content" ObjectID="_1569929366" r:id="rId96"/>
              </w:object>
            </w:r>
          </w:p>
        </w:tc>
        <w:tc>
          <w:tcPr>
            <w:tcW w:w="4899" w:type="dxa"/>
            <w:tcBorders>
              <w:top w:val="nil"/>
              <w:left w:val="nil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 w:rsidRPr="007E1FAF">
              <w:rPr>
                <w:i/>
                <w:position w:val="-78"/>
                <w:sz w:val="32"/>
              </w:rPr>
              <w:object w:dxaOrig="4620" w:dyaOrig="1719">
                <v:shape id="_x0000_i1067" type="#_x0000_t75" style="width:231pt;height:86.25pt" o:ole="" fillcolor="window">
                  <v:imagedata r:id="rId97" o:title=""/>
                </v:shape>
                <o:OLEObject Type="Embed" ProgID="Equation.DSMT4" ShapeID="_x0000_i1067" DrawAspect="Content" ObjectID="_1569929367" r:id="rId98"/>
              </w:object>
            </w:r>
          </w:p>
        </w:tc>
      </w:tr>
      <w:tr w:rsidR="00C22CDF" w:rsidTr="00F00218">
        <w:trPr>
          <w:trHeight w:val="447"/>
        </w:trPr>
        <w:tc>
          <w:tcPr>
            <w:tcW w:w="48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sz w:val="32"/>
              </w:rPr>
              <w:t>3</w:t>
            </w:r>
            <w:r>
              <w:rPr>
                <w:i/>
                <w:sz w:val="32"/>
              </w:rPr>
              <w:t>х</w:t>
            </w:r>
            <w:r>
              <w:rPr>
                <w:i/>
                <w:sz w:val="32"/>
                <w:vertAlign w:val="superscript"/>
              </w:rPr>
              <w:t>2</w:t>
            </w:r>
            <w:r>
              <w:rPr>
                <w:i/>
                <w:sz w:val="32"/>
              </w:rPr>
              <w:t>+</w:t>
            </w:r>
            <w:r>
              <w:rPr>
                <w:sz w:val="32"/>
              </w:rPr>
              <w:t>10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–8 = 3(</w:t>
            </w:r>
            <w:r>
              <w:rPr>
                <w:i/>
                <w:sz w:val="32"/>
              </w:rPr>
              <w:t>х+</w:t>
            </w:r>
            <w:r>
              <w:rPr>
                <w:sz w:val="32"/>
              </w:rPr>
              <w:t>4)(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–2/3) =</w:t>
            </w:r>
          </w:p>
        </w:tc>
        <w:tc>
          <w:tcPr>
            <w:tcW w:w="4899" w:type="dxa"/>
            <w:tcBorders>
              <w:top w:val="nil"/>
              <w:left w:val="nil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i/>
                <w:sz w:val="32"/>
              </w:rPr>
              <w:t>х</w:t>
            </w:r>
            <w:r>
              <w:rPr>
                <w:i/>
                <w:sz w:val="32"/>
                <w:vertAlign w:val="superscript"/>
              </w:rPr>
              <w:t>2</w:t>
            </w:r>
            <w:r>
              <w:rPr>
                <w:i/>
                <w:sz w:val="32"/>
              </w:rPr>
              <w:t>+</w:t>
            </w:r>
            <w:r>
              <w:rPr>
                <w:sz w:val="32"/>
              </w:rPr>
              <w:t>15</w:t>
            </w:r>
            <w:r>
              <w:rPr>
                <w:i/>
                <w:sz w:val="32"/>
              </w:rPr>
              <w:t xml:space="preserve">х </w:t>
            </w:r>
            <w:r>
              <w:rPr>
                <w:sz w:val="32"/>
              </w:rPr>
              <w:t>– 4 = 4(</w:t>
            </w:r>
            <w:r>
              <w:rPr>
                <w:i/>
                <w:sz w:val="32"/>
              </w:rPr>
              <w:t>х+</w:t>
            </w:r>
            <w:r>
              <w:rPr>
                <w:sz w:val="32"/>
              </w:rPr>
              <w:t>4)(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–1/4</w:t>
            </w:r>
            <w:proofErr w:type="gramStart"/>
            <w:r>
              <w:rPr>
                <w:sz w:val="32"/>
              </w:rPr>
              <w:t xml:space="preserve"> )</w:t>
            </w:r>
            <w:proofErr w:type="gramEnd"/>
            <w:r>
              <w:rPr>
                <w:sz w:val="32"/>
              </w:rPr>
              <w:t xml:space="preserve"> =</w:t>
            </w:r>
            <w:r>
              <w:rPr>
                <w:i/>
                <w:sz w:val="32"/>
              </w:rPr>
              <w:t xml:space="preserve">  </w:t>
            </w:r>
          </w:p>
        </w:tc>
      </w:tr>
      <w:tr w:rsidR="00C22CDF" w:rsidTr="00F00218">
        <w:trPr>
          <w:trHeight w:val="394"/>
        </w:trPr>
        <w:tc>
          <w:tcPr>
            <w:tcW w:w="48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sz w:val="32"/>
              </w:rPr>
              <w:t>= (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+4)(3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–2).</w:t>
            </w:r>
          </w:p>
        </w:tc>
        <w:tc>
          <w:tcPr>
            <w:tcW w:w="4899" w:type="dxa"/>
            <w:tcBorders>
              <w:top w:val="nil"/>
              <w:left w:val="nil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sz w:val="32"/>
              </w:rPr>
              <w:t>= (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+4)(4</w:t>
            </w:r>
            <w:r>
              <w:rPr>
                <w:i/>
                <w:sz w:val="32"/>
              </w:rPr>
              <w:t>х</w:t>
            </w:r>
            <w:r>
              <w:rPr>
                <w:sz w:val="32"/>
              </w:rPr>
              <w:t>–1).</w:t>
            </w:r>
          </w:p>
        </w:tc>
      </w:tr>
    </w:tbl>
    <w:p w:rsidR="00C22CDF" w:rsidRDefault="00C22CDF" w:rsidP="007C3FA4">
      <w:pPr>
        <w:pStyle w:val="a3"/>
        <w:tabs>
          <w:tab w:val="left" w:pos="1701"/>
          <w:tab w:val="left" w:pos="1843"/>
        </w:tabs>
        <w:rPr>
          <w:rFonts w:ascii="Times New Roman" w:hAnsi="Times New Roman"/>
        </w:rPr>
      </w:pPr>
    </w:p>
    <w:p w:rsidR="00C22CDF" w:rsidRDefault="00C22CDF" w:rsidP="007C3FA4">
      <w:pPr>
        <w:tabs>
          <w:tab w:val="left" w:pos="1701"/>
          <w:tab w:val="left" w:pos="1843"/>
        </w:tabs>
        <w:spacing w:after="0" w:line="240" w:lineRule="auto"/>
        <w:rPr>
          <w:sz w:val="32"/>
        </w:rPr>
      </w:pPr>
    </w:p>
    <w:p w:rsidR="00C22CDF" w:rsidRPr="00E83FA5" w:rsidRDefault="003C5EDC" w:rsidP="007C3FA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FA5">
        <w:rPr>
          <w:rFonts w:ascii="Times New Roman" w:hAnsi="Times New Roman" w:cs="Times New Roman"/>
          <w:b/>
          <w:sz w:val="28"/>
          <w:szCs w:val="28"/>
        </w:rPr>
        <w:t>Самостоятельно</w:t>
      </w:r>
    </w:p>
    <w:p w:rsidR="00301F49" w:rsidRPr="00541780" w:rsidRDefault="00301F49" w:rsidP="007C3FA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sz w:val="28"/>
          <w:szCs w:val="28"/>
        </w:rPr>
        <w:t xml:space="preserve">Вычислить пределы функции   </w:t>
      </w:r>
      <w:r w:rsidRPr="0054178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41780">
        <w:rPr>
          <w:rFonts w:ascii="Times New Roman" w:hAnsi="Times New Roman" w:cs="Times New Roman"/>
          <w:i/>
          <w:sz w:val="28"/>
          <w:szCs w:val="28"/>
        </w:rPr>
        <w:t>=</w:t>
      </w:r>
      <w:r w:rsidRPr="00541780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41780">
        <w:rPr>
          <w:rFonts w:ascii="Times New Roman" w:hAnsi="Times New Roman" w:cs="Times New Roman"/>
          <w:i/>
          <w:sz w:val="28"/>
          <w:szCs w:val="28"/>
        </w:rPr>
        <w:t>(</w:t>
      </w:r>
      <w:r w:rsidRPr="0054178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41780">
        <w:rPr>
          <w:rFonts w:ascii="Times New Roman" w:hAnsi="Times New Roman" w:cs="Times New Roman"/>
          <w:i/>
          <w:sz w:val="28"/>
          <w:szCs w:val="28"/>
        </w:rPr>
        <w:t>),</w:t>
      </w:r>
      <w:r w:rsidRPr="00541780">
        <w:rPr>
          <w:rFonts w:ascii="Times New Roman" w:hAnsi="Times New Roman" w:cs="Times New Roman"/>
          <w:sz w:val="28"/>
          <w:szCs w:val="28"/>
        </w:rPr>
        <w:t xml:space="preserve"> при указанном поведении аргумента </w:t>
      </w:r>
      <w:r w:rsidRPr="0054178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41780">
        <w:rPr>
          <w:rFonts w:ascii="Times New Roman" w:hAnsi="Times New Roman" w:cs="Times New Roman"/>
          <w:sz w:val="28"/>
          <w:szCs w:val="28"/>
        </w:rPr>
        <w:t>.</w:t>
      </w:r>
    </w:p>
    <w:p w:rsidR="00301F49" w:rsidRDefault="00301F49" w:rsidP="007C3FA4">
      <w:pPr>
        <w:tabs>
          <w:tab w:val="left" w:pos="0"/>
        </w:tabs>
        <w:spacing w:after="0" w:line="240" w:lineRule="auto"/>
        <w:rPr>
          <w:sz w:val="16"/>
        </w:rPr>
      </w:pPr>
    </w:p>
    <w:p w:rsidR="00301F49" w:rsidRPr="00BB66C4" w:rsidRDefault="00301F49" w:rsidP="007C3FA4">
      <w:pPr>
        <w:tabs>
          <w:tab w:val="left" w:pos="0"/>
        </w:tabs>
        <w:spacing w:after="0" w:line="240" w:lineRule="auto"/>
        <w:rPr>
          <w:sz w:val="32"/>
        </w:rPr>
      </w:pPr>
      <w:r>
        <w:rPr>
          <w:sz w:val="32"/>
        </w:rPr>
        <w:t xml:space="preserve"> </w:t>
      </w:r>
      <w:r>
        <w:rPr>
          <w:b/>
          <w:sz w:val="32"/>
        </w:rPr>
        <w:t>1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439" w:dyaOrig="960">
          <v:shape id="_x0000_i1068" type="#_x0000_t75" style="width:122.25pt;height:48pt" o:ole="" fillcolor="window">
            <v:imagedata r:id="rId99" o:title=""/>
          </v:shape>
          <o:OLEObject Type="Embed" ProgID="Equation.DSMT4" ShapeID="_x0000_i1068" DrawAspect="Content" ObjectID="_1569929368" r:id="rId100"/>
        </w:object>
      </w:r>
      <w:r>
        <w:rPr>
          <w:sz w:val="32"/>
        </w:rPr>
        <w:t>;</w:t>
      </w:r>
    </w:p>
    <w:p w:rsidR="00301F49" w:rsidRDefault="00301F49" w:rsidP="007C3FA4">
      <w:pPr>
        <w:tabs>
          <w:tab w:val="left" w:pos="0"/>
        </w:tabs>
        <w:spacing w:after="0" w:line="240" w:lineRule="auto"/>
        <w:rPr>
          <w:sz w:val="16"/>
        </w:rPr>
      </w:pPr>
    </w:p>
    <w:p w:rsidR="00301F49" w:rsidRDefault="00301F49" w:rsidP="007C3FA4">
      <w:pPr>
        <w:spacing w:after="0" w:line="240" w:lineRule="auto"/>
        <w:ind w:firstLine="867"/>
        <w:rPr>
          <w:i/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780" w:dyaOrig="320">
          <v:shape id="_x0000_i1069" type="#_x0000_t75" style="width:39pt;height:15.75pt" o:ole="" fillcolor="window">
            <v:imagedata r:id="rId101" o:title=""/>
          </v:shape>
          <o:OLEObject Type="Embed" ProgID="Equation.DSMT4" ShapeID="_x0000_i1069" DrawAspect="Content" ObjectID="_1569929369" r:id="rId102"/>
        </w:object>
      </w:r>
      <w:r>
        <w:rPr>
          <w:i/>
          <w:sz w:val="32"/>
        </w:rPr>
        <w:t>;        б</w:t>
      </w:r>
      <w:proofErr w:type="gramStart"/>
      <w:r>
        <w:rPr>
          <w:i/>
          <w:sz w:val="32"/>
        </w:rPr>
        <w:t xml:space="preserve"> )</w:t>
      </w:r>
      <w:proofErr w:type="gramEnd"/>
      <w:r w:rsidRPr="007E1FAF">
        <w:rPr>
          <w:i/>
          <w:position w:val="-6"/>
          <w:sz w:val="32"/>
        </w:rPr>
        <w:object w:dxaOrig="840" w:dyaOrig="320">
          <v:shape id="_x0000_i1070" type="#_x0000_t75" style="width:42pt;height:15.75pt" o:ole="" fillcolor="window">
            <v:imagedata r:id="rId103" o:title=""/>
          </v:shape>
          <o:OLEObject Type="Embed" ProgID="Equation.DSMT4" ShapeID="_x0000_i1070" DrawAspect="Content" ObjectID="_1569929370" r:id="rId104"/>
        </w:object>
      </w:r>
      <w:r>
        <w:rPr>
          <w:i/>
          <w:sz w:val="32"/>
        </w:rPr>
        <w:t xml:space="preserve">;        в) </w:t>
      </w:r>
      <w:r w:rsidRPr="007E1FAF">
        <w:rPr>
          <w:i/>
          <w:position w:val="-6"/>
          <w:sz w:val="32"/>
        </w:rPr>
        <w:object w:dxaOrig="999" w:dyaOrig="320">
          <v:shape id="_x0000_i1071" type="#_x0000_t75" style="width:50.25pt;height:15.75pt" o:ole="" fillcolor="window">
            <v:imagedata r:id="rId105" o:title=""/>
          </v:shape>
          <o:OLEObject Type="Embed" ProgID="Equation.DSMT4" ShapeID="_x0000_i1071" DrawAspect="Content" ObjectID="_1569929371" r:id="rId106"/>
        </w:object>
      </w:r>
      <w:r>
        <w:rPr>
          <w:i/>
          <w:sz w:val="32"/>
        </w:rPr>
        <w:t xml:space="preserve">;      г) </w:t>
      </w:r>
      <w:r w:rsidRPr="007E1FAF">
        <w:rPr>
          <w:i/>
          <w:position w:val="-6"/>
          <w:sz w:val="32"/>
        </w:rPr>
        <w:object w:dxaOrig="820" w:dyaOrig="320">
          <v:shape id="_x0000_i1072" type="#_x0000_t75" style="width:41.25pt;height:15.75pt" o:ole="" fillcolor="window">
            <v:imagedata r:id="rId107" o:title=""/>
          </v:shape>
          <o:OLEObject Type="Embed" ProgID="Equation.DSMT4" ShapeID="_x0000_i1072" DrawAspect="Content" ObjectID="_1569929372" r:id="rId108"/>
        </w:object>
      </w:r>
      <w:r>
        <w:rPr>
          <w:i/>
          <w:sz w:val="32"/>
        </w:rPr>
        <w:t xml:space="preserve">;     д) </w:t>
      </w:r>
      <w:r w:rsidRPr="007E1FAF">
        <w:rPr>
          <w:i/>
          <w:position w:val="-6"/>
          <w:sz w:val="32"/>
        </w:rPr>
        <w:object w:dxaOrig="920" w:dyaOrig="260">
          <v:shape id="_x0000_i1073" type="#_x0000_t75" style="width:45.75pt;height:12.75pt" o:ole="" fillcolor="window">
            <v:imagedata r:id="rId109" o:title=""/>
          </v:shape>
          <o:OLEObject Type="Embed" ProgID="Equation.DSMT4" ShapeID="_x0000_i1073" DrawAspect="Content" ObjectID="_1569929373" r:id="rId110"/>
        </w:object>
      </w:r>
      <w:r>
        <w:rPr>
          <w:i/>
          <w:sz w:val="32"/>
        </w:rPr>
        <w:t>.</w:t>
      </w:r>
    </w:p>
    <w:p w:rsidR="00301F49" w:rsidRDefault="00301F49" w:rsidP="007C3FA4">
      <w:pPr>
        <w:spacing w:after="0" w:line="240" w:lineRule="auto"/>
        <w:ind w:firstLine="867"/>
        <w:rPr>
          <w:sz w:val="16"/>
        </w:rPr>
      </w:pPr>
    </w:p>
    <w:p w:rsidR="00301F49" w:rsidRPr="00BB66C4" w:rsidRDefault="00301F49" w:rsidP="007C3FA4">
      <w:pPr>
        <w:tabs>
          <w:tab w:val="left" w:pos="0"/>
          <w:tab w:val="left" w:pos="3686"/>
        </w:tabs>
        <w:spacing w:after="0" w:line="240" w:lineRule="auto"/>
        <w:rPr>
          <w:sz w:val="32"/>
        </w:rPr>
      </w:pPr>
      <w:r>
        <w:rPr>
          <w:b/>
          <w:sz w:val="32"/>
        </w:rPr>
        <w:t>2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439" w:dyaOrig="960">
          <v:shape id="_x0000_i1074" type="#_x0000_t75" style="width:122.25pt;height:48pt" o:ole="" fillcolor="window">
            <v:imagedata r:id="rId111" o:title=""/>
          </v:shape>
          <o:OLEObject Type="Embed" ProgID="Equation.DSMT4" ShapeID="_x0000_i1074" DrawAspect="Content" ObjectID="_1569929374" r:id="rId112"/>
        </w:object>
      </w:r>
      <w:r>
        <w:rPr>
          <w:sz w:val="32"/>
        </w:rPr>
        <w:t>;</w:t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ind w:firstLine="867"/>
        <w:rPr>
          <w:i/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1020" w:dyaOrig="320">
          <v:shape id="_x0000_i1075" type="#_x0000_t75" style="width:51pt;height:15.75pt" o:ole="" fillcolor="window">
            <v:imagedata r:id="rId113" o:title=""/>
          </v:shape>
          <o:OLEObject Type="Embed" ProgID="Equation.DSMT4" ShapeID="_x0000_i1075" DrawAspect="Content" ObjectID="_1569929375" r:id="rId114"/>
        </w:object>
      </w:r>
      <w:r>
        <w:rPr>
          <w:i/>
          <w:sz w:val="32"/>
        </w:rPr>
        <w:t>;     б</w:t>
      </w:r>
      <w:proofErr w:type="gramStart"/>
      <w:r>
        <w:rPr>
          <w:i/>
          <w:sz w:val="32"/>
        </w:rPr>
        <w:t xml:space="preserve"> )</w:t>
      </w:r>
      <w:proofErr w:type="gramEnd"/>
      <w:r w:rsidRPr="007E1FAF">
        <w:rPr>
          <w:i/>
          <w:position w:val="-10"/>
          <w:sz w:val="32"/>
        </w:rPr>
        <w:object w:dxaOrig="1100" w:dyaOrig="360">
          <v:shape id="_x0000_i1076" type="#_x0000_t75" style="width:54.75pt;height:18pt" o:ole="" fillcolor="window">
            <v:imagedata r:id="rId115" o:title=""/>
          </v:shape>
          <o:OLEObject Type="Embed" ProgID="Equation.DSMT4" ShapeID="_x0000_i1076" DrawAspect="Content" ObjectID="_1569929376" r:id="rId116"/>
        </w:object>
      </w:r>
      <w:r>
        <w:rPr>
          <w:i/>
          <w:sz w:val="32"/>
        </w:rPr>
        <w:t xml:space="preserve">;     в) </w:t>
      </w:r>
      <w:r w:rsidRPr="007E1FAF">
        <w:rPr>
          <w:i/>
          <w:position w:val="-6"/>
          <w:sz w:val="32"/>
        </w:rPr>
        <w:object w:dxaOrig="999" w:dyaOrig="320">
          <v:shape id="_x0000_i1077" type="#_x0000_t75" style="width:50.25pt;height:15.75pt" o:ole="" fillcolor="window">
            <v:imagedata r:id="rId117" o:title=""/>
          </v:shape>
          <o:OLEObject Type="Embed" ProgID="Equation.DSMT4" ShapeID="_x0000_i1077" DrawAspect="Content" ObjectID="_1569929377" r:id="rId118"/>
        </w:object>
      </w:r>
      <w:r>
        <w:rPr>
          <w:i/>
          <w:sz w:val="32"/>
        </w:rPr>
        <w:t xml:space="preserve">;     г) </w:t>
      </w:r>
      <w:r w:rsidRPr="007E1FAF">
        <w:rPr>
          <w:i/>
          <w:position w:val="-6"/>
          <w:sz w:val="32"/>
        </w:rPr>
        <w:object w:dxaOrig="820" w:dyaOrig="320">
          <v:shape id="_x0000_i1078" type="#_x0000_t75" style="width:41.25pt;height:15.75pt" o:ole="" fillcolor="window">
            <v:imagedata r:id="rId119" o:title=""/>
          </v:shape>
          <o:OLEObject Type="Embed" ProgID="Equation.DSMT4" ShapeID="_x0000_i1078" DrawAspect="Content" ObjectID="_1569929378" r:id="rId120"/>
        </w:object>
      </w:r>
      <w:r>
        <w:rPr>
          <w:i/>
          <w:sz w:val="32"/>
        </w:rPr>
        <w:t xml:space="preserve">;     д) </w:t>
      </w:r>
      <w:r w:rsidRPr="007E1FAF">
        <w:rPr>
          <w:i/>
          <w:position w:val="-6"/>
          <w:sz w:val="32"/>
        </w:rPr>
        <w:object w:dxaOrig="920" w:dyaOrig="260">
          <v:shape id="_x0000_i1079" type="#_x0000_t75" style="width:45.75pt;height:12.75pt" o:ole="" fillcolor="window">
            <v:imagedata r:id="rId121" o:title=""/>
          </v:shape>
          <o:OLEObject Type="Embed" ProgID="Equation.DSMT4" ShapeID="_x0000_i1079" DrawAspect="Content" ObjectID="_1569929379" r:id="rId122"/>
        </w:object>
      </w:r>
      <w:r>
        <w:rPr>
          <w:i/>
          <w:sz w:val="32"/>
        </w:rPr>
        <w:t>.</w:t>
      </w:r>
    </w:p>
    <w:p w:rsidR="00301F49" w:rsidRDefault="00301F49" w:rsidP="007C3FA4">
      <w:pPr>
        <w:tabs>
          <w:tab w:val="left" w:pos="0"/>
        </w:tabs>
        <w:spacing w:after="0" w:line="240" w:lineRule="auto"/>
        <w:rPr>
          <w:sz w:val="32"/>
        </w:rPr>
      </w:pPr>
      <w:r>
        <w:rPr>
          <w:b/>
          <w:sz w:val="32"/>
        </w:rPr>
        <w:t>3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600" w:dyaOrig="960">
          <v:shape id="_x0000_i1080" type="#_x0000_t75" style="width:129.75pt;height:48pt" o:ole="" fillcolor="window">
            <v:imagedata r:id="rId123" o:title=""/>
          </v:shape>
          <o:OLEObject Type="Embed" ProgID="Equation.DSMT4" ShapeID="_x0000_i1080" DrawAspect="Content" ObjectID="_1569929380" r:id="rId124"/>
        </w:object>
      </w:r>
      <w:r>
        <w:rPr>
          <w:sz w:val="32"/>
        </w:rPr>
        <w:t>;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ind w:firstLine="867"/>
        <w:rPr>
          <w:i/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780" w:dyaOrig="320">
          <v:shape id="_x0000_i1081" type="#_x0000_t75" style="width:39pt;height:15.75pt" o:ole="" fillcolor="window">
            <v:imagedata r:id="rId125" o:title=""/>
          </v:shape>
          <o:OLEObject Type="Embed" ProgID="Equation.DSMT4" ShapeID="_x0000_i1081" DrawAspect="Content" ObjectID="_1569929381" r:id="rId126"/>
        </w:object>
      </w:r>
      <w:r>
        <w:rPr>
          <w:i/>
          <w:sz w:val="32"/>
        </w:rPr>
        <w:t xml:space="preserve">;        б) </w:t>
      </w:r>
      <w:r w:rsidRPr="007E1FAF">
        <w:rPr>
          <w:i/>
          <w:position w:val="-10"/>
          <w:sz w:val="32"/>
        </w:rPr>
        <w:object w:dxaOrig="1240" w:dyaOrig="360">
          <v:shape id="_x0000_i1082" type="#_x0000_t75" style="width:62.25pt;height:18pt" o:ole="" fillcolor="window">
            <v:imagedata r:id="rId127" o:title=""/>
          </v:shape>
          <o:OLEObject Type="Embed" ProgID="Equation.DSMT4" ShapeID="_x0000_i1082" DrawAspect="Content" ObjectID="_1569929382" r:id="rId128"/>
        </w:object>
      </w:r>
      <w:r>
        <w:rPr>
          <w:i/>
          <w:sz w:val="32"/>
        </w:rPr>
        <w:t xml:space="preserve">;     в) </w:t>
      </w:r>
      <w:r w:rsidRPr="007E1FAF">
        <w:rPr>
          <w:i/>
          <w:position w:val="-6"/>
          <w:sz w:val="32"/>
        </w:rPr>
        <w:object w:dxaOrig="999" w:dyaOrig="320">
          <v:shape id="_x0000_i1083" type="#_x0000_t75" style="width:50.25pt;height:15.75pt" o:ole="" fillcolor="window">
            <v:imagedata r:id="rId129" o:title=""/>
          </v:shape>
          <o:OLEObject Type="Embed" ProgID="Equation.DSMT4" ShapeID="_x0000_i1083" DrawAspect="Content" ObjectID="_1569929383" r:id="rId130"/>
        </w:object>
      </w:r>
      <w:r>
        <w:rPr>
          <w:i/>
          <w:sz w:val="32"/>
        </w:rPr>
        <w:t xml:space="preserve">;    г) </w:t>
      </w:r>
      <w:r w:rsidRPr="007E1FAF">
        <w:rPr>
          <w:i/>
          <w:position w:val="-6"/>
          <w:sz w:val="32"/>
        </w:rPr>
        <w:object w:dxaOrig="820" w:dyaOrig="320">
          <v:shape id="_x0000_i1084" type="#_x0000_t75" style="width:41.25pt;height:15.75pt" o:ole="" fillcolor="window">
            <v:imagedata r:id="rId131" o:title=""/>
          </v:shape>
          <o:OLEObject Type="Embed" ProgID="Equation.DSMT4" ShapeID="_x0000_i1084" DrawAspect="Content" ObjectID="_1569929384" r:id="rId132"/>
        </w:object>
      </w:r>
      <w:r>
        <w:rPr>
          <w:i/>
          <w:sz w:val="32"/>
        </w:rPr>
        <w:t>;    д)</w:t>
      </w:r>
      <w:r w:rsidRPr="007E1FAF">
        <w:rPr>
          <w:i/>
          <w:position w:val="-6"/>
          <w:sz w:val="32"/>
        </w:rPr>
        <w:object w:dxaOrig="920" w:dyaOrig="260">
          <v:shape id="_x0000_i1085" type="#_x0000_t75" style="width:45.75pt;height:12.75pt" o:ole="" fillcolor="window">
            <v:imagedata r:id="rId133" o:title=""/>
          </v:shape>
          <o:OLEObject Type="Embed" ProgID="Equation.DSMT4" ShapeID="_x0000_i1085" DrawAspect="Content" ObjectID="_1569929385" r:id="rId134"/>
        </w:object>
      </w:r>
      <w:r>
        <w:rPr>
          <w:i/>
          <w:sz w:val="32"/>
        </w:rPr>
        <w:t>.</w:t>
      </w:r>
    </w:p>
    <w:p w:rsidR="00301F49" w:rsidRDefault="00301F49" w:rsidP="007C3FA4">
      <w:pPr>
        <w:spacing w:after="0" w:line="240" w:lineRule="auto"/>
        <w:ind w:firstLine="867"/>
        <w:rPr>
          <w:i/>
          <w:sz w:val="32"/>
        </w:rPr>
      </w:pPr>
    </w:p>
    <w:p w:rsidR="00301F49" w:rsidRDefault="00301F49" w:rsidP="007C3FA4">
      <w:pPr>
        <w:tabs>
          <w:tab w:val="left" w:pos="0"/>
          <w:tab w:val="left" w:pos="3686"/>
        </w:tabs>
        <w:spacing w:after="0" w:line="240" w:lineRule="auto"/>
        <w:rPr>
          <w:sz w:val="32"/>
        </w:rPr>
      </w:pPr>
      <w:r>
        <w:rPr>
          <w:b/>
          <w:sz w:val="32"/>
        </w:rPr>
        <w:t>4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580" w:dyaOrig="960">
          <v:shape id="_x0000_i1086" type="#_x0000_t75" style="width:129pt;height:48pt" o:ole="" fillcolor="window">
            <v:imagedata r:id="rId135" o:title=""/>
          </v:shape>
          <o:OLEObject Type="Embed" ProgID="Equation.DSMT4" ShapeID="_x0000_i1086" DrawAspect="Content" ObjectID="_1569929386" r:id="rId136"/>
        </w:object>
      </w:r>
      <w:r>
        <w:rPr>
          <w:sz w:val="32"/>
        </w:rPr>
        <w:t xml:space="preserve">;   </w:t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rPr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820" w:dyaOrig="320">
          <v:shape id="_x0000_i1087" type="#_x0000_t75" style="width:41.25pt;height:15.75pt" o:ole="" fillcolor="window">
            <v:imagedata r:id="rId137" o:title=""/>
          </v:shape>
          <o:OLEObject Type="Embed" ProgID="Equation.DSMT4" ShapeID="_x0000_i1087" DrawAspect="Content" ObjectID="_1569929387" r:id="rId138"/>
        </w:object>
      </w:r>
      <w:r>
        <w:rPr>
          <w:i/>
          <w:sz w:val="32"/>
        </w:rPr>
        <w:t xml:space="preserve">;       б) </w:t>
      </w:r>
      <w:r w:rsidRPr="007E1FAF">
        <w:rPr>
          <w:i/>
          <w:position w:val="-6"/>
          <w:sz w:val="32"/>
        </w:rPr>
        <w:object w:dxaOrig="840" w:dyaOrig="320">
          <v:shape id="_x0000_i1088" type="#_x0000_t75" style="width:42pt;height:15.75pt" o:ole="" fillcolor="window">
            <v:imagedata r:id="rId139" o:title=""/>
          </v:shape>
          <o:OLEObject Type="Embed" ProgID="Equation.DSMT4" ShapeID="_x0000_i1088" DrawAspect="Content" ObjectID="_1569929388" r:id="rId140"/>
        </w:object>
      </w:r>
      <w:r>
        <w:rPr>
          <w:i/>
          <w:sz w:val="32"/>
        </w:rPr>
        <w:t xml:space="preserve">;          в) </w:t>
      </w:r>
      <w:r w:rsidRPr="007E1FAF">
        <w:rPr>
          <w:i/>
          <w:position w:val="-30"/>
          <w:sz w:val="32"/>
        </w:rPr>
        <w:object w:dxaOrig="1080" w:dyaOrig="800">
          <v:shape id="_x0000_i1089" type="#_x0000_t75" style="width:54pt;height:39.75pt" o:ole="" fillcolor="window">
            <v:imagedata r:id="rId141" o:title=""/>
          </v:shape>
          <o:OLEObject Type="Embed" ProgID="Equation.DSMT4" ShapeID="_x0000_i1089" DrawAspect="Content" ObjectID="_1569929389" r:id="rId142"/>
        </w:object>
      </w:r>
      <w:r>
        <w:rPr>
          <w:i/>
          <w:sz w:val="32"/>
        </w:rPr>
        <w:t xml:space="preserve">;    г) </w:t>
      </w:r>
      <w:r w:rsidRPr="007E1FAF">
        <w:rPr>
          <w:i/>
          <w:position w:val="-6"/>
          <w:sz w:val="32"/>
        </w:rPr>
        <w:object w:dxaOrig="840" w:dyaOrig="320">
          <v:shape id="_x0000_i1090" type="#_x0000_t75" style="width:42pt;height:15.75pt" o:ole="" fillcolor="window">
            <v:imagedata r:id="rId143" o:title=""/>
          </v:shape>
          <o:OLEObject Type="Embed" ProgID="Equation.DSMT4" ShapeID="_x0000_i1090" DrawAspect="Content" ObjectID="_1569929390" r:id="rId144"/>
        </w:object>
      </w:r>
      <w:r>
        <w:rPr>
          <w:i/>
          <w:sz w:val="32"/>
        </w:rPr>
        <w:t>;   д)</w:t>
      </w:r>
      <w:r w:rsidRPr="007E1FAF">
        <w:rPr>
          <w:i/>
          <w:position w:val="-6"/>
          <w:sz w:val="32"/>
        </w:rPr>
        <w:object w:dxaOrig="920" w:dyaOrig="260">
          <v:shape id="_x0000_i1091" type="#_x0000_t75" style="width:45.75pt;height:12.75pt" o:ole="" fillcolor="window">
            <v:imagedata r:id="rId145" o:title=""/>
          </v:shape>
          <o:OLEObject Type="Embed" ProgID="Equation.DSMT4" ShapeID="_x0000_i1091" DrawAspect="Content" ObjectID="_1569929391" r:id="rId146"/>
        </w:object>
      </w:r>
      <w:r>
        <w:rPr>
          <w:sz w:val="32"/>
        </w:rPr>
        <w:t>.</w:t>
      </w:r>
    </w:p>
    <w:p w:rsidR="00301F49" w:rsidRDefault="00301F49" w:rsidP="007C3FA4">
      <w:pPr>
        <w:spacing w:after="0" w:line="240" w:lineRule="auto"/>
        <w:ind w:firstLine="867"/>
        <w:rPr>
          <w:sz w:val="32"/>
        </w:rPr>
      </w:pPr>
    </w:p>
    <w:p w:rsidR="00301F49" w:rsidRDefault="00301F49" w:rsidP="007C3FA4">
      <w:pPr>
        <w:tabs>
          <w:tab w:val="left" w:pos="0"/>
          <w:tab w:val="left" w:pos="3686"/>
        </w:tabs>
        <w:spacing w:after="0" w:line="240" w:lineRule="auto"/>
        <w:rPr>
          <w:sz w:val="32"/>
        </w:rPr>
      </w:pPr>
      <w:r>
        <w:rPr>
          <w:b/>
          <w:sz w:val="32"/>
        </w:rPr>
        <w:t>5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600" w:dyaOrig="960">
          <v:shape id="_x0000_i1092" type="#_x0000_t75" style="width:129.75pt;height:48pt" o:ole="" fillcolor="window">
            <v:imagedata r:id="rId147" o:title=""/>
          </v:shape>
          <o:OLEObject Type="Embed" ProgID="Equation.DSMT4" ShapeID="_x0000_i1092" DrawAspect="Content" ObjectID="_1569929392" r:id="rId148"/>
        </w:object>
      </w:r>
      <w:r>
        <w:rPr>
          <w:sz w:val="32"/>
        </w:rPr>
        <w:t>;</w:t>
      </w:r>
      <w:r>
        <w:rPr>
          <w:sz w:val="32"/>
        </w:rPr>
        <w:tab/>
        <w:t xml:space="preserve"> </w:t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а);   </w:t>
      </w:r>
      <w:r w:rsidRPr="007E1FAF">
        <w:rPr>
          <w:i/>
          <w:position w:val="-6"/>
          <w:sz w:val="32"/>
        </w:rPr>
        <w:object w:dxaOrig="840" w:dyaOrig="320">
          <v:shape id="_x0000_i1093" type="#_x0000_t75" style="width:42pt;height:15.75pt" o:ole="" fillcolor="window">
            <v:imagedata r:id="rId149" o:title=""/>
          </v:shape>
          <o:OLEObject Type="Embed" ProgID="Equation.DSMT4" ShapeID="_x0000_i1093" DrawAspect="Content" ObjectID="_1569929393" r:id="rId150"/>
        </w:object>
      </w:r>
      <w:r w:rsidR="00C22CDF">
        <w:rPr>
          <w:i/>
          <w:sz w:val="32"/>
        </w:rPr>
        <w:t>;       б</w:t>
      </w:r>
      <w:r>
        <w:rPr>
          <w:i/>
          <w:sz w:val="32"/>
        </w:rPr>
        <w:t xml:space="preserve">) </w:t>
      </w:r>
      <w:r w:rsidRPr="007E1FAF">
        <w:rPr>
          <w:i/>
          <w:position w:val="-6"/>
          <w:sz w:val="32"/>
        </w:rPr>
        <w:object w:dxaOrig="999" w:dyaOrig="320">
          <v:shape id="_x0000_i1094" type="#_x0000_t75" style="width:50.25pt;height:15.75pt" o:ole="" fillcolor="window">
            <v:imagedata r:id="rId151" o:title=""/>
          </v:shape>
          <o:OLEObject Type="Embed" ProgID="Equation.DSMT4" ShapeID="_x0000_i1094" DrawAspect="Content" ObjectID="_1569929394" r:id="rId152"/>
        </w:object>
      </w:r>
      <w:r>
        <w:rPr>
          <w:i/>
          <w:sz w:val="32"/>
        </w:rPr>
        <w:t xml:space="preserve">;    </w:t>
      </w:r>
      <w:r w:rsidR="00C22CDF">
        <w:rPr>
          <w:i/>
          <w:sz w:val="32"/>
        </w:rPr>
        <w:t>в</w:t>
      </w:r>
      <w:r>
        <w:rPr>
          <w:i/>
          <w:sz w:val="32"/>
        </w:rPr>
        <w:t xml:space="preserve">) </w:t>
      </w:r>
      <w:r w:rsidRPr="007E1FAF">
        <w:rPr>
          <w:i/>
          <w:position w:val="-10"/>
          <w:sz w:val="32"/>
        </w:rPr>
        <w:object w:dxaOrig="1280" w:dyaOrig="360">
          <v:shape id="_x0000_i1095" type="#_x0000_t75" style="width:63.75pt;height:18pt" o:ole="" fillcolor="window">
            <v:imagedata r:id="rId153" o:title=""/>
          </v:shape>
          <o:OLEObject Type="Embed" ProgID="Equation.DSMT4" ShapeID="_x0000_i1095" DrawAspect="Content" ObjectID="_1569929395" r:id="rId154"/>
        </w:object>
      </w:r>
      <w:proofErr w:type="gramStart"/>
      <w:r>
        <w:rPr>
          <w:i/>
          <w:sz w:val="32"/>
        </w:rPr>
        <w:t>;</w:t>
      </w:r>
      <w:r w:rsidR="00C22CDF">
        <w:rPr>
          <w:i/>
          <w:sz w:val="32"/>
        </w:rPr>
        <w:t>г</w:t>
      </w:r>
      <w:proofErr w:type="gramEnd"/>
      <w:r>
        <w:rPr>
          <w:i/>
          <w:sz w:val="32"/>
        </w:rPr>
        <w:t>)</w:t>
      </w:r>
      <w:r w:rsidRPr="007E1FAF">
        <w:rPr>
          <w:i/>
          <w:position w:val="-6"/>
          <w:sz w:val="32"/>
        </w:rPr>
        <w:object w:dxaOrig="920" w:dyaOrig="260">
          <v:shape id="_x0000_i1096" type="#_x0000_t75" style="width:45.75pt;height:12.75pt" o:ole="" fillcolor="window">
            <v:imagedata r:id="rId155" o:title=""/>
          </v:shape>
          <o:OLEObject Type="Embed" ProgID="Equation.DSMT4" ShapeID="_x0000_i1096" DrawAspect="Content" ObjectID="_1569929396" r:id="rId156"/>
        </w:object>
      </w:r>
      <w:r>
        <w:rPr>
          <w:i/>
          <w:sz w:val="32"/>
        </w:rPr>
        <w:t>.</w:t>
      </w:r>
      <w:r w:rsidR="00C22CDF" w:rsidRPr="00C22CDF">
        <w:rPr>
          <w:i/>
          <w:sz w:val="32"/>
        </w:rPr>
        <w:t xml:space="preserve"> </w:t>
      </w:r>
      <w:r w:rsidR="00DC4775">
        <w:rPr>
          <w:i/>
          <w:sz w:val="32"/>
        </w:rPr>
        <w:t>Д</w:t>
      </w:r>
      <w:r w:rsidR="00C22CDF">
        <w:rPr>
          <w:i/>
          <w:sz w:val="32"/>
        </w:rPr>
        <w:t xml:space="preserve">) </w:t>
      </w:r>
      <w:r w:rsidR="00C22CDF" w:rsidRPr="007E1FAF">
        <w:rPr>
          <w:i/>
          <w:position w:val="-6"/>
          <w:sz w:val="32"/>
        </w:rPr>
        <w:object w:dxaOrig="820" w:dyaOrig="320">
          <v:shape id="_x0000_i1097" type="#_x0000_t75" style="width:41.25pt;height:15.75pt" o:ole="" fillcolor="window">
            <v:imagedata r:id="rId157" o:title=""/>
          </v:shape>
          <o:OLEObject Type="Embed" ProgID="Equation.DSMT4" ShapeID="_x0000_i1097" DrawAspect="Content" ObjectID="_1569929397" r:id="rId158"/>
        </w:object>
      </w:r>
    </w:p>
    <w:p w:rsidR="00301F49" w:rsidRDefault="00301F49" w:rsidP="007C3FA4">
      <w:pPr>
        <w:tabs>
          <w:tab w:val="left" w:pos="0"/>
          <w:tab w:val="left" w:pos="3686"/>
        </w:tabs>
        <w:spacing w:after="0" w:line="240" w:lineRule="auto"/>
        <w:rPr>
          <w:sz w:val="32"/>
        </w:rPr>
      </w:pPr>
      <w:r>
        <w:rPr>
          <w:b/>
          <w:sz w:val="32"/>
        </w:rPr>
        <w:t>6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540" w:dyaOrig="960">
          <v:shape id="_x0000_i1098" type="#_x0000_t75" style="width:126.75pt;height:48pt" o:ole="" fillcolor="window">
            <v:imagedata r:id="rId159" o:title=""/>
          </v:shape>
          <o:OLEObject Type="Embed" ProgID="Equation.DSMT4" ShapeID="_x0000_i1098" DrawAspect="Content" ObjectID="_1569929398" r:id="rId160"/>
        </w:object>
      </w:r>
      <w:r>
        <w:rPr>
          <w:sz w:val="32"/>
        </w:rPr>
        <w:t>;</w:t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lastRenderedPageBreak/>
        <w:t xml:space="preserve">а) </w:t>
      </w:r>
      <w:r w:rsidRPr="007E1FAF">
        <w:rPr>
          <w:i/>
          <w:position w:val="-6"/>
          <w:sz w:val="32"/>
        </w:rPr>
        <w:object w:dxaOrig="780" w:dyaOrig="320">
          <v:shape id="_x0000_i1099" type="#_x0000_t75" style="width:39pt;height:15.75pt" o:ole="" fillcolor="window">
            <v:imagedata r:id="rId161" o:title=""/>
          </v:shape>
          <o:OLEObject Type="Embed" ProgID="Equation.DSMT4" ShapeID="_x0000_i1099" DrawAspect="Content" ObjectID="_1569929399" r:id="rId162"/>
        </w:object>
      </w:r>
      <w:r>
        <w:rPr>
          <w:i/>
          <w:sz w:val="32"/>
        </w:rPr>
        <w:t xml:space="preserve">;      б) </w:t>
      </w:r>
      <w:r w:rsidRPr="007E1FAF">
        <w:rPr>
          <w:i/>
          <w:position w:val="-6"/>
          <w:sz w:val="32"/>
        </w:rPr>
        <w:object w:dxaOrig="840" w:dyaOrig="320">
          <v:shape id="_x0000_i1100" type="#_x0000_t75" style="width:42pt;height:15.75pt" o:ole="" fillcolor="window">
            <v:imagedata r:id="rId163" o:title=""/>
          </v:shape>
          <o:OLEObject Type="Embed" ProgID="Equation.DSMT4" ShapeID="_x0000_i1100" DrawAspect="Content" ObjectID="_1569929400" r:id="rId164"/>
        </w:object>
      </w:r>
      <w:r>
        <w:rPr>
          <w:i/>
          <w:sz w:val="32"/>
        </w:rPr>
        <w:t xml:space="preserve">;       в) </w:t>
      </w:r>
      <w:r w:rsidRPr="007E1FAF">
        <w:rPr>
          <w:i/>
          <w:position w:val="-6"/>
          <w:sz w:val="32"/>
        </w:rPr>
        <w:object w:dxaOrig="999" w:dyaOrig="320">
          <v:shape id="_x0000_i1101" type="#_x0000_t75" style="width:50.25pt;height:15.75pt" o:ole="" fillcolor="window">
            <v:imagedata r:id="rId165" o:title=""/>
          </v:shape>
          <o:OLEObject Type="Embed" ProgID="Equation.DSMT4" ShapeID="_x0000_i1101" DrawAspect="Content" ObjectID="_1569929401" r:id="rId166"/>
        </w:object>
      </w:r>
      <w:r>
        <w:rPr>
          <w:i/>
          <w:sz w:val="32"/>
        </w:rPr>
        <w:t xml:space="preserve">;      г) </w:t>
      </w:r>
      <w:r w:rsidRPr="007E1FAF">
        <w:rPr>
          <w:i/>
          <w:position w:val="-30"/>
          <w:sz w:val="32"/>
        </w:rPr>
        <w:object w:dxaOrig="900" w:dyaOrig="800">
          <v:shape id="_x0000_i1102" type="#_x0000_t75" style="width:45pt;height:39.75pt" o:ole="" fillcolor="window">
            <v:imagedata r:id="rId167" o:title=""/>
          </v:shape>
          <o:OLEObject Type="Embed" ProgID="Equation.DSMT4" ShapeID="_x0000_i1102" DrawAspect="Content" ObjectID="_1569929402" r:id="rId168"/>
        </w:object>
      </w:r>
      <w:r>
        <w:rPr>
          <w:i/>
          <w:sz w:val="32"/>
        </w:rPr>
        <w:t xml:space="preserve">;     д) </w:t>
      </w:r>
      <w:r w:rsidRPr="007E1FAF">
        <w:rPr>
          <w:i/>
          <w:position w:val="-6"/>
          <w:sz w:val="32"/>
        </w:rPr>
        <w:object w:dxaOrig="920" w:dyaOrig="260">
          <v:shape id="_x0000_i1103" type="#_x0000_t75" style="width:45.75pt;height:12.75pt" o:ole="" fillcolor="window">
            <v:imagedata r:id="rId169" o:title=""/>
          </v:shape>
          <o:OLEObject Type="Embed" ProgID="Equation.DSMT4" ShapeID="_x0000_i1103" DrawAspect="Content" ObjectID="_1569929403" r:id="rId170"/>
        </w:object>
      </w:r>
      <w:r>
        <w:rPr>
          <w:i/>
          <w:sz w:val="32"/>
        </w:rPr>
        <w:t>.</w:t>
      </w:r>
    </w:p>
    <w:p w:rsidR="00301F49" w:rsidRDefault="00301F49" w:rsidP="007C3FA4">
      <w:pPr>
        <w:spacing w:after="0" w:line="240" w:lineRule="auto"/>
        <w:ind w:firstLine="867"/>
        <w:rPr>
          <w:i/>
          <w:sz w:val="32"/>
        </w:rPr>
      </w:pPr>
    </w:p>
    <w:p w:rsidR="00301F49" w:rsidRDefault="00301F49" w:rsidP="007C3FA4">
      <w:pPr>
        <w:tabs>
          <w:tab w:val="left" w:pos="0"/>
          <w:tab w:val="left" w:pos="3686"/>
        </w:tabs>
        <w:spacing w:after="0" w:line="240" w:lineRule="auto"/>
        <w:rPr>
          <w:sz w:val="32"/>
        </w:rPr>
      </w:pPr>
      <w:r>
        <w:rPr>
          <w:b/>
          <w:sz w:val="32"/>
        </w:rPr>
        <w:t>7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600" w:dyaOrig="960">
          <v:shape id="_x0000_i1104" type="#_x0000_t75" style="width:129.75pt;height:48pt" o:ole="" fillcolor="window">
            <v:imagedata r:id="rId171" o:title=""/>
          </v:shape>
          <o:OLEObject Type="Embed" ProgID="Equation.DSMT4" ShapeID="_x0000_i1104" DrawAspect="Content" ObjectID="_1569929404" r:id="rId172"/>
        </w:object>
      </w:r>
      <w:r>
        <w:rPr>
          <w:sz w:val="32"/>
        </w:rPr>
        <w:t>;</w:t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ind w:firstLine="867"/>
        <w:rPr>
          <w:i/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780" w:dyaOrig="320">
          <v:shape id="_x0000_i1105" type="#_x0000_t75" style="width:39pt;height:15.75pt" o:ole="" fillcolor="window">
            <v:imagedata r:id="rId173" o:title=""/>
          </v:shape>
          <o:OLEObject Type="Embed" ProgID="Equation.DSMT4" ShapeID="_x0000_i1105" DrawAspect="Content" ObjectID="_1569929405" r:id="rId174"/>
        </w:object>
      </w:r>
      <w:r>
        <w:rPr>
          <w:i/>
          <w:sz w:val="32"/>
        </w:rPr>
        <w:t xml:space="preserve">;      б) </w:t>
      </w:r>
      <w:r w:rsidRPr="007E1FAF">
        <w:rPr>
          <w:i/>
          <w:position w:val="-6"/>
          <w:sz w:val="32"/>
        </w:rPr>
        <w:object w:dxaOrig="1020" w:dyaOrig="320">
          <v:shape id="_x0000_i1106" type="#_x0000_t75" style="width:51pt;height:15.75pt" o:ole="" fillcolor="window">
            <v:imagedata r:id="rId175" o:title=""/>
          </v:shape>
          <o:OLEObject Type="Embed" ProgID="Equation.DSMT4" ShapeID="_x0000_i1106" DrawAspect="Content" ObjectID="_1569929406" r:id="rId176"/>
        </w:object>
      </w:r>
      <w:r>
        <w:rPr>
          <w:i/>
          <w:sz w:val="32"/>
        </w:rPr>
        <w:t xml:space="preserve">;     в) </w:t>
      </w:r>
      <w:r w:rsidRPr="007E1FAF">
        <w:rPr>
          <w:i/>
          <w:position w:val="-30"/>
          <w:sz w:val="32"/>
        </w:rPr>
        <w:object w:dxaOrig="1100" w:dyaOrig="800">
          <v:shape id="_x0000_i1107" type="#_x0000_t75" style="width:54.75pt;height:39.75pt" o:ole="" fillcolor="window">
            <v:imagedata r:id="rId177" o:title=""/>
          </v:shape>
          <o:OLEObject Type="Embed" ProgID="Equation.DSMT4" ShapeID="_x0000_i1107" DrawAspect="Content" ObjectID="_1569929407" r:id="rId178"/>
        </w:object>
      </w:r>
      <w:r>
        <w:rPr>
          <w:i/>
          <w:sz w:val="32"/>
        </w:rPr>
        <w:t xml:space="preserve">;      г) </w:t>
      </w:r>
      <w:r w:rsidRPr="007E1FAF">
        <w:rPr>
          <w:i/>
          <w:position w:val="-6"/>
          <w:sz w:val="32"/>
        </w:rPr>
        <w:object w:dxaOrig="820" w:dyaOrig="320">
          <v:shape id="_x0000_i1108" type="#_x0000_t75" style="width:41.25pt;height:15.75pt" o:ole="" fillcolor="window">
            <v:imagedata r:id="rId179" o:title=""/>
          </v:shape>
          <o:OLEObject Type="Embed" ProgID="Equation.DSMT4" ShapeID="_x0000_i1108" DrawAspect="Content" ObjectID="_1569929408" r:id="rId180"/>
        </w:object>
      </w:r>
      <w:r>
        <w:rPr>
          <w:i/>
          <w:sz w:val="32"/>
        </w:rPr>
        <w:t xml:space="preserve">;     д) </w:t>
      </w:r>
      <w:r w:rsidRPr="007E1FAF">
        <w:rPr>
          <w:i/>
          <w:position w:val="-6"/>
          <w:sz w:val="32"/>
        </w:rPr>
        <w:object w:dxaOrig="920" w:dyaOrig="260">
          <v:shape id="_x0000_i1109" type="#_x0000_t75" style="width:45.75pt;height:12.75pt" o:ole="" fillcolor="window">
            <v:imagedata r:id="rId181" o:title=""/>
          </v:shape>
          <o:OLEObject Type="Embed" ProgID="Equation.DSMT4" ShapeID="_x0000_i1109" DrawAspect="Content" ObjectID="_1569929409" r:id="rId182"/>
        </w:object>
      </w:r>
      <w:r>
        <w:rPr>
          <w:i/>
          <w:sz w:val="32"/>
        </w:rPr>
        <w:t>.</w:t>
      </w:r>
    </w:p>
    <w:p w:rsidR="00301F49" w:rsidRDefault="00301F49" w:rsidP="007C3FA4">
      <w:pPr>
        <w:spacing w:after="0" w:line="240" w:lineRule="auto"/>
        <w:ind w:firstLine="867"/>
        <w:rPr>
          <w:sz w:val="32"/>
        </w:rPr>
      </w:pPr>
    </w:p>
    <w:p w:rsidR="00301F49" w:rsidRDefault="00301F49" w:rsidP="007C3FA4">
      <w:pPr>
        <w:tabs>
          <w:tab w:val="left" w:pos="0"/>
          <w:tab w:val="left" w:pos="3686"/>
          <w:tab w:val="left" w:pos="3969"/>
        </w:tabs>
        <w:spacing w:after="0" w:line="240" w:lineRule="auto"/>
        <w:rPr>
          <w:sz w:val="32"/>
        </w:rPr>
      </w:pPr>
      <w:r>
        <w:rPr>
          <w:b/>
          <w:sz w:val="32"/>
        </w:rPr>
        <w:t>8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740" w:dyaOrig="960">
          <v:shape id="_x0000_i1110" type="#_x0000_t75" style="width:137.25pt;height:48pt" o:ole="" fillcolor="window">
            <v:imagedata r:id="rId183" o:title=""/>
          </v:shape>
          <o:OLEObject Type="Embed" ProgID="Equation.DSMT4" ShapeID="_x0000_i1110" DrawAspect="Content" ObjectID="_1569929410" r:id="rId184"/>
        </w:object>
      </w:r>
      <w:r>
        <w:rPr>
          <w:sz w:val="32"/>
        </w:rPr>
        <w:t>;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999" w:dyaOrig="320">
          <v:shape id="_x0000_i1111" type="#_x0000_t75" style="width:50.25pt;height:15.75pt" o:ole="" fillcolor="window">
            <v:imagedata r:id="rId185" o:title=""/>
          </v:shape>
          <o:OLEObject Type="Embed" ProgID="Equation.DSMT4" ShapeID="_x0000_i1111" DrawAspect="Content" ObjectID="_1569929411" r:id="rId186"/>
        </w:object>
      </w:r>
      <w:r>
        <w:rPr>
          <w:i/>
          <w:sz w:val="32"/>
        </w:rPr>
        <w:t xml:space="preserve">;     б) </w:t>
      </w:r>
      <w:r w:rsidRPr="007E1FAF">
        <w:rPr>
          <w:i/>
          <w:position w:val="-6"/>
          <w:sz w:val="32"/>
        </w:rPr>
        <w:object w:dxaOrig="840" w:dyaOrig="320">
          <v:shape id="_x0000_i1112" type="#_x0000_t75" style="width:42pt;height:15.75pt" o:ole="" fillcolor="window">
            <v:imagedata r:id="rId187" o:title=""/>
          </v:shape>
          <o:OLEObject Type="Embed" ProgID="Equation.DSMT4" ShapeID="_x0000_i1112" DrawAspect="Content" ObjectID="_1569929412" r:id="rId188"/>
        </w:object>
      </w:r>
      <w:r>
        <w:rPr>
          <w:i/>
          <w:sz w:val="32"/>
        </w:rPr>
        <w:t xml:space="preserve">;     в) </w:t>
      </w:r>
      <w:r w:rsidRPr="007E1FAF">
        <w:rPr>
          <w:i/>
          <w:position w:val="-6"/>
          <w:sz w:val="32"/>
        </w:rPr>
        <w:object w:dxaOrig="999" w:dyaOrig="320">
          <v:shape id="_x0000_i1113" type="#_x0000_t75" style="width:50.25pt;height:15.75pt" o:ole="" fillcolor="window">
            <v:imagedata r:id="rId189" o:title=""/>
          </v:shape>
          <o:OLEObject Type="Embed" ProgID="Equation.DSMT4" ShapeID="_x0000_i1113" DrawAspect="Content" ObjectID="_1569929413" r:id="rId190"/>
        </w:object>
      </w:r>
      <w:r>
        <w:rPr>
          <w:i/>
          <w:sz w:val="32"/>
        </w:rPr>
        <w:t xml:space="preserve">;      г) </w:t>
      </w:r>
      <w:r w:rsidRPr="007E1FAF">
        <w:rPr>
          <w:i/>
          <w:position w:val="-30"/>
          <w:sz w:val="32"/>
        </w:rPr>
        <w:object w:dxaOrig="900" w:dyaOrig="800">
          <v:shape id="_x0000_i1114" type="#_x0000_t75" style="width:45pt;height:39.75pt" o:ole="" fillcolor="window">
            <v:imagedata r:id="rId191" o:title=""/>
          </v:shape>
          <o:OLEObject Type="Embed" ProgID="Equation.DSMT4" ShapeID="_x0000_i1114" DrawAspect="Content" ObjectID="_1569929414" r:id="rId192"/>
        </w:object>
      </w:r>
      <w:r>
        <w:rPr>
          <w:i/>
          <w:sz w:val="32"/>
        </w:rPr>
        <w:t xml:space="preserve">;     д) </w:t>
      </w:r>
      <w:r w:rsidRPr="007E1FAF">
        <w:rPr>
          <w:i/>
          <w:position w:val="-6"/>
          <w:sz w:val="32"/>
        </w:rPr>
        <w:object w:dxaOrig="920" w:dyaOrig="260">
          <v:shape id="_x0000_i1115" type="#_x0000_t75" style="width:45.75pt;height:12.75pt" o:ole="" fillcolor="window">
            <v:imagedata r:id="rId193" o:title=""/>
          </v:shape>
          <o:OLEObject Type="Embed" ProgID="Equation.DSMT4" ShapeID="_x0000_i1115" DrawAspect="Content" ObjectID="_1569929415" r:id="rId194"/>
        </w:object>
      </w:r>
      <w:r>
        <w:rPr>
          <w:i/>
          <w:sz w:val="32"/>
        </w:rPr>
        <w:t>.</w:t>
      </w:r>
    </w:p>
    <w:p w:rsidR="00301F49" w:rsidRDefault="00301F49" w:rsidP="007C3FA4">
      <w:pPr>
        <w:spacing w:after="0" w:line="240" w:lineRule="auto"/>
        <w:ind w:firstLine="867"/>
        <w:rPr>
          <w:i/>
          <w:sz w:val="32"/>
        </w:rPr>
      </w:pPr>
    </w:p>
    <w:p w:rsidR="00301F49" w:rsidRDefault="00301F49" w:rsidP="007C3FA4">
      <w:pPr>
        <w:tabs>
          <w:tab w:val="left" w:pos="0"/>
          <w:tab w:val="left" w:pos="3686"/>
          <w:tab w:val="left" w:pos="3969"/>
          <w:tab w:val="left" w:pos="4536"/>
        </w:tabs>
        <w:spacing w:after="0" w:line="240" w:lineRule="auto"/>
        <w:rPr>
          <w:sz w:val="32"/>
        </w:rPr>
      </w:pPr>
      <w:r>
        <w:rPr>
          <w:b/>
          <w:sz w:val="32"/>
        </w:rPr>
        <w:t>9</w:t>
      </w:r>
      <w:r>
        <w:rPr>
          <w:sz w:val="32"/>
        </w:rPr>
        <w:t xml:space="preserve">.     </w:t>
      </w:r>
      <w:r w:rsidRPr="007E1FAF">
        <w:rPr>
          <w:position w:val="-36"/>
          <w:sz w:val="32"/>
        </w:rPr>
        <w:object w:dxaOrig="2840" w:dyaOrig="960">
          <v:shape id="_x0000_i1116" type="#_x0000_t75" style="width:141.75pt;height:48pt" o:ole="" fillcolor="window">
            <v:imagedata r:id="rId195" o:title=""/>
          </v:shape>
          <o:OLEObject Type="Embed" ProgID="Equation.DSMT4" ShapeID="_x0000_i1116" DrawAspect="Content" ObjectID="_1569929416" r:id="rId196"/>
        </w:object>
      </w:r>
      <w:r>
        <w:rPr>
          <w:sz w:val="32"/>
        </w:rPr>
        <w:t>;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</w:t>
      </w:r>
    </w:p>
    <w:p w:rsidR="00301F49" w:rsidRDefault="00301F49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999" w:dyaOrig="320">
          <v:shape id="_x0000_i1117" type="#_x0000_t75" style="width:50.25pt;height:15.75pt" o:ole="" fillcolor="window">
            <v:imagedata r:id="rId197" o:title=""/>
          </v:shape>
          <o:OLEObject Type="Embed" ProgID="Equation.DSMT4" ShapeID="_x0000_i1117" DrawAspect="Content" ObjectID="_1569929417" r:id="rId198"/>
        </w:object>
      </w:r>
      <w:r>
        <w:rPr>
          <w:i/>
          <w:sz w:val="32"/>
        </w:rPr>
        <w:t xml:space="preserve">;     б) </w:t>
      </w:r>
      <w:r w:rsidRPr="007E1FAF">
        <w:rPr>
          <w:i/>
          <w:position w:val="-30"/>
          <w:sz w:val="32"/>
        </w:rPr>
        <w:object w:dxaOrig="900" w:dyaOrig="800">
          <v:shape id="_x0000_i1118" type="#_x0000_t75" style="width:45pt;height:39.75pt" o:ole="" fillcolor="window">
            <v:imagedata r:id="rId199" o:title=""/>
          </v:shape>
          <o:OLEObject Type="Embed" ProgID="Equation.DSMT4" ShapeID="_x0000_i1118" DrawAspect="Content" ObjectID="_1569929418" r:id="rId200"/>
        </w:object>
      </w:r>
      <w:r>
        <w:rPr>
          <w:i/>
          <w:sz w:val="32"/>
        </w:rPr>
        <w:t xml:space="preserve">;     в) </w:t>
      </w:r>
      <w:r w:rsidRPr="007E1FAF">
        <w:rPr>
          <w:i/>
          <w:position w:val="-6"/>
          <w:sz w:val="32"/>
        </w:rPr>
        <w:object w:dxaOrig="780" w:dyaOrig="320">
          <v:shape id="_x0000_i1119" type="#_x0000_t75" style="width:39pt;height:15.75pt" o:ole="" fillcolor="window">
            <v:imagedata r:id="rId201" o:title=""/>
          </v:shape>
          <o:OLEObject Type="Embed" ProgID="Equation.DSMT4" ShapeID="_x0000_i1119" DrawAspect="Content" ObjectID="_1569929419" r:id="rId202"/>
        </w:object>
      </w:r>
      <w:r>
        <w:rPr>
          <w:i/>
          <w:sz w:val="32"/>
        </w:rPr>
        <w:t xml:space="preserve">;        г) </w:t>
      </w:r>
      <w:r w:rsidRPr="007E1FAF">
        <w:rPr>
          <w:i/>
          <w:position w:val="-6"/>
          <w:sz w:val="32"/>
        </w:rPr>
        <w:object w:dxaOrig="820" w:dyaOrig="320">
          <v:shape id="_x0000_i1120" type="#_x0000_t75" style="width:41.25pt;height:15.75pt" o:ole="" fillcolor="window">
            <v:imagedata r:id="rId203" o:title=""/>
          </v:shape>
          <o:OLEObject Type="Embed" ProgID="Equation.DSMT4" ShapeID="_x0000_i1120" DrawAspect="Content" ObjectID="_1569929420" r:id="rId204"/>
        </w:object>
      </w:r>
      <w:r>
        <w:rPr>
          <w:i/>
          <w:sz w:val="32"/>
        </w:rPr>
        <w:t xml:space="preserve">;     д) </w:t>
      </w:r>
      <w:r w:rsidRPr="007E1FAF">
        <w:rPr>
          <w:i/>
          <w:position w:val="-6"/>
          <w:sz w:val="32"/>
        </w:rPr>
        <w:object w:dxaOrig="920" w:dyaOrig="260">
          <v:shape id="_x0000_i1121" type="#_x0000_t75" style="width:45.75pt;height:12.75pt" o:ole="" fillcolor="window">
            <v:imagedata r:id="rId205" o:title=""/>
          </v:shape>
          <o:OLEObject Type="Embed" ProgID="Equation.DSMT4" ShapeID="_x0000_i1121" DrawAspect="Content" ObjectID="_1569929421" r:id="rId206"/>
        </w:object>
      </w:r>
      <w:r>
        <w:rPr>
          <w:i/>
          <w:sz w:val="32"/>
        </w:rPr>
        <w:t>.</w:t>
      </w:r>
    </w:p>
    <w:p w:rsidR="00301F49" w:rsidRDefault="00301F49" w:rsidP="007C3FA4">
      <w:pPr>
        <w:spacing w:after="0" w:line="240" w:lineRule="auto"/>
        <w:ind w:firstLine="867"/>
        <w:rPr>
          <w:sz w:val="32"/>
        </w:rPr>
      </w:pPr>
    </w:p>
    <w:p w:rsidR="00301F49" w:rsidRDefault="003C5EDC" w:rsidP="007C3FA4">
      <w:pPr>
        <w:tabs>
          <w:tab w:val="left" w:pos="0"/>
          <w:tab w:val="left" w:pos="3969"/>
          <w:tab w:val="left" w:pos="4536"/>
        </w:tabs>
        <w:spacing w:after="0" w:line="240" w:lineRule="auto"/>
        <w:rPr>
          <w:sz w:val="32"/>
        </w:rPr>
      </w:pPr>
      <w:r>
        <w:rPr>
          <w:b/>
          <w:sz w:val="32"/>
        </w:rPr>
        <w:t>1</w:t>
      </w:r>
      <w:r w:rsidR="00301F49">
        <w:rPr>
          <w:b/>
          <w:sz w:val="32"/>
        </w:rPr>
        <w:t>0</w:t>
      </w:r>
      <w:r w:rsidR="00301F49">
        <w:rPr>
          <w:sz w:val="32"/>
        </w:rPr>
        <w:t xml:space="preserve">.     </w:t>
      </w:r>
      <w:r w:rsidR="00301F49" w:rsidRPr="007E1FAF">
        <w:rPr>
          <w:position w:val="-36"/>
          <w:sz w:val="32"/>
        </w:rPr>
        <w:object w:dxaOrig="2620" w:dyaOrig="960">
          <v:shape id="_x0000_i1122" type="#_x0000_t75" style="width:131.25pt;height:48pt" o:ole="" fillcolor="window">
            <v:imagedata r:id="rId207" o:title=""/>
          </v:shape>
          <o:OLEObject Type="Embed" ProgID="Equation.DSMT4" ShapeID="_x0000_i1122" DrawAspect="Content" ObjectID="_1569929422" r:id="rId208"/>
        </w:object>
      </w:r>
      <w:r w:rsidR="00301F49">
        <w:rPr>
          <w:sz w:val="32"/>
        </w:rPr>
        <w:t>;</w:t>
      </w:r>
      <w:r w:rsidR="00301F49">
        <w:rPr>
          <w:sz w:val="32"/>
        </w:rPr>
        <w:tab/>
      </w:r>
    </w:p>
    <w:p w:rsidR="00301F49" w:rsidRDefault="00301F49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а) </w:t>
      </w:r>
      <w:r w:rsidRPr="007E1FAF">
        <w:rPr>
          <w:i/>
          <w:position w:val="-6"/>
          <w:sz w:val="32"/>
        </w:rPr>
        <w:object w:dxaOrig="1020" w:dyaOrig="320">
          <v:shape id="_x0000_i1123" type="#_x0000_t75" style="width:51pt;height:15.75pt" o:ole="" fillcolor="window">
            <v:imagedata r:id="rId209" o:title=""/>
          </v:shape>
          <o:OLEObject Type="Embed" ProgID="Equation.DSMT4" ShapeID="_x0000_i1123" DrawAspect="Content" ObjectID="_1569929423" r:id="rId210"/>
        </w:object>
      </w:r>
      <w:r>
        <w:rPr>
          <w:i/>
          <w:sz w:val="32"/>
        </w:rPr>
        <w:t xml:space="preserve">;     б) </w:t>
      </w:r>
      <w:r w:rsidRPr="007E1FAF">
        <w:rPr>
          <w:i/>
          <w:position w:val="-6"/>
          <w:sz w:val="32"/>
        </w:rPr>
        <w:object w:dxaOrig="840" w:dyaOrig="320">
          <v:shape id="_x0000_i1124" type="#_x0000_t75" style="width:42pt;height:15.75pt" o:ole="" fillcolor="window">
            <v:imagedata r:id="rId211" o:title=""/>
          </v:shape>
          <o:OLEObject Type="Embed" ProgID="Equation.DSMT4" ShapeID="_x0000_i1124" DrawAspect="Content" ObjectID="_1569929424" r:id="rId212"/>
        </w:object>
      </w:r>
      <w:r>
        <w:rPr>
          <w:i/>
          <w:sz w:val="32"/>
        </w:rPr>
        <w:t xml:space="preserve">;     в) </w:t>
      </w:r>
      <w:r w:rsidRPr="007E1FAF">
        <w:rPr>
          <w:i/>
          <w:position w:val="-30"/>
          <w:sz w:val="32"/>
        </w:rPr>
        <w:object w:dxaOrig="900" w:dyaOrig="800">
          <v:shape id="_x0000_i1125" type="#_x0000_t75" style="width:45pt;height:39.75pt" o:ole="" fillcolor="window">
            <v:imagedata r:id="rId213" o:title=""/>
          </v:shape>
          <o:OLEObject Type="Embed" ProgID="Equation.DSMT4" ShapeID="_x0000_i1125" DrawAspect="Content" ObjectID="_1569929425" r:id="rId214"/>
        </w:object>
      </w:r>
      <w:r>
        <w:rPr>
          <w:i/>
          <w:sz w:val="32"/>
        </w:rPr>
        <w:t xml:space="preserve">;      г) </w:t>
      </w:r>
      <w:r w:rsidRPr="007E1FAF">
        <w:rPr>
          <w:i/>
          <w:position w:val="-6"/>
          <w:sz w:val="32"/>
        </w:rPr>
        <w:object w:dxaOrig="820" w:dyaOrig="320">
          <v:shape id="_x0000_i1126" type="#_x0000_t75" style="width:41.25pt;height:15.75pt" o:ole="" fillcolor="window">
            <v:imagedata r:id="rId215" o:title=""/>
          </v:shape>
          <o:OLEObject Type="Embed" ProgID="Equation.DSMT4" ShapeID="_x0000_i1126" DrawAspect="Content" ObjectID="_1569929426" r:id="rId216"/>
        </w:object>
      </w:r>
      <w:r>
        <w:rPr>
          <w:i/>
          <w:sz w:val="32"/>
        </w:rPr>
        <w:t xml:space="preserve">;     д) </w:t>
      </w:r>
      <w:r w:rsidRPr="007E1FAF">
        <w:rPr>
          <w:i/>
          <w:position w:val="-6"/>
          <w:sz w:val="32"/>
        </w:rPr>
        <w:object w:dxaOrig="920" w:dyaOrig="260">
          <v:shape id="_x0000_i1127" type="#_x0000_t75" style="width:45.75pt;height:12.75pt" o:ole="" fillcolor="window">
            <v:imagedata r:id="rId217" o:title=""/>
          </v:shape>
          <o:OLEObject Type="Embed" ProgID="Equation.DSMT4" ShapeID="_x0000_i1127" DrawAspect="Content" ObjectID="_1569929427" r:id="rId218"/>
        </w:object>
      </w:r>
      <w:r>
        <w:rPr>
          <w:i/>
          <w:sz w:val="32"/>
        </w:rPr>
        <w:t xml:space="preserve">. </w:t>
      </w:r>
    </w:p>
    <w:p w:rsidR="001005A2" w:rsidRDefault="001005A2" w:rsidP="007C3FA4">
      <w:pPr>
        <w:spacing w:after="0" w:line="240" w:lineRule="auto"/>
        <w:rPr>
          <w:i/>
          <w:sz w:val="32"/>
        </w:rPr>
      </w:pPr>
    </w:p>
    <w:p w:rsidR="004C11E7" w:rsidRPr="004C11E7" w:rsidRDefault="001005A2" w:rsidP="009A2D22">
      <w:pPr>
        <w:spacing w:after="0" w:line="240" w:lineRule="auto"/>
        <w:rPr>
          <w:b/>
          <w:i/>
          <w:sz w:val="32"/>
        </w:rPr>
      </w:pPr>
      <w:r w:rsidRPr="004C11E7">
        <w:rPr>
          <w:b/>
          <w:i/>
          <w:sz w:val="32"/>
        </w:rPr>
        <w:t xml:space="preserve">Критерии оценки: </w:t>
      </w:r>
    </w:p>
    <w:p w:rsidR="001005A2" w:rsidRDefault="001005A2" w:rsidP="009A2D22">
      <w:pPr>
        <w:spacing w:after="0" w:line="240" w:lineRule="auto"/>
        <w:rPr>
          <w:i/>
          <w:sz w:val="32"/>
        </w:rPr>
      </w:pPr>
      <w:proofErr w:type="gramStart"/>
      <w:r>
        <w:rPr>
          <w:i/>
          <w:sz w:val="32"/>
        </w:rPr>
        <w:t>Выполнен</w:t>
      </w:r>
      <w:r w:rsidR="00C35095">
        <w:rPr>
          <w:i/>
          <w:sz w:val="32"/>
        </w:rPr>
        <w:t>ы</w:t>
      </w:r>
      <w:proofErr w:type="gramEnd"/>
      <w:r>
        <w:rPr>
          <w:i/>
          <w:sz w:val="32"/>
        </w:rPr>
        <w:t xml:space="preserve"> правильно 5 заданий –3 (удовлетворительно)</w:t>
      </w:r>
      <w:r w:rsidR="004C11E7">
        <w:rPr>
          <w:i/>
          <w:sz w:val="32"/>
        </w:rPr>
        <w:t>;</w:t>
      </w:r>
    </w:p>
    <w:p w:rsidR="004C11E7" w:rsidRDefault="004C11E7" w:rsidP="009A2D22">
      <w:pPr>
        <w:spacing w:after="0" w:line="240" w:lineRule="auto"/>
        <w:rPr>
          <w:i/>
          <w:sz w:val="32"/>
        </w:rPr>
      </w:pPr>
      <w:r>
        <w:rPr>
          <w:i/>
          <w:sz w:val="32"/>
        </w:rPr>
        <w:t>Выполнен</w:t>
      </w:r>
      <w:r w:rsidR="00C35095">
        <w:rPr>
          <w:i/>
          <w:sz w:val="32"/>
        </w:rPr>
        <w:t>ы</w:t>
      </w:r>
      <w:r>
        <w:rPr>
          <w:i/>
          <w:sz w:val="32"/>
        </w:rPr>
        <w:t xml:space="preserve"> правильно 8заданий – 4 (хорошо);</w:t>
      </w:r>
    </w:p>
    <w:p w:rsidR="004C11E7" w:rsidRDefault="004C11E7" w:rsidP="009A2D22">
      <w:pPr>
        <w:spacing w:after="0" w:line="240" w:lineRule="auto"/>
        <w:rPr>
          <w:i/>
          <w:sz w:val="32"/>
        </w:rPr>
      </w:pPr>
      <w:r>
        <w:rPr>
          <w:i/>
          <w:sz w:val="32"/>
        </w:rPr>
        <w:t>Выполнен</w:t>
      </w:r>
      <w:r w:rsidR="00C35095">
        <w:rPr>
          <w:i/>
          <w:sz w:val="32"/>
        </w:rPr>
        <w:t>ы</w:t>
      </w:r>
      <w:r>
        <w:rPr>
          <w:i/>
          <w:sz w:val="32"/>
        </w:rPr>
        <w:t xml:space="preserve"> правильно 10 заданий-5 (отлично)</w:t>
      </w:r>
    </w:p>
    <w:p w:rsidR="004C11E7" w:rsidRDefault="004C11E7" w:rsidP="007C3FA4">
      <w:pPr>
        <w:spacing w:after="0" w:line="240" w:lineRule="auto"/>
        <w:rPr>
          <w:i/>
          <w:sz w:val="32"/>
        </w:rPr>
      </w:pPr>
    </w:p>
    <w:p w:rsidR="00C35095" w:rsidRDefault="00C35095" w:rsidP="007C3FA4">
      <w:pPr>
        <w:spacing w:after="0" w:line="240" w:lineRule="auto"/>
        <w:rPr>
          <w:i/>
          <w:sz w:val="32"/>
        </w:rPr>
      </w:pPr>
    </w:p>
    <w:p w:rsidR="007526E7" w:rsidRDefault="007526E7" w:rsidP="007C3FA4">
      <w:pPr>
        <w:spacing w:after="0" w:line="240" w:lineRule="auto"/>
        <w:ind w:left="1400"/>
        <w:jc w:val="center"/>
        <w:rPr>
          <w:b/>
          <w:i/>
          <w:sz w:val="32"/>
        </w:rPr>
      </w:pPr>
    </w:p>
    <w:p w:rsidR="007526E7" w:rsidRDefault="007526E7" w:rsidP="007C3FA4">
      <w:pPr>
        <w:spacing w:after="0" w:line="240" w:lineRule="auto"/>
        <w:ind w:left="1400"/>
        <w:jc w:val="center"/>
        <w:rPr>
          <w:b/>
          <w:i/>
          <w:sz w:val="32"/>
        </w:rPr>
      </w:pPr>
    </w:p>
    <w:p w:rsidR="007526E7" w:rsidRDefault="007526E7" w:rsidP="007C3FA4">
      <w:pPr>
        <w:spacing w:after="0" w:line="240" w:lineRule="auto"/>
        <w:ind w:left="1400"/>
        <w:jc w:val="center"/>
        <w:rPr>
          <w:b/>
          <w:i/>
          <w:sz w:val="32"/>
        </w:rPr>
      </w:pPr>
    </w:p>
    <w:p w:rsidR="009A2D22" w:rsidRDefault="009A2D22" w:rsidP="007C3FA4">
      <w:pPr>
        <w:spacing w:after="0" w:line="240" w:lineRule="auto"/>
        <w:ind w:left="1400"/>
        <w:jc w:val="center"/>
        <w:rPr>
          <w:b/>
          <w:i/>
          <w:sz w:val="32"/>
        </w:rPr>
      </w:pPr>
    </w:p>
    <w:p w:rsidR="009A2D22" w:rsidRDefault="009A2D22" w:rsidP="007C3FA4">
      <w:pPr>
        <w:spacing w:after="0" w:line="240" w:lineRule="auto"/>
        <w:ind w:left="1400"/>
        <w:jc w:val="center"/>
        <w:rPr>
          <w:b/>
          <w:i/>
          <w:sz w:val="32"/>
        </w:rPr>
      </w:pPr>
    </w:p>
    <w:p w:rsidR="009A2D22" w:rsidRDefault="009A2D22" w:rsidP="007C3FA4">
      <w:pPr>
        <w:spacing w:after="0" w:line="240" w:lineRule="auto"/>
        <w:ind w:left="1400"/>
        <w:jc w:val="center"/>
        <w:rPr>
          <w:b/>
          <w:i/>
          <w:sz w:val="32"/>
        </w:rPr>
      </w:pPr>
    </w:p>
    <w:p w:rsidR="00C22CDF" w:rsidRPr="007526E7" w:rsidRDefault="007526E7" w:rsidP="007C3FA4">
      <w:pPr>
        <w:spacing w:after="0" w:line="240" w:lineRule="auto"/>
        <w:ind w:left="1400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2.</w:t>
      </w:r>
      <w:r w:rsidR="00C35095" w:rsidRPr="007526E7">
        <w:rPr>
          <w:b/>
          <w:i/>
          <w:sz w:val="32"/>
        </w:rPr>
        <w:t xml:space="preserve"> </w:t>
      </w:r>
      <w:r w:rsidR="00C22CDF" w:rsidRPr="007526E7">
        <w:rPr>
          <w:b/>
          <w:i/>
          <w:sz w:val="32"/>
        </w:rPr>
        <w:t>Производная функции</w:t>
      </w:r>
    </w:p>
    <w:p w:rsidR="00C22CDF" w:rsidRPr="00351153" w:rsidRDefault="00351153" w:rsidP="007C3FA4">
      <w:pPr>
        <w:pStyle w:val="5"/>
        <w:ind w:left="0" w:right="0"/>
        <w:jc w:val="left"/>
        <w:rPr>
          <w:i/>
          <w:u w:val="none"/>
        </w:rPr>
      </w:pPr>
      <w:r>
        <w:rPr>
          <w:i/>
          <w:u w:val="none"/>
        </w:rPr>
        <w:t xml:space="preserve">Цель: изучить правила дифференцирования </w:t>
      </w:r>
      <w:r w:rsidR="000A08FF">
        <w:rPr>
          <w:i/>
          <w:u w:val="none"/>
        </w:rPr>
        <w:t xml:space="preserve">и таблицу производных  и научиться применять </w:t>
      </w:r>
      <w:r w:rsidR="00563EBE">
        <w:rPr>
          <w:i/>
          <w:u w:val="none"/>
        </w:rPr>
        <w:t xml:space="preserve">их </w:t>
      </w:r>
      <w:r w:rsidR="000A08FF">
        <w:rPr>
          <w:i/>
          <w:u w:val="none"/>
        </w:rPr>
        <w:t>для дифференцирования функций.</w:t>
      </w:r>
    </w:p>
    <w:p w:rsidR="00C22CDF" w:rsidRPr="003C5EDC" w:rsidRDefault="00C22CDF" w:rsidP="007C3FA4">
      <w:pPr>
        <w:pStyle w:val="5"/>
        <w:numPr>
          <w:ilvl w:val="0"/>
          <w:numId w:val="13"/>
        </w:numPr>
        <w:ind w:right="0"/>
        <w:jc w:val="left"/>
        <w:rPr>
          <w:b/>
          <w:i/>
        </w:rPr>
      </w:pPr>
      <w:r w:rsidRPr="003C5EDC">
        <w:rPr>
          <w:b/>
          <w:i/>
          <w:u w:val="none"/>
        </w:rPr>
        <w:t>Правила дифференцирования.</w:t>
      </w:r>
    </w:p>
    <w:p w:rsidR="00C22CDF" w:rsidRDefault="00C22CDF" w:rsidP="007C3FA4">
      <w:pPr>
        <w:spacing w:after="0" w:line="240" w:lineRule="auto"/>
        <w:jc w:val="center"/>
      </w:pPr>
    </w:p>
    <w:p w:rsidR="00C22CDF" w:rsidRPr="00E83FA5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Пусть даны дифференцируемые функции </w:t>
      </w: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83FA5">
        <w:rPr>
          <w:rFonts w:ascii="Times New Roman" w:hAnsi="Times New Roman" w:cs="Times New Roman"/>
          <w:i/>
          <w:sz w:val="28"/>
          <w:szCs w:val="28"/>
        </w:rPr>
        <w:t>(</w:t>
      </w: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83FA5">
        <w:rPr>
          <w:rFonts w:ascii="Times New Roman" w:hAnsi="Times New Roman" w:cs="Times New Roman"/>
          <w:i/>
          <w:sz w:val="28"/>
          <w:szCs w:val="28"/>
        </w:rPr>
        <w:t>)</w:t>
      </w:r>
      <w:r w:rsidRPr="00E83FA5">
        <w:rPr>
          <w:rFonts w:ascii="Times New Roman" w:hAnsi="Times New Roman" w:cs="Times New Roman"/>
          <w:sz w:val="28"/>
          <w:szCs w:val="28"/>
        </w:rPr>
        <w:t xml:space="preserve">  и  </w:t>
      </w:r>
      <w:r w:rsidRPr="00E83FA5">
        <w:rPr>
          <w:rFonts w:ascii="Times New Roman" w:hAnsi="Times New Roman" w:cs="Times New Roman"/>
          <w:position w:val="-6"/>
          <w:sz w:val="28"/>
          <w:szCs w:val="28"/>
        </w:rPr>
        <w:object w:dxaOrig="220" w:dyaOrig="260">
          <v:shape id="_x0000_i1128" type="#_x0000_t75" style="width:11.25pt;height:12.75pt" o:ole="" fillcolor="window">
            <v:imagedata r:id="rId219" o:title=""/>
          </v:shape>
          <o:OLEObject Type="Embed" ProgID="Equation.DSMT4" ShapeID="_x0000_i1128" DrawAspect="Content" ObjectID="_1569929428" r:id="rId220"/>
        </w:object>
      </w:r>
      <w:r w:rsidRPr="00E83FA5">
        <w:rPr>
          <w:rFonts w:ascii="Times New Roman" w:hAnsi="Times New Roman" w:cs="Times New Roman"/>
          <w:i/>
          <w:sz w:val="28"/>
          <w:szCs w:val="28"/>
        </w:rPr>
        <w:t>(</w:t>
      </w: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83FA5">
        <w:rPr>
          <w:rFonts w:ascii="Times New Roman" w:hAnsi="Times New Roman" w:cs="Times New Roman"/>
          <w:i/>
          <w:sz w:val="28"/>
          <w:szCs w:val="28"/>
        </w:rPr>
        <w:t>)</w:t>
      </w:r>
      <w:r w:rsidRPr="00E83FA5">
        <w:rPr>
          <w:rFonts w:ascii="Times New Roman" w:hAnsi="Times New Roman" w:cs="Times New Roman"/>
          <w:sz w:val="28"/>
          <w:szCs w:val="28"/>
        </w:rPr>
        <w:t>, тогда справедливы формулы:</w:t>
      </w:r>
    </w:p>
    <w:p w:rsidR="00C22CDF" w:rsidRDefault="00C22CDF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140"/>
          <w:sz w:val="32"/>
        </w:rPr>
        <w:object w:dxaOrig="2659" w:dyaOrig="2960">
          <v:shape id="_x0000_i1129" type="#_x0000_t75" style="width:132.75pt;height:147.75pt" o:ole="" fillcolor="window">
            <v:imagedata r:id="rId221" o:title=""/>
          </v:shape>
          <o:OLEObject Type="Embed" ProgID="Equation.DSMT4" ShapeID="_x0000_i1129" DrawAspect="Content" ObjectID="_1569929429" r:id="rId222"/>
        </w:object>
      </w:r>
      <w:r>
        <w:rPr>
          <w:sz w:val="32"/>
        </w:rPr>
        <w:t xml:space="preserve">                                     </w:t>
      </w:r>
    </w:p>
    <w:p w:rsidR="00C22CDF" w:rsidRPr="00E83FA5" w:rsidRDefault="00C22CDF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>Отметим также, что</w:t>
      </w:r>
    </w:p>
    <w:p w:rsidR="00C22CDF" w:rsidRPr="00E83FA5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i/>
          <w:sz w:val="28"/>
          <w:szCs w:val="28"/>
        </w:rPr>
        <w:t>а</w:t>
      </w:r>
      <w:r w:rsidRPr="00E83FA5">
        <w:rPr>
          <w:rFonts w:ascii="Times New Roman" w:hAnsi="Times New Roman" w:cs="Times New Roman"/>
          <w:sz w:val="28"/>
          <w:szCs w:val="28"/>
        </w:rPr>
        <w:t>) производная от независимой переменной равна единице:</w:t>
      </w:r>
    </w:p>
    <w:p w:rsidR="003C5EDC" w:rsidRPr="00E83FA5" w:rsidRDefault="00C22CDF" w:rsidP="007C3FA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E83FA5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1130" type="#_x0000_t75" style="width:39.75pt;height:18.75pt" o:ole="" fillcolor="window">
            <v:imagedata r:id="rId223" o:title=""/>
          </v:shape>
          <o:OLEObject Type="Embed" ProgID="Equation.DSMT4" ShapeID="_x0000_i1130" DrawAspect="Content" ObjectID="_1569929430" r:id="rId224"/>
        </w:object>
      </w:r>
    </w:p>
    <w:p w:rsidR="00C22CDF" w:rsidRPr="00E83FA5" w:rsidRDefault="00C22CDF" w:rsidP="007C3FA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i/>
          <w:sz w:val="28"/>
          <w:szCs w:val="28"/>
        </w:rPr>
        <w:t>б</w:t>
      </w:r>
      <w:r w:rsidRPr="00E83FA5">
        <w:rPr>
          <w:rFonts w:ascii="Times New Roman" w:hAnsi="Times New Roman" w:cs="Times New Roman"/>
          <w:sz w:val="28"/>
          <w:szCs w:val="28"/>
        </w:rPr>
        <w:t xml:space="preserve">) производная постоянной величины </w:t>
      </w:r>
      <w:proofErr w:type="gramStart"/>
      <w:r w:rsidRPr="00E83FA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E83FA5">
        <w:rPr>
          <w:rFonts w:ascii="Times New Roman" w:hAnsi="Times New Roman" w:cs="Times New Roman"/>
          <w:sz w:val="28"/>
          <w:szCs w:val="28"/>
        </w:rPr>
        <w:t xml:space="preserve"> равна нулю: </w:t>
      </w:r>
    </w:p>
    <w:p w:rsidR="00C22CDF" w:rsidRPr="00E83FA5" w:rsidRDefault="00C22CDF" w:rsidP="007C3FA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E83FA5">
        <w:rPr>
          <w:rFonts w:ascii="Times New Roman" w:hAnsi="Times New Roman" w:cs="Times New Roman"/>
          <w:position w:val="-10"/>
          <w:sz w:val="28"/>
          <w:szCs w:val="28"/>
        </w:rPr>
        <w:object w:dxaOrig="840" w:dyaOrig="380">
          <v:shape id="_x0000_i1131" type="#_x0000_t75" style="width:42pt;height:18.75pt" o:ole="" fillcolor="window">
            <v:imagedata r:id="rId225" o:title=""/>
          </v:shape>
          <o:OLEObject Type="Embed" ProgID="Equation.DSMT4" ShapeID="_x0000_i1131" DrawAspect="Content" ObjectID="_1569929431" r:id="rId226"/>
        </w:object>
      </w:r>
    </w:p>
    <w:p w:rsidR="00C22CDF" w:rsidRPr="00E83FA5" w:rsidRDefault="00C22CDF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i/>
          <w:sz w:val="28"/>
          <w:szCs w:val="28"/>
        </w:rPr>
        <w:t>в</w:t>
      </w:r>
      <w:r w:rsidRPr="00E83FA5">
        <w:rPr>
          <w:rFonts w:ascii="Times New Roman" w:hAnsi="Times New Roman" w:cs="Times New Roman"/>
          <w:sz w:val="28"/>
          <w:szCs w:val="28"/>
        </w:rPr>
        <w:t>) постоянный множитель выносится за знак производной:</w:t>
      </w:r>
    </w:p>
    <w:p w:rsidR="00C22CDF" w:rsidRPr="00E83FA5" w:rsidRDefault="00C22CDF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position w:val="-12"/>
          <w:sz w:val="28"/>
          <w:szCs w:val="28"/>
        </w:rPr>
        <w:object w:dxaOrig="1579" w:dyaOrig="400">
          <v:shape id="_x0000_i1132" type="#_x0000_t75" style="width:78.75pt;height:20.25pt" o:ole="" fillcolor="window">
            <v:imagedata r:id="rId227" o:title=""/>
          </v:shape>
          <o:OLEObject Type="Embed" ProgID="Equation.DSMT4" ShapeID="_x0000_i1132" DrawAspect="Content" ObjectID="_1569929432" r:id="rId228"/>
        </w:object>
      </w:r>
    </w:p>
    <w:p w:rsidR="00C22CDF" w:rsidRPr="00E83FA5" w:rsidRDefault="00C22CDF" w:rsidP="007C3FA4">
      <w:pPr>
        <w:pStyle w:val="1"/>
        <w:numPr>
          <w:ilvl w:val="0"/>
          <w:numId w:val="13"/>
        </w:numPr>
        <w:spacing w:before="0" w:line="240" w:lineRule="auto"/>
        <w:rPr>
          <w:rFonts w:ascii="Times New Roman" w:hAnsi="Times New Roman" w:cs="Times New Roman"/>
          <w:i/>
          <w:color w:val="auto"/>
        </w:rPr>
      </w:pPr>
      <w:r w:rsidRPr="00E83FA5">
        <w:rPr>
          <w:rFonts w:ascii="Times New Roman" w:hAnsi="Times New Roman" w:cs="Times New Roman"/>
          <w:i/>
          <w:color w:val="auto"/>
        </w:rPr>
        <w:t>Производная сложной функции.</w:t>
      </w:r>
    </w:p>
    <w:p w:rsidR="00C22CDF" w:rsidRPr="00E83FA5" w:rsidRDefault="00C22CDF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i/>
          <w:sz w:val="28"/>
          <w:szCs w:val="28"/>
        </w:rPr>
        <w:t>Сложная функция (суперпозиция функций) –</w:t>
      </w:r>
      <w:r w:rsidRPr="00E83FA5">
        <w:rPr>
          <w:rFonts w:ascii="Times New Roman" w:hAnsi="Times New Roman" w:cs="Times New Roman"/>
          <w:sz w:val="28"/>
          <w:szCs w:val="28"/>
        </w:rPr>
        <w:t xml:space="preserve"> это функция вида </w:t>
      </w:r>
    </w:p>
    <w:p w:rsidR="00C22CDF" w:rsidRPr="00E83FA5" w:rsidRDefault="00C22CDF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E83FA5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gramStart"/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83FA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83FA5">
        <w:rPr>
          <w:rFonts w:ascii="Times New Roman" w:hAnsi="Times New Roman" w:cs="Times New Roman"/>
          <w:i/>
          <w:sz w:val="28"/>
          <w:szCs w:val="28"/>
        </w:rPr>
        <w:t>),</w:t>
      </w:r>
      <w:r w:rsidRPr="00E83FA5">
        <w:rPr>
          <w:rFonts w:ascii="Times New Roman" w:hAnsi="Times New Roman" w:cs="Times New Roman"/>
          <w:sz w:val="28"/>
          <w:szCs w:val="28"/>
        </w:rPr>
        <w:t xml:space="preserve"> где </w:t>
      </w: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83FA5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83FA5">
        <w:rPr>
          <w:rFonts w:ascii="Times New Roman" w:hAnsi="Times New Roman" w:cs="Times New Roman"/>
          <w:i/>
          <w:sz w:val="28"/>
          <w:szCs w:val="28"/>
        </w:rPr>
        <w:t>(</w:t>
      </w:r>
      <w:r w:rsidRPr="00E83FA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83FA5">
        <w:rPr>
          <w:rFonts w:ascii="Times New Roman" w:hAnsi="Times New Roman" w:cs="Times New Roman"/>
          <w:i/>
          <w:sz w:val="28"/>
          <w:szCs w:val="28"/>
        </w:rPr>
        <w:t>)</w:t>
      </w:r>
      <w:r w:rsidRPr="00E83FA5">
        <w:rPr>
          <w:rFonts w:ascii="Times New Roman" w:hAnsi="Times New Roman" w:cs="Times New Roman"/>
          <w:sz w:val="28"/>
          <w:szCs w:val="28"/>
        </w:rPr>
        <w:t xml:space="preserve"> , т.е. функция от функции.  </w:t>
      </w:r>
    </w:p>
    <w:p w:rsidR="00C22CDF" w:rsidRPr="00E83FA5" w:rsidRDefault="00C22CDF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3C5EDC" w:rsidRPr="00E83FA5">
        <w:rPr>
          <w:rFonts w:ascii="Times New Roman" w:hAnsi="Times New Roman" w:cs="Times New Roman"/>
          <w:sz w:val="28"/>
          <w:szCs w:val="28"/>
        </w:rPr>
        <w:t xml:space="preserve">  </w:t>
      </w:r>
      <w:r w:rsidRPr="00E83FA5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E83FA5">
        <w:rPr>
          <w:rFonts w:ascii="Times New Roman" w:hAnsi="Times New Roman" w:cs="Times New Roman"/>
          <w:position w:val="-12"/>
          <w:sz w:val="28"/>
          <w:szCs w:val="28"/>
        </w:rPr>
        <w:object w:dxaOrig="1320" w:dyaOrig="400">
          <v:shape id="_x0000_i1133" type="#_x0000_t75" style="width:66pt;height:20.25pt" o:ole="" fillcolor="window">
            <v:imagedata r:id="rId229" o:title=""/>
          </v:shape>
          <o:OLEObject Type="Embed" ProgID="Equation.DSMT4" ShapeID="_x0000_i1133" DrawAspect="Content" ObjectID="_1569929433" r:id="rId230"/>
        </w:object>
      </w:r>
      <w:r w:rsidRPr="00E83FA5">
        <w:rPr>
          <w:rFonts w:ascii="Times New Roman" w:hAnsi="Times New Roman" w:cs="Times New Roman"/>
          <w:sz w:val="28"/>
          <w:szCs w:val="28"/>
        </w:rPr>
        <w:t xml:space="preserve"> является сложной, так как ее можно представить в виде</w:t>
      </w:r>
      <w:r w:rsidRPr="00E83FA5">
        <w:rPr>
          <w:rFonts w:ascii="Times New Roman" w:hAnsi="Times New Roman" w:cs="Times New Roman"/>
          <w:position w:val="-12"/>
          <w:sz w:val="28"/>
          <w:szCs w:val="28"/>
        </w:rPr>
        <w:object w:dxaOrig="1160" w:dyaOrig="400">
          <v:shape id="_x0000_i1134" type="#_x0000_t75" style="width:57.75pt;height:20.25pt" o:ole="" fillcolor="window">
            <v:imagedata r:id="rId231" o:title=""/>
          </v:shape>
          <o:OLEObject Type="Embed" ProgID="Equation.DSMT4" ShapeID="_x0000_i1134" DrawAspect="Content" ObjectID="_1569929434" r:id="rId232"/>
        </w:object>
      </w:r>
      <w:r w:rsidRPr="00E83FA5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E83FA5">
        <w:rPr>
          <w:rFonts w:ascii="Times New Roman" w:hAnsi="Times New Roman" w:cs="Times New Roman"/>
          <w:position w:val="-10"/>
          <w:sz w:val="28"/>
          <w:szCs w:val="28"/>
        </w:rPr>
        <w:object w:dxaOrig="960" w:dyaOrig="360">
          <v:shape id="_x0000_i1135" type="#_x0000_t75" style="width:48pt;height:18pt" o:ole="" fillcolor="window">
            <v:imagedata r:id="rId233" o:title=""/>
          </v:shape>
          <o:OLEObject Type="Embed" ProgID="Equation.DSMT4" ShapeID="_x0000_i1135" DrawAspect="Content" ObjectID="_1569929435" r:id="rId234"/>
        </w:object>
      </w:r>
    </w:p>
    <w:p w:rsidR="00C22CDF" w:rsidRPr="00E83FA5" w:rsidRDefault="00C22CDF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E83FA5">
        <w:rPr>
          <w:rFonts w:ascii="Times New Roman" w:hAnsi="Times New Roman" w:cs="Times New Roman"/>
          <w:position w:val="-12"/>
          <w:sz w:val="28"/>
          <w:szCs w:val="28"/>
        </w:rPr>
        <w:object w:dxaOrig="1100" w:dyaOrig="499">
          <v:shape id="_x0000_i1136" type="#_x0000_t75" style="width:54.75pt;height:24.75pt" o:ole="" fillcolor="window">
            <v:imagedata r:id="rId235" o:title=""/>
          </v:shape>
          <o:OLEObject Type="Embed" ProgID="Equation.DSMT4" ShapeID="_x0000_i1136" DrawAspect="Content" ObjectID="_1569929436" r:id="rId236"/>
        </w:object>
      </w:r>
      <w:r w:rsidRPr="00E83FA5">
        <w:rPr>
          <w:rFonts w:ascii="Times New Roman" w:hAnsi="Times New Roman" w:cs="Times New Roman"/>
          <w:sz w:val="28"/>
          <w:szCs w:val="28"/>
        </w:rPr>
        <w:t xml:space="preserve"> является сложной, так как ее можно представить в виде </w:t>
      </w:r>
      <w:r w:rsidRPr="00E83FA5">
        <w:rPr>
          <w:rFonts w:ascii="Times New Roman" w:hAnsi="Times New Roman" w:cs="Times New Roman"/>
          <w:position w:val="-12"/>
          <w:sz w:val="28"/>
          <w:szCs w:val="28"/>
        </w:rPr>
        <w:object w:dxaOrig="859" w:dyaOrig="499">
          <v:shape id="_x0000_i1137" type="#_x0000_t75" style="width:42.75pt;height:24.75pt" o:ole="" fillcolor="window">
            <v:imagedata r:id="rId237" o:title=""/>
          </v:shape>
          <o:OLEObject Type="Embed" ProgID="Equation.DSMT4" ShapeID="_x0000_i1137" DrawAspect="Content" ObjectID="_1569929437" r:id="rId238"/>
        </w:object>
      </w:r>
      <w:r w:rsidRPr="00E83FA5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E83FA5">
        <w:rPr>
          <w:rFonts w:ascii="Times New Roman" w:hAnsi="Times New Roman" w:cs="Times New Roman"/>
          <w:position w:val="-12"/>
          <w:sz w:val="28"/>
          <w:szCs w:val="28"/>
        </w:rPr>
        <w:object w:dxaOrig="1060" w:dyaOrig="360">
          <v:shape id="_x0000_i1138" type="#_x0000_t75" style="width:53.25pt;height:18pt" o:ole="" fillcolor="window">
            <v:imagedata r:id="rId239" o:title=""/>
          </v:shape>
          <o:OLEObject Type="Embed" ProgID="Equation.DSMT4" ShapeID="_x0000_i1138" DrawAspect="Content" ObjectID="_1569929438" r:id="rId240"/>
        </w:object>
      </w:r>
    </w:p>
    <w:p w:rsidR="00C22CDF" w:rsidRPr="00E83FA5" w:rsidRDefault="00C22CDF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FA5">
        <w:rPr>
          <w:rFonts w:ascii="Times New Roman" w:hAnsi="Times New Roman" w:cs="Times New Roman"/>
          <w:sz w:val="28"/>
          <w:szCs w:val="28"/>
        </w:rPr>
        <w:t xml:space="preserve">Производную сложной функции находят по правилу </w:t>
      </w:r>
    </w:p>
    <w:p w:rsidR="00C22CDF" w:rsidRPr="00E83FA5" w:rsidRDefault="00C22CDF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83FA5">
        <w:rPr>
          <w:rFonts w:ascii="Times New Roman" w:hAnsi="Times New Roman" w:cs="Times New Roman"/>
          <w:position w:val="-16"/>
          <w:sz w:val="28"/>
          <w:szCs w:val="28"/>
        </w:rPr>
        <w:object w:dxaOrig="2520" w:dyaOrig="600">
          <v:shape id="_x0000_i1139" type="#_x0000_t75" style="width:126pt;height:30pt" o:ole="" fillcolor="window">
            <v:imagedata r:id="rId241" o:title=""/>
          </v:shape>
          <o:OLEObject Type="Embed" ProgID="Equation.DSMT4" ShapeID="_x0000_i1139" DrawAspect="Content" ObjectID="_1569929439" r:id="rId242"/>
        </w:object>
      </w:r>
      <w:r w:rsidRPr="00E83FA5">
        <w:rPr>
          <w:rFonts w:ascii="Times New Roman" w:hAnsi="Times New Roman" w:cs="Times New Roman"/>
          <w:sz w:val="28"/>
          <w:szCs w:val="28"/>
        </w:rPr>
        <w:t>.</w:t>
      </w:r>
    </w:p>
    <w:p w:rsidR="00C22CDF" w:rsidRDefault="00C22CDF" w:rsidP="007C3FA4">
      <w:pPr>
        <w:spacing w:after="0" w:line="240" w:lineRule="auto"/>
        <w:jc w:val="center"/>
        <w:rPr>
          <w:sz w:val="32"/>
          <w:lang w:val="en-US"/>
        </w:rPr>
      </w:pPr>
    </w:p>
    <w:p w:rsidR="00C22CDF" w:rsidRPr="009A2D22" w:rsidRDefault="00C22CDF" w:rsidP="009A2D22">
      <w:pPr>
        <w:pStyle w:val="1"/>
        <w:keepNext w:val="0"/>
        <w:numPr>
          <w:ilvl w:val="0"/>
          <w:numId w:val="13"/>
        </w:numPr>
        <w:spacing w:before="0" w:line="240" w:lineRule="auto"/>
        <w:jc w:val="center"/>
        <w:rPr>
          <w:i/>
          <w:color w:val="auto"/>
          <w:lang w:val="en-US"/>
        </w:rPr>
      </w:pPr>
      <w:r w:rsidRPr="009A2D22">
        <w:rPr>
          <w:i/>
          <w:color w:val="auto"/>
        </w:rPr>
        <w:t>Таблица производных.</w:t>
      </w:r>
    </w:p>
    <w:p w:rsidR="00C22CDF" w:rsidRDefault="00C22CDF" w:rsidP="007C3FA4">
      <w:pPr>
        <w:spacing w:after="0" w:line="240" w:lineRule="auto"/>
        <w:rPr>
          <w:lang w:val="en-US"/>
        </w:rPr>
      </w:pPr>
    </w:p>
    <w:tbl>
      <w:tblPr>
        <w:tblW w:w="0" w:type="auto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4395"/>
        <w:gridCol w:w="4253"/>
      </w:tblGrid>
      <w:tr w:rsidR="00C22CDF" w:rsidTr="00F00218">
        <w:trPr>
          <w:trHeight w:val="993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2CDF" w:rsidRPr="00E83FA5" w:rsidRDefault="00C22CDF" w:rsidP="007C3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83FA5">
              <w:rPr>
                <w:rFonts w:ascii="Times New Roman" w:hAnsi="Times New Roman" w:cs="Times New Roman"/>
                <w:b/>
                <w:sz w:val="32"/>
              </w:rPr>
              <w:t xml:space="preserve">Производные </w:t>
            </w:r>
            <w:proofErr w:type="gramStart"/>
            <w:r w:rsidRPr="00E83FA5">
              <w:rPr>
                <w:rFonts w:ascii="Times New Roman" w:hAnsi="Times New Roman" w:cs="Times New Roman"/>
                <w:b/>
                <w:sz w:val="32"/>
              </w:rPr>
              <w:t>основных</w:t>
            </w:r>
            <w:proofErr w:type="gramEnd"/>
            <w:r w:rsidRPr="00E83FA5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:rsidR="00C22CDF" w:rsidRPr="00E83FA5" w:rsidRDefault="00C22CDF" w:rsidP="007C3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83FA5">
              <w:rPr>
                <w:rFonts w:ascii="Times New Roman" w:hAnsi="Times New Roman" w:cs="Times New Roman"/>
                <w:b/>
                <w:sz w:val="32"/>
              </w:rPr>
              <w:t>элементарных функций</w:t>
            </w:r>
          </w:p>
          <w:p w:rsidR="00C22CDF" w:rsidRPr="00E83FA5" w:rsidRDefault="00C22CDF" w:rsidP="007C3FA4">
            <w:pPr>
              <w:pStyle w:val="4"/>
              <w:spacing w:before="0" w:line="240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22CDF" w:rsidRPr="00E83FA5" w:rsidRDefault="00C22CDF" w:rsidP="007C3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83FA5">
              <w:rPr>
                <w:rFonts w:ascii="Times New Roman" w:hAnsi="Times New Roman" w:cs="Times New Roman"/>
                <w:b/>
                <w:sz w:val="32"/>
              </w:rPr>
              <w:t xml:space="preserve">Производные </w:t>
            </w:r>
            <w:proofErr w:type="gramStart"/>
            <w:r w:rsidRPr="00E83FA5">
              <w:rPr>
                <w:rFonts w:ascii="Times New Roman" w:hAnsi="Times New Roman" w:cs="Times New Roman"/>
                <w:b/>
                <w:sz w:val="32"/>
              </w:rPr>
              <w:t>сложных</w:t>
            </w:r>
            <w:proofErr w:type="gramEnd"/>
          </w:p>
          <w:p w:rsidR="00C22CDF" w:rsidRPr="00E83FA5" w:rsidRDefault="00C22CDF" w:rsidP="007C3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3FA5">
              <w:rPr>
                <w:rFonts w:ascii="Times New Roman" w:hAnsi="Times New Roman" w:cs="Times New Roman"/>
                <w:b/>
                <w:sz w:val="32"/>
              </w:rPr>
              <w:t>функций</w:t>
            </w:r>
          </w:p>
        </w:tc>
      </w:tr>
      <w:tr w:rsidR="00C22CDF" w:rsidTr="00F00218">
        <w:trPr>
          <w:trHeight w:val="713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tabs>
                <w:tab w:val="left" w:pos="430"/>
              </w:tabs>
              <w:spacing w:after="0" w:line="240" w:lineRule="auto"/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1.  </w:t>
            </w:r>
            <w:r w:rsidRPr="007E1FAF">
              <w:rPr>
                <w:position w:val="-12"/>
                <w:sz w:val="32"/>
              </w:rPr>
              <w:object w:dxaOrig="2020" w:dyaOrig="499">
                <v:shape id="_x0000_i1140" type="#_x0000_t75" style="width:101.25pt;height:24.75pt" o:ole="" fillcolor="window">
                  <v:imagedata r:id="rId243" o:title=""/>
                </v:shape>
                <o:OLEObject Type="Embed" ProgID="Equation.DSMT4" ShapeID="_x0000_i1140" DrawAspect="Content" ObjectID="_1569929440" r:id="rId244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1.   </w:t>
            </w:r>
            <w:r w:rsidRPr="007E1FAF">
              <w:rPr>
                <w:position w:val="-12"/>
                <w:sz w:val="32"/>
              </w:rPr>
              <w:object w:dxaOrig="2439" w:dyaOrig="499">
                <v:shape id="_x0000_i1141" type="#_x0000_t75" style="width:122.25pt;height:24.75pt" o:ole="" fillcolor="window">
                  <v:imagedata r:id="rId245" o:title=""/>
                </v:shape>
                <o:OLEObject Type="Embed" ProgID="Equation.DSMT4" ShapeID="_x0000_i1141" DrawAspect="Content" ObjectID="_1569929441" r:id="rId246"/>
              </w:object>
            </w:r>
          </w:p>
        </w:tc>
      </w:tr>
      <w:tr w:rsidR="00C22CDF" w:rsidTr="00F00218">
        <w:trPr>
          <w:trHeight w:val="988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</w:rPr>
            </w:pPr>
            <w:r>
              <w:rPr>
                <w:sz w:val="32"/>
              </w:rPr>
              <w:t xml:space="preserve">     </w:t>
            </w:r>
            <w:r w:rsidRPr="007E1FAF">
              <w:rPr>
                <w:position w:val="-36"/>
                <w:sz w:val="32"/>
                <w:lang w:val="en-US"/>
              </w:rPr>
              <w:object w:dxaOrig="1760" w:dyaOrig="880">
                <v:shape id="_x0000_i1142" type="#_x0000_t75" style="width:87.75pt;height:44.25pt" o:ole="" fillcolor="window">
                  <v:imagedata r:id="rId247" o:title=""/>
                </v:shape>
                <o:OLEObject Type="Embed" ProgID="Equation.DSMT4" ShapeID="_x0000_i1142" DrawAspect="Content" ObjectID="_1569929442" r:id="rId248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      </w:t>
            </w:r>
            <w:r w:rsidRPr="007E1FAF">
              <w:rPr>
                <w:position w:val="-36"/>
                <w:sz w:val="32"/>
                <w:lang w:val="en-US"/>
              </w:rPr>
              <w:object w:dxaOrig="2160" w:dyaOrig="880">
                <v:shape id="_x0000_i1143" type="#_x0000_t75" style="width:108pt;height:44.25pt" o:ole="" fillcolor="window">
                  <v:imagedata r:id="rId249" o:title=""/>
                </v:shape>
                <o:OLEObject Type="Embed" ProgID="Equation.DSMT4" ShapeID="_x0000_i1143" DrawAspect="Content" ObjectID="_1569929443" r:id="rId250"/>
              </w:object>
            </w:r>
          </w:p>
        </w:tc>
      </w:tr>
      <w:tr w:rsidR="00C22CDF" w:rsidTr="00F00218"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tabs>
                <w:tab w:val="left" w:pos="415"/>
              </w:tabs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     </w:t>
            </w:r>
            <w:r w:rsidRPr="007E1FAF">
              <w:rPr>
                <w:position w:val="-36"/>
                <w:sz w:val="32"/>
              </w:rPr>
              <w:object w:dxaOrig="1600" w:dyaOrig="999">
                <v:shape id="_x0000_i1144" type="#_x0000_t75" style="width:80.25pt;height:50.25pt" o:ole="" fillcolor="window">
                  <v:imagedata r:id="rId251" o:title=""/>
                </v:shape>
                <o:OLEObject Type="Embed" ProgID="Equation.DSMT4" ShapeID="_x0000_i1144" DrawAspect="Content" ObjectID="_1569929444" r:id="rId252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tabs>
                <w:tab w:val="left" w:pos="454"/>
              </w:tabs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      </w:t>
            </w:r>
            <w:r w:rsidRPr="007E1FAF">
              <w:rPr>
                <w:position w:val="-36"/>
                <w:sz w:val="32"/>
                <w:lang w:val="en-US"/>
              </w:rPr>
              <w:object w:dxaOrig="2000" w:dyaOrig="999">
                <v:shape id="_x0000_i1145" type="#_x0000_t75" style="width:99.75pt;height:50.25pt" o:ole="" fillcolor="window">
                  <v:imagedata r:id="rId253" o:title=""/>
                </v:shape>
                <o:OLEObject Type="Embed" ProgID="Equation.DSMT4" ShapeID="_x0000_i1145" DrawAspect="Content" ObjectID="_1569929445" r:id="rId254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2.  </w:t>
            </w:r>
            <w:r w:rsidRPr="007E1FAF">
              <w:rPr>
                <w:position w:val="-12"/>
                <w:sz w:val="32"/>
              </w:rPr>
              <w:object w:dxaOrig="2020" w:dyaOrig="499">
                <v:shape id="_x0000_i1146" type="#_x0000_t75" style="width:101.25pt;height:24.75pt" o:ole="" fillcolor="window">
                  <v:imagedata r:id="rId255" o:title=""/>
                </v:shape>
                <o:OLEObject Type="Embed" ProgID="Equation.DSMT4" ShapeID="_x0000_i1146" DrawAspect="Content" ObjectID="_1569929446" r:id="rId256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</w:rPr>
            </w:pPr>
            <w:r>
              <w:rPr>
                <w:sz w:val="32"/>
                <w:lang w:val="en-US"/>
              </w:rPr>
              <w:t xml:space="preserve">2. </w:t>
            </w:r>
            <w:r>
              <w:rPr>
                <w:sz w:val="32"/>
              </w:rPr>
              <w:t xml:space="preserve">  </w:t>
            </w:r>
            <w:r w:rsidRPr="007E1FAF">
              <w:rPr>
                <w:position w:val="-12"/>
                <w:sz w:val="32"/>
              </w:rPr>
              <w:object w:dxaOrig="2420" w:dyaOrig="499">
                <v:shape id="_x0000_i1147" type="#_x0000_t75" style="width:120.75pt;height:24.75pt" o:ole="" fillcolor="window">
                  <v:imagedata r:id="rId257" o:title=""/>
                </v:shape>
                <o:OLEObject Type="Embed" ProgID="Equation.DSMT4" ShapeID="_x0000_i1147" DrawAspect="Content" ObjectID="_1569929447" r:id="rId258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ind w:firstLine="263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  </w:t>
            </w:r>
            <w:r w:rsidRPr="007E1FAF">
              <w:rPr>
                <w:position w:val="-12"/>
                <w:sz w:val="32"/>
              </w:rPr>
              <w:object w:dxaOrig="1440" w:dyaOrig="499">
                <v:shape id="_x0000_i1148" type="#_x0000_t75" style="width:1in;height:24.75pt" o:ole="" fillcolor="window">
                  <v:imagedata r:id="rId259" o:title=""/>
                </v:shape>
                <o:OLEObject Type="Embed" ProgID="Equation.DSMT4" ShapeID="_x0000_i1148" DrawAspect="Content" ObjectID="_1569929448" r:id="rId260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      </w:t>
            </w:r>
            <w:r w:rsidRPr="007E1FAF">
              <w:rPr>
                <w:position w:val="-12"/>
                <w:sz w:val="32"/>
              </w:rPr>
              <w:object w:dxaOrig="1780" w:dyaOrig="499">
                <v:shape id="_x0000_i1149" type="#_x0000_t75" style="width:89.25pt;height:24.75pt" o:ole="" fillcolor="window">
                  <v:imagedata r:id="rId261" o:title=""/>
                </v:shape>
                <o:OLEObject Type="Embed" ProgID="Equation.DSMT4" ShapeID="_x0000_i1149" DrawAspect="Content" ObjectID="_1569929449" r:id="rId262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3.  </w:t>
            </w:r>
            <w:r w:rsidRPr="007E1FAF">
              <w:rPr>
                <w:position w:val="-30"/>
                <w:sz w:val="32"/>
                <w:lang w:val="en-US"/>
              </w:rPr>
              <w:object w:dxaOrig="2299" w:dyaOrig="800">
                <v:shape id="_x0000_i1150" type="#_x0000_t75" style="width:114.75pt;height:39.75pt" o:ole="" fillcolor="window">
                  <v:imagedata r:id="rId263" o:title=""/>
                </v:shape>
                <o:OLEObject Type="Embed" ProgID="Equation.DSMT4" ShapeID="_x0000_i1150" DrawAspect="Content" ObjectID="_1569929450" r:id="rId264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</w:rPr>
            </w:pPr>
            <w:r>
              <w:rPr>
                <w:sz w:val="32"/>
                <w:lang w:val="en-US"/>
              </w:rPr>
              <w:t xml:space="preserve">3. </w:t>
            </w:r>
            <w:r>
              <w:rPr>
                <w:sz w:val="32"/>
              </w:rPr>
              <w:t xml:space="preserve">  </w:t>
            </w:r>
            <w:r w:rsidRPr="007E1FAF">
              <w:rPr>
                <w:position w:val="-30"/>
                <w:sz w:val="32"/>
              </w:rPr>
              <w:object w:dxaOrig="2700" w:dyaOrig="800">
                <v:shape id="_x0000_i1151" type="#_x0000_t75" style="width:135pt;height:39.75pt" o:ole="" fillcolor="window">
                  <v:imagedata r:id="rId265" o:title=""/>
                </v:shape>
                <o:OLEObject Type="Embed" ProgID="Equation.DSMT4" ShapeID="_x0000_i1151" DrawAspect="Content" ObjectID="_1569929451" r:id="rId266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</w:rPr>
            </w:pPr>
            <w:r>
              <w:rPr>
                <w:sz w:val="32"/>
              </w:rPr>
              <w:t xml:space="preserve">    </w:t>
            </w:r>
            <w:r>
              <w:rPr>
                <w:sz w:val="32"/>
                <w:lang w:val="en-US"/>
              </w:rPr>
              <w:t xml:space="preserve"> </w:t>
            </w:r>
            <w:r w:rsidRPr="007E1FAF">
              <w:rPr>
                <w:position w:val="-30"/>
                <w:sz w:val="32"/>
                <w:lang w:val="en-US"/>
              </w:rPr>
              <w:object w:dxaOrig="1340" w:dyaOrig="800">
                <v:shape id="_x0000_i1152" type="#_x0000_t75" style="width:66.75pt;height:39.75pt" o:ole="" fillcolor="window">
                  <v:imagedata r:id="rId267" o:title=""/>
                </v:shape>
                <o:OLEObject Type="Embed" ProgID="Equation.DSMT4" ShapeID="_x0000_i1152" DrawAspect="Content" ObjectID="_1569929452" r:id="rId268"/>
              </w:object>
            </w:r>
          </w:p>
          <w:p w:rsidR="00C22CDF" w:rsidRDefault="00C22CDF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4.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  <w:lang w:val="en-US"/>
              </w:rPr>
              <w:t xml:space="preserve"> </w:t>
            </w:r>
            <w:r w:rsidRPr="007E1FAF">
              <w:rPr>
                <w:position w:val="-12"/>
                <w:sz w:val="32"/>
                <w:lang w:val="en-US"/>
              </w:rPr>
              <w:object w:dxaOrig="1880" w:dyaOrig="400">
                <v:shape id="_x0000_i1153" type="#_x0000_t75" style="width:93.75pt;height:20.25pt" o:ole="" fillcolor="window">
                  <v:imagedata r:id="rId269" o:title=""/>
                </v:shape>
                <o:OLEObject Type="Embed" ProgID="Equation.DSMT4" ShapeID="_x0000_i1153" DrawAspect="Content" ObjectID="_1569929453" r:id="rId270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      </w:t>
            </w:r>
            <w:r w:rsidRPr="007E1FAF">
              <w:rPr>
                <w:position w:val="-30"/>
                <w:sz w:val="32"/>
              </w:rPr>
              <w:object w:dxaOrig="1740" w:dyaOrig="800">
                <v:shape id="_x0000_i1154" type="#_x0000_t75" style="width:87pt;height:39.75pt" o:ole="" fillcolor="window">
                  <v:imagedata r:id="rId271" o:title=""/>
                </v:shape>
                <o:OLEObject Type="Embed" ProgID="Equation.DSMT4" ShapeID="_x0000_i1154" DrawAspect="Content" ObjectID="_1569929454" r:id="rId272"/>
              </w:object>
            </w:r>
          </w:p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4. </w:t>
            </w:r>
            <w:r>
              <w:rPr>
                <w:sz w:val="32"/>
              </w:rPr>
              <w:t xml:space="preserve">  </w:t>
            </w:r>
            <w:r w:rsidRPr="007E1FAF">
              <w:rPr>
                <w:position w:val="-12"/>
                <w:sz w:val="32"/>
              </w:rPr>
              <w:object w:dxaOrig="2280" w:dyaOrig="400">
                <v:shape id="_x0000_i1155" type="#_x0000_t75" style="width:114pt;height:20.25pt" o:ole="" fillcolor="window">
                  <v:imagedata r:id="rId273" o:title=""/>
                </v:shape>
                <o:OLEObject Type="Embed" ProgID="Equation.DSMT4" ShapeID="_x0000_i1155" DrawAspect="Content" ObjectID="_1569929455" r:id="rId274"/>
              </w:object>
            </w:r>
          </w:p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5.  </w:t>
            </w:r>
            <w:r w:rsidRPr="007E1FAF">
              <w:rPr>
                <w:position w:val="-12"/>
                <w:sz w:val="32"/>
                <w:lang w:val="en-US"/>
              </w:rPr>
              <w:object w:dxaOrig="2079" w:dyaOrig="400">
                <v:shape id="_x0000_i1156" type="#_x0000_t75" style="width:104.25pt;height:20.25pt" o:ole="" fillcolor="window">
                  <v:imagedata r:id="rId275" o:title=""/>
                </v:shape>
                <o:OLEObject Type="Embed" ProgID="Equation.DSMT4" ShapeID="_x0000_i1156" DrawAspect="Content" ObjectID="_1569929456" r:id="rId276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</w:rPr>
            </w:pPr>
            <w:r>
              <w:rPr>
                <w:sz w:val="32"/>
                <w:lang w:val="en-US"/>
              </w:rPr>
              <w:t xml:space="preserve">5.  </w:t>
            </w:r>
            <w:r>
              <w:rPr>
                <w:sz w:val="32"/>
              </w:rPr>
              <w:t xml:space="preserve"> </w:t>
            </w:r>
            <w:r w:rsidRPr="007E1FAF">
              <w:rPr>
                <w:position w:val="-12"/>
                <w:sz w:val="32"/>
                <w:lang w:val="en-US"/>
              </w:rPr>
              <w:object w:dxaOrig="2480" w:dyaOrig="400">
                <v:shape id="_x0000_i1157" type="#_x0000_t75" style="width:123.75pt;height:20.25pt" o:ole="" fillcolor="window">
                  <v:imagedata r:id="rId277" o:title=""/>
                </v:shape>
                <o:OLEObject Type="Embed" ProgID="Equation.DSMT4" ShapeID="_x0000_i1157" DrawAspect="Content" ObjectID="_1569929457" r:id="rId278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58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6.  </w:t>
            </w:r>
            <w:r w:rsidRPr="007E1FAF">
              <w:rPr>
                <w:position w:val="-36"/>
                <w:sz w:val="32"/>
                <w:lang w:val="en-US"/>
              </w:rPr>
              <w:object w:dxaOrig="1960" w:dyaOrig="859">
                <v:shape id="_x0000_i1158" type="#_x0000_t75" style="width:98.25pt;height:42.75pt" o:ole="" fillcolor="window">
                  <v:imagedata r:id="rId279" o:title=""/>
                </v:shape>
                <o:OLEObject Type="Embed" ProgID="Equation.DSMT4" ShapeID="_x0000_i1158" DrawAspect="Content" ObjectID="_1569929458" r:id="rId280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6. </w:t>
            </w:r>
            <w:r>
              <w:rPr>
                <w:sz w:val="32"/>
              </w:rPr>
              <w:t xml:space="preserve">  </w:t>
            </w:r>
            <w:r w:rsidRPr="007E1FAF">
              <w:rPr>
                <w:position w:val="-36"/>
                <w:sz w:val="32"/>
              </w:rPr>
              <w:object w:dxaOrig="2340" w:dyaOrig="859">
                <v:shape id="_x0000_i1159" type="#_x0000_t75" style="width:117pt;height:42.75pt" o:ole="" fillcolor="window">
                  <v:imagedata r:id="rId281" o:title=""/>
                </v:shape>
                <o:OLEObject Type="Embed" ProgID="Equation.DSMT4" ShapeID="_x0000_i1159" DrawAspect="Content" ObjectID="_1569929459" r:id="rId282"/>
              </w:object>
            </w:r>
            <w:r w:rsidRPr="007E1FAF">
              <w:rPr>
                <w:position w:val="-4"/>
                <w:sz w:val="32"/>
              </w:rPr>
              <w:object w:dxaOrig="220" w:dyaOrig="340">
                <v:shape id="_x0000_i1160" type="#_x0000_t75" style="width:11.25pt;height:17.25pt" o:ole="" fillcolor="window">
                  <v:imagedata r:id="rId283" o:title=""/>
                </v:shape>
                <o:OLEObject Type="Embed" ProgID="Equation.DSMT4" ShapeID="_x0000_i1160" DrawAspect="Content" ObjectID="_1569929460" r:id="rId284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00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7.  </w:t>
            </w:r>
            <w:r w:rsidRPr="007E1FAF">
              <w:rPr>
                <w:position w:val="-36"/>
                <w:sz w:val="32"/>
                <w:lang w:val="en-US"/>
              </w:rPr>
              <w:object w:dxaOrig="2280" w:dyaOrig="859">
                <v:shape id="_x0000_i1161" type="#_x0000_t75" style="width:114pt;height:42.75pt" o:ole="" fillcolor="window">
                  <v:imagedata r:id="rId285" o:title=""/>
                </v:shape>
                <o:OLEObject Type="Embed" ProgID="Equation.DSMT4" ShapeID="_x0000_i1161" DrawAspect="Content" ObjectID="_1569929461" r:id="rId286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</w:rPr>
            </w:pPr>
            <w:r>
              <w:rPr>
                <w:sz w:val="32"/>
                <w:lang w:val="en-US"/>
              </w:rPr>
              <w:t xml:space="preserve">7.  </w:t>
            </w:r>
            <w:r w:rsidRPr="007E1FAF">
              <w:rPr>
                <w:position w:val="-36"/>
                <w:sz w:val="32"/>
                <w:lang w:val="en-US"/>
              </w:rPr>
              <w:object w:dxaOrig="2680" w:dyaOrig="859">
                <v:shape id="_x0000_i1162" type="#_x0000_t75" style="width:134.25pt;height:42.75pt" o:ole="" fillcolor="window">
                  <v:imagedata r:id="rId287" o:title=""/>
                </v:shape>
                <o:OLEObject Type="Embed" ProgID="Equation.DSMT4" ShapeID="_x0000_i1162" DrawAspect="Content" ObjectID="_1569929462" r:id="rId288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29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tabs>
                <w:tab w:val="left" w:pos="404"/>
              </w:tabs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8.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  <w:lang w:val="en-US"/>
              </w:rPr>
              <w:t xml:space="preserve"> </w:t>
            </w:r>
            <w:r w:rsidRPr="007E1FAF">
              <w:rPr>
                <w:position w:val="-46"/>
                <w:sz w:val="32"/>
                <w:lang w:val="en-US"/>
              </w:rPr>
              <w:object w:dxaOrig="2659" w:dyaOrig="960">
                <v:shape id="_x0000_i1163" type="#_x0000_t75" style="width:132.75pt;height:48pt" o:ole="" fillcolor="window">
                  <v:imagedata r:id="rId289" o:title=""/>
                </v:shape>
                <o:OLEObject Type="Embed" ProgID="Equation.DSMT4" ShapeID="_x0000_i1163" DrawAspect="Content" ObjectID="_1569929463" r:id="rId290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8. </w:t>
            </w:r>
            <w:r>
              <w:rPr>
                <w:sz w:val="32"/>
              </w:rPr>
              <w:t xml:space="preserve"> </w:t>
            </w:r>
            <w:r w:rsidRPr="007E1FAF">
              <w:rPr>
                <w:position w:val="-46"/>
                <w:sz w:val="32"/>
              </w:rPr>
              <w:object w:dxaOrig="3060" w:dyaOrig="960">
                <v:shape id="_x0000_i1164" type="#_x0000_t75" style="width:153pt;height:48pt" o:ole="" fillcolor="window">
                  <v:imagedata r:id="rId291" o:title=""/>
                </v:shape>
                <o:OLEObject Type="Embed" ProgID="Equation.DSMT4" ShapeID="_x0000_i1164" DrawAspect="Content" ObjectID="_1569929464" r:id="rId292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129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</w:rPr>
            </w:pPr>
            <w:r>
              <w:rPr>
                <w:sz w:val="32"/>
                <w:lang w:val="en-US"/>
              </w:rPr>
              <w:t xml:space="preserve">9.  </w:t>
            </w:r>
            <w:r w:rsidRPr="007E1FAF">
              <w:rPr>
                <w:position w:val="-46"/>
                <w:sz w:val="32"/>
                <w:lang w:val="en-US"/>
              </w:rPr>
              <w:object w:dxaOrig="2700" w:dyaOrig="960">
                <v:shape id="_x0000_i1165" type="#_x0000_t75" style="width:135pt;height:48pt" o:ole="" fillcolor="window">
                  <v:imagedata r:id="rId293" o:title=""/>
                </v:shape>
                <o:OLEObject Type="Embed" ProgID="Equation.DSMT4" ShapeID="_x0000_i1165" DrawAspect="Content" ObjectID="_1569929465" r:id="rId294"/>
              </w:objec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tabs>
                <w:tab w:val="left" w:pos="459"/>
              </w:tabs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9.  </w:t>
            </w:r>
            <w:r w:rsidRPr="007E1FAF">
              <w:rPr>
                <w:position w:val="-46"/>
                <w:sz w:val="32"/>
                <w:lang w:val="en-US"/>
              </w:rPr>
              <w:object w:dxaOrig="3100" w:dyaOrig="960">
                <v:shape id="_x0000_i1166" type="#_x0000_t75" style="width:155.25pt;height:48pt" o:ole="" fillcolor="window">
                  <v:imagedata r:id="rId295" o:title=""/>
                </v:shape>
                <o:OLEObject Type="Embed" ProgID="Equation.DSMT4" ShapeID="_x0000_i1166" DrawAspect="Content" ObjectID="_1569929466" r:id="rId296"/>
              </w:objec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991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10.</w:t>
            </w:r>
            <w:r w:rsidRPr="007E1FAF">
              <w:rPr>
                <w:position w:val="-36"/>
                <w:sz w:val="32"/>
                <w:lang w:val="en-US"/>
              </w:rPr>
              <w:object w:dxaOrig="2280" w:dyaOrig="859">
                <v:shape id="_x0000_i1167" type="#_x0000_t75" style="width:114pt;height:42.75pt" o:ole="" fillcolor="window">
                  <v:imagedata r:id="rId297" o:title=""/>
                </v:shape>
                <o:OLEObject Type="Embed" ProgID="Equation.DSMT4" ShapeID="_x0000_i1167" DrawAspect="Content" ObjectID="_1569929467" r:id="rId298"/>
              </w:object>
            </w:r>
            <w:r>
              <w:rPr>
                <w:sz w:val="32"/>
                <w:lang w:val="en-US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spacing w:after="0" w:line="240" w:lineRule="auto"/>
              <w:ind w:left="317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10.</w:t>
            </w:r>
            <w:r w:rsidRPr="007E1FAF">
              <w:rPr>
                <w:position w:val="-36"/>
                <w:sz w:val="32"/>
                <w:lang w:val="en-US"/>
              </w:rPr>
              <w:object w:dxaOrig="2680" w:dyaOrig="859">
                <v:shape id="_x0000_i1168" type="#_x0000_t75" style="width:134.25pt;height:42.75pt" o:ole="" fillcolor="window">
                  <v:imagedata r:id="rId299" o:title=""/>
                </v:shape>
                <o:OLEObject Type="Embed" ProgID="Equation.DSMT4" ShapeID="_x0000_i1168" DrawAspect="Content" ObjectID="_1569929468" r:id="rId300"/>
              </w:object>
            </w:r>
            <w:r>
              <w:rPr>
                <w:sz w:val="32"/>
                <w:lang w:val="en-US"/>
              </w:rPr>
              <w:t xml:space="preserve"> </w:t>
            </w:r>
          </w:p>
        </w:tc>
      </w:tr>
      <w:tr w:rsidR="00C22CDF" w:rsidTr="00F0021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2CDF" w:rsidRDefault="00C22CDF" w:rsidP="007C3FA4">
            <w:pPr>
              <w:spacing w:after="0" w:line="240" w:lineRule="auto"/>
              <w:rPr>
                <w:sz w:val="32"/>
              </w:rPr>
            </w:pPr>
            <w:r>
              <w:rPr>
                <w:sz w:val="32"/>
              </w:rPr>
              <w:t>11.</w:t>
            </w:r>
            <w:r w:rsidRPr="007E1FAF">
              <w:rPr>
                <w:position w:val="-36"/>
                <w:sz w:val="32"/>
              </w:rPr>
              <w:object w:dxaOrig="2420" w:dyaOrig="859">
                <v:shape id="_x0000_i1169" type="#_x0000_t75" style="width:120.75pt;height:42.75pt" o:ole="" fillcolor="window">
                  <v:imagedata r:id="rId301" o:title=""/>
                </v:shape>
                <o:OLEObject Type="Embed" ProgID="Equation.DSMT4" ShapeID="_x0000_i1169" DrawAspect="Content" ObjectID="_1569929469" r:id="rId302"/>
              </w:object>
            </w:r>
            <w:r>
              <w:rPr>
                <w:sz w:val="32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2CDF" w:rsidRDefault="00C22CDF" w:rsidP="007C3FA4">
            <w:pPr>
              <w:tabs>
                <w:tab w:val="left" w:pos="459"/>
              </w:tabs>
              <w:spacing w:after="0" w:line="240" w:lineRule="auto"/>
              <w:ind w:left="317"/>
              <w:rPr>
                <w:sz w:val="32"/>
              </w:rPr>
            </w:pPr>
            <w:r>
              <w:rPr>
                <w:sz w:val="32"/>
              </w:rPr>
              <w:t>11.</w:t>
            </w:r>
            <w:r w:rsidRPr="007E1FAF">
              <w:rPr>
                <w:position w:val="-36"/>
                <w:sz w:val="32"/>
              </w:rPr>
              <w:object w:dxaOrig="2820" w:dyaOrig="859">
                <v:shape id="_x0000_i1170" type="#_x0000_t75" style="width:141pt;height:42.75pt" o:ole="" fillcolor="window">
                  <v:imagedata r:id="rId303" o:title=""/>
                </v:shape>
                <o:OLEObject Type="Embed" ProgID="Equation.DSMT4" ShapeID="_x0000_i1170" DrawAspect="Content" ObjectID="_1569929470" r:id="rId304"/>
              </w:object>
            </w:r>
            <w:r>
              <w:rPr>
                <w:sz w:val="32"/>
              </w:rPr>
              <w:t xml:space="preserve"> </w:t>
            </w:r>
          </w:p>
        </w:tc>
      </w:tr>
    </w:tbl>
    <w:p w:rsidR="00C22CDF" w:rsidRDefault="00C22CDF" w:rsidP="007C3FA4">
      <w:pPr>
        <w:spacing w:after="0" w:line="240" w:lineRule="auto"/>
        <w:ind w:firstLine="1344"/>
        <w:jc w:val="both"/>
        <w:rPr>
          <w:sz w:val="32"/>
        </w:rPr>
      </w:pPr>
    </w:p>
    <w:p w:rsidR="001B49FB" w:rsidRPr="004F50C0" w:rsidRDefault="001B49F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0C0">
        <w:rPr>
          <w:rFonts w:ascii="Times New Roman" w:hAnsi="Times New Roman" w:cs="Times New Roman"/>
          <w:b/>
          <w:sz w:val="28"/>
          <w:szCs w:val="28"/>
        </w:rPr>
        <w:t xml:space="preserve">Задача.  </w:t>
      </w:r>
      <w:r w:rsidRPr="004F50C0">
        <w:rPr>
          <w:rFonts w:ascii="Times New Roman" w:hAnsi="Times New Roman" w:cs="Times New Roman"/>
          <w:sz w:val="28"/>
          <w:szCs w:val="28"/>
        </w:rPr>
        <w:t>Найти производные функций</w:t>
      </w:r>
      <w:proofErr w:type="gramStart"/>
      <w:r w:rsidRPr="004F50C0">
        <w:rPr>
          <w:rFonts w:ascii="Times New Roman" w:hAnsi="Times New Roman" w:cs="Times New Roman"/>
          <w:sz w:val="28"/>
          <w:szCs w:val="28"/>
        </w:rPr>
        <w:t xml:space="preserve"> </w:t>
      </w:r>
      <w:r w:rsidR="00563EB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B49FB" w:rsidRDefault="001B49FB" w:rsidP="007C3FA4">
      <w:pPr>
        <w:spacing w:after="0" w:line="240" w:lineRule="auto"/>
        <w:rPr>
          <w:sz w:val="32"/>
        </w:rPr>
      </w:pPr>
    </w:p>
    <w:p w:rsidR="001B49FB" w:rsidRDefault="001B49FB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lastRenderedPageBreak/>
        <w:t xml:space="preserve">а) </w:t>
      </w:r>
      <w:r w:rsidRPr="007E1FAF">
        <w:rPr>
          <w:i/>
          <w:position w:val="-38"/>
          <w:sz w:val="32"/>
        </w:rPr>
        <w:object w:dxaOrig="2720" w:dyaOrig="880">
          <v:shape id="_x0000_i1171" type="#_x0000_t75" style="width:135.75pt;height:44.25pt" o:ole="" fillcolor="window">
            <v:imagedata r:id="rId305" o:title=""/>
          </v:shape>
          <o:OLEObject Type="Embed" ProgID="Equation.DSMT4" ShapeID="_x0000_i1171" DrawAspect="Content" ObjectID="_1569929471" r:id="rId306"/>
        </w:object>
      </w:r>
      <w:r>
        <w:rPr>
          <w:i/>
          <w:sz w:val="32"/>
        </w:rPr>
        <w:t>;</w:t>
      </w:r>
      <w:r>
        <w:rPr>
          <w:i/>
          <w:sz w:val="32"/>
        </w:rPr>
        <w:tab/>
      </w:r>
      <w:r>
        <w:rPr>
          <w:i/>
          <w:sz w:val="32"/>
        </w:rPr>
        <w:tab/>
      </w:r>
      <w:r>
        <w:rPr>
          <w:i/>
          <w:sz w:val="32"/>
        </w:rPr>
        <w:tab/>
        <w:t xml:space="preserve">   б) </w:t>
      </w:r>
      <w:r w:rsidRPr="007E1FAF">
        <w:rPr>
          <w:i/>
          <w:position w:val="-36"/>
          <w:sz w:val="32"/>
        </w:rPr>
        <w:object w:dxaOrig="1380" w:dyaOrig="859">
          <v:shape id="_x0000_i1172" type="#_x0000_t75" style="width:69pt;height:42.75pt" o:ole="" fillcolor="window">
            <v:imagedata r:id="rId307" o:title=""/>
          </v:shape>
          <o:OLEObject Type="Embed" ProgID="Equation.DSMT4" ShapeID="_x0000_i1172" DrawAspect="Content" ObjectID="_1569929472" r:id="rId308"/>
        </w:object>
      </w:r>
      <w:r>
        <w:rPr>
          <w:i/>
          <w:sz w:val="32"/>
        </w:rPr>
        <w:t>;</w:t>
      </w:r>
    </w:p>
    <w:p w:rsidR="001B49FB" w:rsidRDefault="001B49FB" w:rsidP="007C3FA4">
      <w:pPr>
        <w:spacing w:after="0" w:line="240" w:lineRule="auto"/>
        <w:rPr>
          <w:i/>
          <w:sz w:val="32"/>
        </w:rPr>
      </w:pPr>
    </w:p>
    <w:p w:rsidR="001B49FB" w:rsidRDefault="001B49FB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в) </w:t>
      </w:r>
      <w:r w:rsidRPr="007E1FAF">
        <w:rPr>
          <w:i/>
          <w:position w:val="-12"/>
          <w:sz w:val="32"/>
        </w:rPr>
        <w:object w:dxaOrig="2799" w:dyaOrig="480">
          <v:shape id="_x0000_i1173" type="#_x0000_t75" style="width:140.25pt;height:24pt" o:ole="" fillcolor="window">
            <v:imagedata r:id="rId309" o:title=""/>
          </v:shape>
          <o:OLEObject Type="Embed" ProgID="Equation.DSMT4" ShapeID="_x0000_i1173" DrawAspect="Content" ObjectID="_1569929473" r:id="rId310"/>
        </w:object>
      </w:r>
      <w:r>
        <w:rPr>
          <w:i/>
          <w:sz w:val="32"/>
        </w:rPr>
        <w:t xml:space="preserve">;                         г) </w:t>
      </w:r>
      <w:r w:rsidRPr="007E1FAF">
        <w:rPr>
          <w:i/>
          <w:position w:val="-12"/>
          <w:sz w:val="32"/>
        </w:rPr>
        <w:object w:dxaOrig="2659" w:dyaOrig="499">
          <v:shape id="_x0000_i1174" type="#_x0000_t75" style="width:132.75pt;height:24.75pt" o:ole="" fillcolor="window">
            <v:imagedata r:id="rId311" o:title=""/>
          </v:shape>
          <o:OLEObject Type="Embed" ProgID="Equation.DSMT4" ShapeID="_x0000_i1174" DrawAspect="Content" ObjectID="_1569929474" r:id="rId312"/>
        </w:object>
      </w:r>
      <w:r>
        <w:rPr>
          <w:i/>
          <w:sz w:val="32"/>
        </w:rPr>
        <w:t>.</w:t>
      </w:r>
    </w:p>
    <w:p w:rsidR="001B49FB" w:rsidRDefault="001B49FB" w:rsidP="007C3FA4">
      <w:pPr>
        <w:spacing w:after="0" w:line="240" w:lineRule="auto"/>
        <w:ind w:firstLine="1344"/>
        <w:rPr>
          <w:sz w:val="32"/>
        </w:rPr>
      </w:pPr>
    </w:p>
    <w:p w:rsidR="001B49FB" w:rsidRDefault="001B49FB" w:rsidP="007C3FA4">
      <w:pPr>
        <w:spacing w:after="0" w:line="240" w:lineRule="auto"/>
        <w:rPr>
          <w:sz w:val="32"/>
        </w:rPr>
      </w:pPr>
      <w:r>
        <w:rPr>
          <w:b/>
          <w:sz w:val="32"/>
        </w:rPr>
        <w:t>Решение.</w:t>
      </w:r>
      <w:r>
        <w:rPr>
          <w:sz w:val="32"/>
        </w:rPr>
        <w:t xml:space="preserve">  </w:t>
      </w:r>
    </w:p>
    <w:p w:rsidR="001B49FB" w:rsidRDefault="00833436" w:rsidP="007C3FA4">
      <w:pPr>
        <w:spacing w:after="0" w:line="240" w:lineRule="auto"/>
        <w:rPr>
          <w:sz w:val="32"/>
        </w:rPr>
      </w:pPr>
      <w:r>
        <w:rPr>
          <w:b/>
          <w:i/>
          <w:sz w:val="32"/>
        </w:rPr>
        <w:t>А</w:t>
      </w:r>
      <w:r w:rsidR="001B49FB">
        <w:rPr>
          <w:b/>
          <w:sz w:val="32"/>
        </w:rPr>
        <w:t>)</w:t>
      </w:r>
      <w:r w:rsidR="001B49FB">
        <w:rPr>
          <w:sz w:val="32"/>
        </w:rPr>
        <w:t xml:space="preserve"> </w:t>
      </w:r>
      <w:r w:rsidR="001B49FB" w:rsidRPr="007E1FAF">
        <w:rPr>
          <w:position w:val="-38"/>
          <w:sz w:val="32"/>
        </w:rPr>
        <w:object w:dxaOrig="2720" w:dyaOrig="880">
          <v:shape id="_x0000_i1175" type="#_x0000_t75" style="width:135.75pt;height:44.25pt" o:ole="" fillcolor="window">
            <v:imagedata r:id="rId305" o:title=""/>
          </v:shape>
          <o:OLEObject Type="Embed" ProgID="Equation.DSMT4" ShapeID="_x0000_i1175" DrawAspect="Content" ObjectID="_1569929475" r:id="rId313"/>
        </w:object>
      </w:r>
      <w:r w:rsidR="001B49FB">
        <w:rPr>
          <w:sz w:val="32"/>
        </w:rPr>
        <w:t>.</w:t>
      </w:r>
    </w:p>
    <w:p w:rsidR="001B49FB" w:rsidRPr="004F50C0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50C0">
        <w:rPr>
          <w:rFonts w:ascii="Times New Roman" w:hAnsi="Times New Roman" w:cs="Times New Roman"/>
          <w:sz w:val="28"/>
          <w:szCs w:val="28"/>
        </w:rPr>
        <w:t xml:space="preserve">Приведем функцию </w:t>
      </w:r>
      <w:r w:rsidRPr="004F50C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F50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50C0">
        <w:rPr>
          <w:rFonts w:ascii="Times New Roman" w:hAnsi="Times New Roman" w:cs="Times New Roman"/>
          <w:sz w:val="28"/>
          <w:szCs w:val="28"/>
        </w:rPr>
        <w:t xml:space="preserve"> к виду, удобному для дифференцирования, используя правила </w:t>
      </w:r>
      <w:r w:rsidR="000A08FF"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="004F50C0">
        <w:rPr>
          <w:rFonts w:ascii="Times New Roman" w:hAnsi="Times New Roman" w:cs="Times New Roman"/>
          <w:sz w:val="28"/>
          <w:szCs w:val="28"/>
        </w:rPr>
        <w:t xml:space="preserve"> со степенями</w:t>
      </w:r>
      <w:proofErr w:type="gramStart"/>
      <w:r w:rsidR="004F50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B49FB" w:rsidRDefault="001B49FB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64"/>
          <w:sz w:val="32"/>
        </w:rPr>
        <w:object w:dxaOrig="6940" w:dyaOrig="1320">
          <v:shape id="_x0000_i1176" type="#_x0000_t75" style="width:347.25pt;height:66pt" o:ole="" fillcolor="window">
            <v:imagedata r:id="rId314" o:title=""/>
          </v:shape>
          <o:OLEObject Type="Embed" ProgID="Equation.DSMT4" ShapeID="_x0000_i1176" DrawAspect="Content" ObjectID="_1569929476" r:id="rId315"/>
        </w:object>
      </w:r>
    </w:p>
    <w:p w:rsidR="001B49FB" w:rsidRDefault="001B49FB" w:rsidP="007C3FA4">
      <w:pPr>
        <w:spacing w:after="0" w:line="240" w:lineRule="auto"/>
        <w:rPr>
          <w:sz w:val="32"/>
        </w:rPr>
      </w:pPr>
    </w:p>
    <w:p w:rsidR="001B49FB" w:rsidRPr="004F50C0" w:rsidRDefault="001B49F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0C0">
        <w:rPr>
          <w:rFonts w:ascii="Times New Roman" w:hAnsi="Times New Roman" w:cs="Times New Roman"/>
          <w:sz w:val="28"/>
          <w:szCs w:val="28"/>
        </w:rPr>
        <w:t>По правилу дифференцирования суммы и разности функции:</w:t>
      </w:r>
    </w:p>
    <w:p w:rsidR="001B49FB" w:rsidRDefault="001B49FB" w:rsidP="007C3FA4">
      <w:pPr>
        <w:spacing w:after="0" w:line="240" w:lineRule="auto"/>
        <w:jc w:val="center"/>
        <w:rPr>
          <w:position w:val="-120"/>
          <w:sz w:val="32"/>
        </w:rPr>
      </w:pPr>
      <w:r w:rsidRPr="007E1FAF">
        <w:rPr>
          <w:position w:val="-120"/>
          <w:sz w:val="32"/>
          <w:lang w:val="en-US"/>
        </w:rPr>
        <w:object w:dxaOrig="8400" w:dyaOrig="2560">
          <v:shape id="_x0000_i1177" type="#_x0000_t75" style="width:420pt;height:128.25pt" o:ole="" fillcolor="window">
            <v:imagedata r:id="rId316" o:title=""/>
          </v:shape>
          <o:OLEObject Type="Embed" ProgID="Equation.DSMT4" ShapeID="_x0000_i1177" DrawAspect="Content" ObjectID="_1569929477" r:id="rId317"/>
        </w:object>
      </w:r>
    </w:p>
    <w:p w:rsidR="003C5EDC" w:rsidRPr="003C5EDC" w:rsidRDefault="003C5EDC" w:rsidP="007C3FA4">
      <w:pPr>
        <w:spacing w:after="0" w:line="240" w:lineRule="auto"/>
        <w:jc w:val="center"/>
        <w:rPr>
          <w:sz w:val="32"/>
        </w:rPr>
      </w:pPr>
    </w:p>
    <w:p w:rsidR="003C5EDC" w:rsidRDefault="003C5EDC" w:rsidP="007C3FA4">
      <w:pPr>
        <w:spacing w:after="0" w:line="240" w:lineRule="auto"/>
        <w:jc w:val="both"/>
        <w:rPr>
          <w:sz w:val="32"/>
        </w:rPr>
      </w:pPr>
      <w:r w:rsidRPr="003C5EDC">
        <w:rPr>
          <w:b/>
          <w:i/>
          <w:position w:val="-36"/>
          <w:sz w:val="32"/>
        </w:rPr>
        <w:t>Б)</w:t>
      </w:r>
      <w:r>
        <w:rPr>
          <w:b/>
          <w:i/>
          <w:position w:val="-36"/>
          <w:sz w:val="32"/>
        </w:rPr>
        <w:t xml:space="preserve">   </w:t>
      </w:r>
      <w:r w:rsidR="001B49FB" w:rsidRPr="007E1FAF">
        <w:rPr>
          <w:position w:val="-36"/>
          <w:sz w:val="32"/>
        </w:rPr>
        <w:object w:dxaOrig="1460" w:dyaOrig="859">
          <v:shape id="_x0000_i1178" type="#_x0000_t75" style="width:72.75pt;height:42.75pt" o:ole="" fillcolor="window">
            <v:imagedata r:id="rId318" o:title=""/>
          </v:shape>
          <o:OLEObject Type="Embed" ProgID="Equation.DSMT4" ShapeID="_x0000_i1178" DrawAspect="Content" ObjectID="_1569929478" r:id="rId319"/>
        </w:object>
      </w:r>
      <w:r w:rsidR="001B49FB">
        <w:rPr>
          <w:sz w:val="32"/>
        </w:rPr>
        <w:tab/>
      </w:r>
      <w:r>
        <w:rPr>
          <w:sz w:val="32"/>
        </w:rPr>
        <w:t xml:space="preserve">   </w:t>
      </w:r>
    </w:p>
    <w:p w:rsidR="001B49FB" w:rsidRPr="00634885" w:rsidRDefault="003C5EDC" w:rsidP="007C3FA4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  </w:t>
      </w:r>
      <w:r w:rsidR="001B49FB" w:rsidRPr="004F50C0">
        <w:rPr>
          <w:rFonts w:ascii="Times New Roman" w:hAnsi="Times New Roman" w:cs="Times New Roman"/>
          <w:sz w:val="28"/>
          <w:szCs w:val="28"/>
        </w:rPr>
        <w:t>Воспользуемся правилом дифференцирования частного</w:t>
      </w:r>
      <w:r w:rsidR="001B49FB">
        <w:rPr>
          <w:sz w:val="32"/>
        </w:rPr>
        <w:t xml:space="preserve"> </w:t>
      </w:r>
      <w:r>
        <w:rPr>
          <w:sz w:val="32"/>
        </w:rPr>
        <w:t xml:space="preserve">         </w:t>
      </w:r>
      <w:r w:rsidR="001B49FB" w:rsidRPr="007E1FAF">
        <w:rPr>
          <w:position w:val="-36"/>
          <w:sz w:val="32"/>
        </w:rPr>
        <w:object w:dxaOrig="2439" w:dyaOrig="999">
          <v:shape id="_x0000_i1179" type="#_x0000_t75" style="width:122.25pt;height:50.25pt" o:ole="" fillcolor="window">
            <v:imagedata r:id="rId320" o:title=""/>
          </v:shape>
          <o:OLEObject Type="Embed" ProgID="Equation.DSMT4" ShapeID="_x0000_i1179" DrawAspect="Content" ObjectID="_1569929479" r:id="rId321"/>
        </w:object>
      </w:r>
      <w:r w:rsidR="001B49FB">
        <w:rPr>
          <w:sz w:val="32"/>
        </w:rPr>
        <w:t xml:space="preserve">,     где  </w:t>
      </w:r>
      <w:r w:rsidR="001B49FB" w:rsidRPr="007E1FAF">
        <w:rPr>
          <w:position w:val="-12"/>
          <w:sz w:val="32"/>
        </w:rPr>
        <w:object w:dxaOrig="2980" w:dyaOrig="499">
          <v:shape id="_x0000_i1180" type="#_x0000_t75" style="width:149.25pt;height:24.75pt" o:ole="" fillcolor="window">
            <v:imagedata r:id="rId322" o:title=""/>
          </v:shape>
          <o:OLEObject Type="Embed" ProgID="Equation.DSMT4" ShapeID="_x0000_i1180" DrawAspect="Content" ObjectID="_1569929480" r:id="rId323"/>
        </w:object>
      </w:r>
      <w:r w:rsidR="001B49FB">
        <w:rPr>
          <w:sz w:val="32"/>
        </w:rPr>
        <w:t>.</w:t>
      </w:r>
    </w:p>
    <w:p w:rsidR="00301F49" w:rsidRDefault="001B49FB" w:rsidP="007C3FA4">
      <w:pPr>
        <w:spacing w:after="0" w:line="240" w:lineRule="auto"/>
        <w:ind w:firstLine="851"/>
        <w:jc w:val="center"/>
        <w:rPr>
          <w:sz w:val="32"/>
        </w:rPr>
      </w:pPr>
      <w:r w:rsidRPr="007E1FAF">
        <w:rPr>
          <w:position w:val="-120"/>
          <w:sz w:val="32"/>
        </w:rPr>
        <w:object w:dxaOrig="9440" w:dyaOrig="2840">
          <v:shape id="_x0000_i1181" type="#_x0000_t75" style="width:471.75pt;height:141.75pt" o:ole="" fillcolor="window">
            <v:imagedata r:id="rId324" o:title=""/>
          </v:shape>
          <o:OLEObject Type="Embed" ProgID="Equation.DSMT4" ShapeID="_x0000_i1181" DrawAspect="Content" ObjectID="_1569929481" r:id="rId325"/>
        </w:object>
      </w:r>
    </w:p>
    <w:p w:rsidR="001B49FB" w:rsidRDefault="001B49FB" w:rsidP="007C3FA4">
      <w:pPr>
        <w:spacing w:after="0" w:line="240" w:lineRule="auto"/>
        <w:jc w:val="both"/>
        <w:rPr>
          <w:i/>
          <w:sz w:val="32"/>
        </w:rPr>
      </w:pPr>
      <w:r>
        <w:rPr>
          <w:b/>
          <w:i/>
          <w:sz w:val="32"/>
        </w:rPr>
        <w:t>в)</w:t>
      </w:r>
      <w:r>
        <w:rPr>
          <w:i/>
          <w:sz w:val="32"/>
        </w:rPr>
        <w:t xml:space="preserve"> </w:t>
      </w:r>
      <w:r w:rsidRPr="007E1FAF">
        <w:rPr>
          <w:i/>
          <w:position w:val="-12"/>
          <w:sz w:val="32"/>
        </w:rPr>
        <w:object w:dxaOrig="2799" w:dyaOrig="480">
          <v:shape id="_x0000_i1182" type="#_x0000_t75" style="width:140.25pt;height:24pt" o:ole="" fillcolor="window">
            <v:imagedata r:id="rId326" o:title=""/>
          </v:shape>
          <o:OLEObject Type="Embed" ProgID="Equation.DSMT4" ShapeID="_x0000_i1182" DrawAspect="Content" ObjectID="_1569929482" r:id="rId327"/>
        </w:object>
      </w:r>
      <w:r>
        <w:rPr>
          <w:i/>
          <w:sz w:val="32"/>
        </w:rPr>
        <w:t>.</w:t>
      </w:r>
    </w:p>
    <w:p w:rsidR="001B49FB" w:rsidRPr="00535351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535351">
        <w:rPr>
          <w:rFonts w:ascii="Times New Roman" w:hAnsi="Times New Roman" w:cs="Times New Roman"/>
          <w:position w:val="-8"/>
          <w:sz w:val="28"/>
          <w:szCs w:val="28"/>
        </w:rPr>
        <w:object w:dxaOrig="940" w:dyaOrig="440">
          <v:shape id="_x0000_i1183" type="#_x0000_t75" style="width:47.25pt;height:21.75pt" o:ole="" fillcolor="window">
            <v:imagedata r:id="rId328" o:title=""/>
          </v:shape>
          <o:OLEObject Type="Embed" ProgID="Equation.DSMT4" ShapeID="_x0000_i1183" DrawAspect="Content" ObjectID="_1569929483" r:id="rId329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  сложная. Ее можно представить в виде  </w:t>
      </w:r>
      <w:r w:rsidRPr="00535351">
        <w:rPr>
          <w:rFonts w:ascii="Times New Roman" w:hAnsi="Times New Roman" w:cs="Times New Roman"/>
          <w:position w:val="-12"/>
          <w:sz w:val="28"/>
          <w:szCs w:val="28"/>
        </w:rPr>
        <w:object w:dxaOrig="980" w:dyaOrig="480">
          <v:shape id="_x0000_i1184" type="#_x0000_t75" style="width:48.75pt;height:24pt" o:ole="" fillcolor="window">
            <v:imagedata r:id="rId330" o:title=""/>
          </v:shape>
          <o:OLEObject Type="Embed" ProgID="Equation.DSMT4" ShapeID="_x0000_i1184" DrawAspect="Content" ObjectID="_1569929484" r:id="rId331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,  где  </w:t>
      </w:r>
      <w:r w:rsidRPr="00535351">
        <w:rPr>
          <w:rFonts w:ascii="Times New Roman" w:hAnsi="Times New Roman" w:cs="Times New Roman"/>
          <w:position w:val="-6"/>
          <w:sz w:val="28"/>
          <w:szCs w:val="28"/>
        </w:rPr>
        <w:object w:dxaOrig="1219" w:dyaOrig="260">
          <v:shape id="_x0000_i1185" type="#_x0000_t75" style="width:60.75pt;height:12.75pt" o:ole="" fillcolor="window">
            <v:imagedata r:id="rId332" o:title=""/>
          </v:shape>
          <o:OLEObject Type="Embed" ProgID="Equation.DSMT4" ShapeID="_x0000_i1185" DrawAspect="Content" ObjectID="_1569929485" r:id="rId333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  Применим формулу </w:t>
      </w:r>
      <w:r w:rsidRPr="00535351">
        <w:rPr>
          <w:rFonts w:ascii="Times New Roman" w:hAnsi="Times New Roman" w:cs="Times New Roman"/>
          <w:position w:val="-36"/>
          <w:sz w:val="28"/>
          <w:szCs w:val="28"/>
        </w:rPr>
        <w:object w:dxaOrig="2160" w:dyaOrig="880">
          <v:shape id="_x0000_i1186" type="#_x0000_t75" style="width:108pt;height:44.25pt" o:ole="" fillcolor="window">
            <v:imagedata r:id="rId334" o:title=""/>
          </v:shape>
          <o:OLEObject Type="Embed" ProgID="Equation.DSMT4" ShapeID="_x0000_i1186" DrawAspect="Content" ObjectID="_1569929486" r:id="rId335"/>
        </w:object>
      </w:r>
      <w:r w:rsidRPr="00535351">
        <w:rPr>
          <w:rFonts w:ascii="Times New Roman" w:hAnsi="Times New Roman" w:cs="Times New Roman"/>
          <w:sz w:val="28"/>
          <w:szCs w:val="28"/>
        </w:rPr>
        <w:t>.</w:t>
      </w:r>
    </w:p>
    <w:p w:rsidR="001B49FB" w:rsidRDefault="001B49FB" w:rsidP="007C3FA4">
      <w:pPr>
        <w:spacing w:after="0" w:line="240" w:lineRule="auto"/>
        <w:jc w:val="both"/>
        <w:rPr>
          <w:sz w:val="16"/>
        </w:rPr>
      </w:pPr>
    </w:p>
    <w:p w:rsidR="001B49FB" w:rsidRDefault="001B49FB" w:rsidP="007C3FA4">
      <w:pPr>
        <w:spacing w:after="0" w:line="240" w:lineRule="auto"/>
        <w:jc w:val="center"/>
        <w:rPr>
          <w:sz w:val="32"/>
          <w:lang w:val="en-US"/>
        </w:rPr>
      </w:pPr>
      <w:r w:rsidRPr="007E1FAF">
        <w:rPr>
          <w:position w:val="-36"/>
          <w:sz w:val="32"/>
          <w:lang w:val="en-US"/>
        </w:rPr>
        <w:object w:dxaOrig="5220" w:dyaOrig="880">
          <v:shape id="_x0000_i1187" type="#_x0000_t75" style="width:261pt;height:44.25pt" o:ole="" fillcolor="window">
            <v:imagedata r:id="rId336" o:title=""/>
          </v:shape>
          <o:OLEObject Type="Embed" ProgID="Equation.DSMT4" ShapeID="_x0000_i1187" DrawAspect="Content" ObjectID="_1569929487" r:id="rId337"/>
        </w:object>
      </w:r>
    </w:p>
    <w:p w:rsidR="001B49FB" w:rsidRDefault="001B49FB" w:rsidP="007C3FA4">
      <w:pPr>
        <w:spacing w:after="0" w:line="240" w:lineRule="auto"/>
        <w:jc w:val="both"/>
        <w:rPr>
          <w:sz w:val="16"/>
          <w:lang w:val="en-US"/>
        </w:rPr>
      </w:pPr>
    </w:p>
    <w:p w:rsidR="001B49FB" w:rsidRPr="00535351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 xml:space="preserve">Производную функции  </w:t>
      </w:r>
      <w:r w:rsidRPr="00535351">
        <w:rPr>
          <w:rFonts w:ascii="Times New Roman" w:hAnsi="Times New Roman" w:cs="Times New Roman"/>
          <w:position w:val="-12"/>
          <w:sz w:val="28"/>
          <w:szCs w:val="28"/>
        </w:rPr>
        <w:object w:dxaOrig="1140" w:dyaOrig="400">
          <v:shape id="_x0000_i1188" type="#_x0000_t75" style="width:57pt;height:20.25pt" o:ole="" fillcolor="window">
            <v:imagedata r:id="rId338" o:title=""/>
          </v:shape>
          <o:OLEObject Type="Embed" ProgID="Equation.DSMT4" ShapeID="_x0000_i1188" DrawAspect="Content" ObjectID="_1569929488" r:id="rId339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 находим по правилу дифференцирования произведения: </w:t>
      </w:r>
    </w:p>
    <w:p w:rsidR="001B49FB" w:rsidRDefault="001B49FB" w:rsidP="007C3FA4">
      <w:pPr>
        <w:spacing w:after="0" w:line="240" w:lineRule="auto"/>
        <w:ind w:firstLine="720"/>
        <w:jc w:val="both"/>
        <w:rPr>
          <w:sz w:val="32"/>
        </w:rPr>
      </w:pPr>
      <w:r>
        <w:rPr>
          <w:sz w:val="32"/>
        </w:rPr>
        <w:t xml:space="preserve">           </w:t>
      </w:r>
      <w:r w:rsidRPr="007E1FAF">
        <w:rPr>
          <w:position w:val="-12"/>
          <w:sz w:val="32"/>
        </w:rPr>
        <w:object w:dxaOrig="2360" w:dyaOrig="400">
          <v:shape id="_x0000_i1189" type="#_x0000_t75" style="width:117.75pt;height:20.25pt" o:ole="" fillcolor="window">
            <v:imagedata r:id="rId340" o:title=""/>
          </v:shape>
          <o:OLEObject Type="Embed" ProgID="Equation.DSMT4" ShapeID="_x0000_i1189" DrawAspect="Content" ObjectID="_1569929489" r:id="rId341"/>
        </w:object>
      </w:r>
      <w:r>
        <w:rPr>
          <w:sz w:val="32"/>
        </w:rPr>
        <w:t xml:space="preserve">,  где  </w:t>
      </w:r>
      <w:r w:rsidRPr="007E1FAF">
        <w:rPr>
          <w:position w:val="-12"/>
          <w:sz w:val="32"/>
        </w:rPr>
        <w:object w:dxaOrig="2360" w:dyaOrig="400">
          <v:shape id="_x0000_i1190" type="#_x0000_t75" style="width:117.75pt;height:20.25pt" o:ole="" fillcolor="window">
            <v:imagedata r:id="rId342" o:title=""/>
          </v:shape>
          <o:OLEObject Type="Embed" ProgID="Equation.DSMT4" ShapeID="_x0000_i1190" DrawAspect="Content" ObjectID="_1569929490" r:id="rId343"/>
        </w:object>
      </w:r>
    </w:p>
    <w:p w:rsidR="001B49FB" w:rsidRDefault="001B49FB" w:rsidP="007C3FA4">
      <w:pPr>
        <w:spacing w:after="0" w:line="240" w:lineRule="auto"/>
        <w:jc w:val="center"/>
        <w:rPr>
          <w:sz w:val="32"/>
          <w:lang w:val="en-US"/>
        </w:rPr>
      </w:pPr>
      <w:r w:rsidRPr="007E1FAF">
        <w:rPr>
          <w:position w:val="-36"/>
          <w:sz w:val="32"/>
          <w:lang w:val="en-US"/>
        </w:rPr>
        <w:object w:dxaOrig="7760" w:dyaOrig="859">
          <v:shape id="_x0000_i1191" type="#_x0000_t75" style="width:387.75pt;height:42.75pt" o:ole="" fillcolor="window">
            <v:imagedata r:id="rId344" o:title=""/>
          </v:shape>
          <o:OLEObject Type="Embed" ProgID="Equation.DSMT4" ShapeID="_x0000_i1191" DrawAspect="Content" ObjectID="_1569929491" r:id="rId345"/>
        </w:object>
      </w:r>
    </w:p>
    <w:p w:rsidR="001B49FB" w:rsidRDefault="001B49FB" w:rsidP="007C3FA4">
      <w:pPr>
        <w:spacing w:after="0" w:line="240" w:lineRule="auto"/>
        <w:jc w:val="both"/>
        <w:rPr>
          <w:sz w:val="32"/>
        </w:rPr>
      </w:pPr>
      <w:r>
        <w:rPr>
          <w:sz w:val="32"/>
        </w:rPr>
        <w:t>Таким образом,</w:t>
      </w:r>
    </w:p>
    <w:p w:rsidR="001B49FB" w:rsidRDefault="001B49FB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36"/>
          <w:sz w:val="32"/>
        </w:rPr>
        <w:object w:dxaOrig="6960" w:dyaOrig="880">
          <v:shape id="_x0000_i1192" type="#_x0000_t75" style="width:348pt;height:44.25pt" o:ole="" fillcolor="window">
            <v:imagedata r:id="rId346" o:title=""/>
          </v:shape>
          <o:OLEObject Type="Embed" ProgID="Equation.DSMT4" ShapeID="_x0000_i1192" DrawAspect="Content" ObjectID="_1569929492" r:id="rId347"/>
        </w:object>
      </w:r>
    </w:p>
    <w:p w:rsidR="001B49FB" w:rsidRPr="00535351" w:rsidRDefault="001B49F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 xml:space="preserve">Тогда дифференциал функции </w:t>
      </w:r>
      <w:r w:rsidRPr="0053535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35351">
        <w:rPr>
          <w:rFonts w:ascii="Times New Roman" w:hAnsi="Times New Roman" w:cs="Times New Roman"/>
          <w:i/>
          <w:sz w:val="28"/>
          <w:szCs w:val="28"/>
        </w:rPr>
        <w:t>:</w:t>
      </w:r>
    </w:p>
    <w:p w:rsidR="001B49FB" w:rsidRDefault="001B49FB" w:rsidP="007C3FA4">
      <w:pPr>
        <w:spacing w:after="0" w:line="240" w:lineRule="auto"/>
        <w:rPr>
          <w:sz w:val="32"/>
        </w:rPr>
      </w:pPr>
      <w:r>
        <w:rPr>
          <w:sz w:val="32"/>
        </w:rPr>
        <w:t xml:space="preserve">                           </w:t>
      </w:r>
      <w:r w:rsidRPr="007E1FAF">
        <w:rPr>
          <w:position w:val="-38"/>
          <w:sz w:val="32"/>
        </w:rPr>
        <w:object w:dxaOrig="5740" w:dyaOrig="920">
          <v:shape id="_x0000_i1193" type="#_x0000_t75" style="width:287.25pt;height:45.75pt" o:ole="" fillcolor="window">
            <v:imagedata r:id="rId348" o:title=""/>
          </v:shape>
          <o:OLEObject Type="Embed" ProgID="Equation.DSMT4" ShapeID="_x0000_i1193" DrawAspect="Content" ObjectID="_1569929493" r:id="rId349"/>
        </w:object>
      </w:r>
      <w:r>
        <w:rPr>
          <w:sz w:val="32"/>
        </w:rPr>
        <w:t>.</w:t>
      </w:r>
    </w:p>
    <w:p w:rsidR="001B49FB" w:rsidRDefault="00DC4775" w:rsidP="007C3FA4">
      <w:pPr>
        <w:spacing w:after="0" w:line="240" w:lineRule="auto"/>
        <w:rPr>
          <w:i/>
          <w:sz w:val="32"/>
        </w:rPr>
      </w:pPr>
      <w:r>
        <w:rPr>
          <w:b/>
          <w:i/>
          <w:sz w:val="32"/>
        </w:rPr>
        <w:t>Г</w:t>
      </w:r>
      <w:r w:rsidR="001B49FB">
        <w:rPr>
          <w:b/>
          <w:i/>
          <w:sz w:val="32"/>
        </w:rPr>
        <w:t>)</w:t>
      </w:r>
      <w:r w:rsidR="001B49FB">
        <w:rPr>
          <w:i/>
          <w:sz w:val="32"/>
        </w:rPr>
        <w:t xml:space="preserve"> </w:t>
      </w:r>
      <w:r w:rsidR="001B49FB" w:rsidRPr="007E1FAF">
        <w:rPr>
          <w:i/>
          <w:position w:val="-12"/>
          <w:sz w:val="32"/>
        </w:rPr>
        <w:object w:dxaOrig="2659" w:dyaOrig="499">
          <v:shape id="_x0000_i1194" type="#_x0000_t75" style="width:132.75pt;height:24.75pt" o:ole="" fillcolor="window">
            <v:imagedata r:id="rId350" o:title=""/>
          </v:shape>
          <o:OLEObject Type="Embed" ProgID="Equation.DSMT4" ShapeID="_x0000_i1194" DrawAspect="Content" ObjectID="_1569929494" r:id="rId351"/>
        </w:object>
      </w:r>
      <w:r w:rsidR="001B49FB">
        <w:rPr>
          <w:i/>
          <w:sz w:val="32"/>
        </w:rPr>
        <w:t>.</w:t>
      </w:r>
    </w:p>
    <w:p w:rsidR="001B49FB" w:rsidRPr="00535351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 xml:space="preserve">Производную первого слагаемого найдем как производную сложной </w:t>
      </w:r>
      <w:proofErr w:type="gramStart"/>
      <w:r w:rsidRPr="00535351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Pr="00535351">
        <w:rPr>
          <w:rFonts w:ascii="Times New Roman" w:hAnsi="Times New Roman" w:cs="Times New Roman"/>
          <w:sz w:val="28"/>
          <w:szCs w:val="28"/>
        </w:rPr>
        <w:t xml:space="preserve"> </w:t>
      </w:r>
      <w:r w:rsidRPr="00535351">
        <w:rPr>
          <w:rFonts w:ascii="Times New Roman" w:hAnsi="Times New Roman" w:cs="Times New Roman"/>
          <w:position w:val="-12"/>
          <w:sz w:val="28"/>
          <w:szCs w:val="28"/>
        </w:rPr>
        <w:object w:dxaOrig="980" w:dyaOrig="499">
          <v:shape id="_x0000_i1195" type="#_x0000_t75" style="width:48.75pt;height:24.75pt" o:ole="" fillcolor="window">
            <v:imagedata r:id="rId352" o:title=""/>
          </v:shape>
          <o:OLEObject Type="Embed" ProgID="Equation.DSMT4" ShapeID="_x0000_i1195" DrawAspect="Content" ObjectID="_1569929495" r:id="rId353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 где </w:t>
      </w:r>
      <w:r w:rsidRPr="00535351">
        <w:rPr>
          <w:rFonts w:ascii="Times New Roman" w:hAnsi="Times New Roman" w:cs="Times New Roman"/>
          <w:position w:val="-10"/>
          <w:sz w:val="28"/>
          <w:szCs w:val="28"/>
        </w:rPr>
        <w:object w:dxaOrig="1200" w:dyaOrig="380">
          <v:shape id="_x0000_i1196" type="#_x0000_t75" style="width:60pt;height:18.75pt" o:ole="" fillcolor="window">
            <v:imagedata r:id="rId354" o:title=""/>
          </v:shape>
          <o:OLEObject Type="Embed" ProgID="Equation.DSMT4" ShapeID="_x0000_i1196" DrawAspect="Content" ObjectID="_1569929496" r:id="rId355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 применяя формулу </w:t>
      </w:r>
    </w:p>
    <w:p w:rsidR="001B49FB" w:rsidRDefault="001B49FB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12"/>
          <w:sz w:val="32"/>
        </w:rPr>
        <w:object w:dxaOrig="2600" w:dyaOrig="499">
          <v:shape id="_x0000_i1197" type="#_x0000_t75" style="width:129.75pt;height:24.75pt" o:ole="" fillcolor="window">
            <v:imagedata r:id="rId356" o:title=""/>
          </v:shape>
          <o:OLEObject Type="Embed" ProgID="Equation.DSMT4" ShapeID="_x0000_i1197" DrawAspect="Content" ObjectID="_1569929497" r:id="rId357"/>
        </w:object>
      </w:r>
      <w:r>
        <w:rPr>
          <w:sz w:val="32"/>
        </w:rPr>
        <w:t>:</w:t>
      </w:r>
    </w:p>
    <w:p w:rsidR="001B49FB" w:rsidRDefault="001B49FB" w:rsidP="007C3FA4">
      <w:pPr>
        <w:spacing w:after="0" w:line="240" w:lineRule="auto"/>
        <w:jc w:val="center"/>
        <w:rPr>
          <w:i/>
          <w:sz w:val="32"/>
          <w:lang w:val="en-US"/>
        </w:rPr>
      </w:pPr>
      <w:r w:rsidRPr="007E1FAF">
        <w:rPr>
          <w:i/>
          <w:position w:val="-26"/>
          <w:sz w:val="32"/>
        </w:rPr>
        <w:object w:dxaOrig="8600" w:dyaOrig="800">
          <v:shape id="_x0000_i1198" type="#_x0000_t75" style="width:429.75pt;height:39.75pt" o:ole="" fillcolor="window">
            <v:imagedata r:id="rId358" o:title=""/>
          </v:shape>
          <o:OLEObject Type="Embed" ProgID="Equation.DSMT4" ShapeID="_x0000_i1198" DrawAspect="Content" ObjectID="_1569929498" r:id="rId359"/>
        </w:object>
      </w:r>
    </w:p>
    <w:p w:rsidR="001B49FB" w:rsidRPr="00535351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 xml:space="preserve">Производную функции </w:t>
      </w:r>
      <w:r w:rsidRPr="00535351">
        <w:rPr>
          <w:rFonts w:ascii="Times New Roman" w:hAnsi="Times New Roman" w:cs="Times New Roman"/>
          <w:position w:val="-6"/>
          <w:sz w:val="28"/>
          <w:szCs w:val="28"/>
        </w:rPr>
        <w:object w:dxaOrig="1200" w:dyaOrig="440">
          <v:shape id="_x0000_i1199" type="#_x0000_t75" style="width:60pt;height:21.75pt" o:ole="" fillcolor="window">
            <v:imagedata r:id="rId360" o:title=""/>
          </v:shape>
          <o:OLEObject Type="Embed" ProgID="Equation.DSMT4" ShapeID="_x0000_i1199" DrawAspect="Content" ObjectID="_1569929499" r:id="rId361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 найдем как производную функции  </w:t>
      </w:r>
      <w:r w:rsidRPr="00535351">
        <w:rPr>
          <w:rFonts w:ascii="Times New Roman" w:hAnsi="Times New Roman" w:cs="Times New Roman"/>
          <w:position w:val="-12"/>
          <w:sz w:val="28"/>
          <w:szCs w:val="28"/>
        </w:rPr>
        <w:object w:dxaOrig="1579" w:dyaOrig="320">
          <v:shape id="_x0000_i1200" type="#_x0000_t75" style="width:78.75pt;height:15.75pt" o:ole="" fillcolor="window">
            <v:imagedata r:id="rId362" o:title=""/>
          </v:shape>
          <o:OLEObject Type="Embed" ProgID="Equation.DSMT4" ShapeID="_x0000_i1200" DrawAspect="Content" ObjectID="_1569929500" r:id="rId363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,  где  </w:t>
      </w:r>
      <w:r w:rsidRPr="00535351">
        <w:rPr>
          <w:rFonts w:ascii="Times New Roman" w:hAnsi="Times New Roman" w:cs="Times New Roman"/>
          <w:position w:val="-10"/>
          <w:sz w:val="28"/>
          <w:szCs w:val="28"/>
        </w:rPr>
        <w:object w:dxaOrig="940" w:dyaOrig="480">
          <v:shape id="_x0000_i1201" type="#_x0000_t75" style="width:47.25pt;height:24pt" o:ole="" fillcolor="window">
            <v:imagedata r:id="rId364" o:title=""/>
          </v:shape>
          <o:OLEObject Type="Embed" ProgID="Equation.DSMT4" ShapeID="_x0000_i1201" DrawAspect="Content" ObjectID="_1569929501" r:id="rId365"/>
        </w:object>
      </w:r>
      <w:r w:rsidRPr="00535351">
        <w:rPr>
          <w:rFonts w:ascii="Times New Roman" w:hAnsi="Times New Roman" w:cs="Times New Roman"/>
          <w:sz w:val="28"/>
          <w:szCs w:val="28"/>
        </w:rPr>
        <w:t xml:space="preserve">  применяя формулу </w:t>
      </w:r>
    </w:p>
    <w:p w:rsidR="001B49FB" w:rsidRDefault="001B49FB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46"/>
          <w:sz w:val="32"/>
        </w:rPr>
        <w:object w:dxaOrig="3420" w:dyaOrig="960">
          <v:shape id="_x0000_i1202" type="#_x0000_t75" style="width:171pt;height:48pt" o:ole="" fillcolor="window">
            <v:imagedata r:id="rId366" o:title=""/>
          </v:shape>
          <o:OLEObject Type="Embed" ProgID="Equation.DSMT4" ShapeID="_x0000_i1202" DrawAspect="Content" ObjectID="_1569929502" r:id="rId367"/>
        </w:object>
      </w:r>
      <w:r>
        <w:rPr>
          <w:sz w:val="32"/>
        </w:rPr>
        <w:t>.</w:t>
      </w:r>
    </w:p>
    <w:p w:rsidR="001B49FB" w:rsidRDefault="001B49FB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52"/>
          <w:sz w:val="32"/>
        </w:rPr>
        <w:object w:dxaOrig="5319" w:dyaOrig="1380">
          <v:shape id="_x0000_i1203" type="#_x0000_t75" style="width:266.25pt;height:69pt" o:ole="" fillcolor="window">
            <v:imagedata r:id="rId368" o:title=""/>
          </v:shape>
          <o:OLEObject Type="Embed" ProgID="Equation.DSMT4" ShapeID="_x0000_i1203" DrawAspect="Content" ObjectID="_1569929503" r:id="rId369"/>
        </w:object>
      </w:r>
    </w:p>
    <w:p w:rsidR="001B49FB" w:rsidRPr="00535351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>Таким образом,</w:t>
      </w:r>
    </w:p>
    <w:p w:rsidR="001B49FB" w:rsidRDefault="001B49FB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46"/>
          <w:sz w:val="32"/>
        </w:rPr>
        <w:object w:dxaOrig="7180" w:dyaOrig="1060">
          <v:shape id="_x0000_i1204" type="#_x0000_t75" style="width:359.25pt;height:53.25pt" o:ole="" fillcolor="window">
            <v:imagedata r:id="rId370" o:title=""/>
          </v:shape>
          <o:OLEObject Type="Embed" ProgID="Equation.DSMT4" ShapeID="_x0000_i1204" DrawAspect="Content" ObjectID="_1569929504" r:id="rId371"/>
        </w:object>
      </w:r>
    </w:p>
    <w:p w:rsidR="007B1B07" w:rsidRDefault="007B1B07" w:rsidP="007C3FA4">
      <w:pPr>
        <w:spacing w:after="0" w:line="240" w:lineRule="auto"/>
        <w:rPr>
          <w:sz w:val="32"/>
        </w:rPr>
      </w:pPr>
    </w:p>
    <w:p w:rsidR="007B1B07" w:rsidRPr="00535351" w:rsidRDefault="007B1B07" w:rsidP="007C3F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351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301F49" w:rsidRPr="00535351" w:rsidRDefault="00301F49" w:rsidP="007C3FA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>Найти производные данных функций</w:t>
      </w:r>
    </w:p>
    <w:p w:rsidR="00301F49" w:rsidRPr="00BB66C4" w:rsidRDefault="00301F49" w:rsidP="007C3FA4">
      <w:pPr>
        <w:spacing w:after="0" w:line="240" w:lineRule="auto"/>
        <w:ind w:firstLine="720"/>
        <w:jc w:val="center"/>
        <w:rPr>
          <w:sz w:val="16"/>
        </w:rPr>
      </w:pPr>
    </w:p>
    <w:tbl>
      <w:tblPr>
        <w:tblW w:w="9798" w:type="dxa"/>
        <w:tblLayout w:type="fixed"/>
        <w:tblLook w:val="01E0" w:firstRow="1" w:lastRow="1" w:firstColumn="1" w:lastColumn="1" w:noHBand="0" w:noVBand="0"/>
      </w:tblPr>
      <w:tblGrid>
        <w:gridCol w:w="4937"/>
        <w:gridCol w:w="4861"/>
      </w:tblGrid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b/>
                <w:sz w:val="32"/>
              </w:rPr>
              <w:t>1.</w:t>
            </w:r>
            <w:r>
              <w:rPr>
                <w:i/>
                <w:sz w:val="32"/>
              </w:rPr>
              <w:t xml:space="preserve">  а) </w:t>
            </w:r>
            <w:r w:rsidRPr="007E1FAF">
              <w:rPr>
                <w:i/>
                <w:position w:val="-36"/>
                <w:sz w:val="32"/>
              </w:rPr>
              <w:object w:dxaOrig="2260" w:dyaOrig="859">
                <v:shape id="_x0000_i1205" type="#_x0000_t75" style="width:113.25pt;height:42.75pt" o:ole="" fillcolor="window">
                  <v:imagedata r:id="rId372" o:title=""/>
                </v:shape>
                <o:OLEObject Type="Embed" ProgID="Equation.DSMT4" ShapeID="_x0000_i1205" DrawAspect="Content" ObjectID="_1569929505" r:id="rId373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i/>
                <w:sz w:val="32"/>
                <w:lang w:val="en-US"/>
              </w:rPr>
              <w:t xml:space="preserve">  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tabs>
                <w:tab w:val="left" w:pos="594"/>
              </w:tabs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б) </w:t>
            </w:r>
            <w:r w:rsidRPr="007E1FAF">
              <w:rPr>
                <w:i/>
                <w:position w:val="-30"/>
                <w:sz w:val="32"/>
              </w:rPr>
              <w:object w:dxaOrig="1320" w:dyaOrig="900">
                <v:shape id="_x0000_i1206" type="#_x0000_t75" style="width:66pt;height:45pt" o:ole="" fillcolor="window">
                  <v:imagedata r:id="rId374" o:title=""/>
                </v:shape>
                <o:OLEObject Type="Embed" ProgID="Equation.DSMT4" ShapeID="_x0000_i1206" DrawAspect="Content" ObjectID="_1569929506" r:id="rId375"/>
              </w:object>
            </w:r>
            <w:r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tabs>
                <w:tab w:val="left" w:pos="594"/>
              </w:tabs>
              <w:spacing w:after="0" w:line="240" w:lineRule="auto"/>
              <w:ind w:left="321"/>
              <w:rPr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       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i/>
                <w:position w:val="-12"/>
                <w:sz w:val="32"/>
              </w:rPr>
              <w:object w:dxaOrig="3519" w:dyaOrig="580">
                <v:shape id="_x0000_i1207" type="#_x0000_t75" style="width:176.25pt;height:29.25pt" o:ole="" fillcolor="window">
                  <v:imagedata r:id="rId376" o:title=""/>
                </v:shape>
                <o:OLEObject Type="Embed" ProgID="Equation.DSMT4" ShapeID="_x0000_i1207" DrawAspect="Content" ObjectID="_1569929507" r:id="rId377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i/>
                <w:sz w:val="32"/>
              </w:rPr>
              <w:t xml:space="preserve">    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г)</w:t>
            </w:r>
            <w:r>
              <w:rPr>
                <w:i/>
                <w:sz w:val="32"/>
                <w:lang w:val="en-US"/>
              </w:rPr>
              <w:t xml:space="preserve"> </w:t>
            </w:r>
            <w:r w:rsidRPr="007E1FAF">
              <w:rPr>
                <w:i/>
                <w:position w:val="-12"/>
                <w:sz w:val="32"/>
              </w:rPr>
              <w:object w:dxaOrig="2520" w:dyaOrig="499">
                <v:shape id="_x0000_i1208" type="#_x0000_t75" style="width:126pt;height:24.75pt" o:ole="" fillcolor="window">
                  <v:imagedata r:id="rId378" o:title=""/>
                </v:shape>
                <o:OLEObject Type="Embed" ProgID="Equation.DSMT4" ShapeID="_x0000_i1208" DrawAspect="Content" ObjectID="_1569929508" r:id="rId379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b/>
                <w:sz w:val="32"/>
              </w:rPr>
              <w:t>2</w:t>
            </w:r>
            <w:r>
              <w:rPr>
                <w:b/>
                <w:i/>
                <w:sz w:val="32"/>
              </w:rPr>
              <w:t xml:space="preserve">.   </w:t>
            </w:r>
            <w:r>
              <w:rPr>
                <w:i/>
                <w:sz w:val="32"/>
                <w:lang w:val="en-US"/>
              </w:rPr>
              <w:t>a</w:t>
            </w:r>
            <w:r>
              <w:rPr>
                <w:i/>
                <w:sz w:val="32"/>
              </w:rPr>
              <w:t>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i/>
                <w:position w:val="-12"/>
                <w:sz w:val="32"/>
              </w:rPr>
              <w:object w:dxaOrig="2840" w:dyaOrig="580">
                <v:shape id="_x0000_i1209" type="#_x0000_t75" style="width:141.75pt;height:29.25pt" o:ole="" fillcolor="window">
                  <v:imagedata r:id="rId380" o:title=""/>
                </v:shape>
                <o:OLEObject Type="Embed" ProgID="Equation.DSMT4" ShapeID="_x0000_i1209" DrawAspect="Content" ObjectID="_1569929509" r:id="rId381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i/>
                <w:sz w:val="32"/>
              </w:rPr>
              <w:t xml:space="preserve">               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б) </w:t>
            </w:r>
            <w:r w:rsidRPr="007E1FAF">
              <w:rPr>
                <w:i/>
                <w:position w:val="-30"/>
                <w:sz w:val="32"/>
              </w:rPr>
              <w:object w:dxaOrig="1560" w:dyaOrig="900">
                <v:shape id="_x0000_i1210" type="#_x0000_t75" style="width:78pt;height:45pt" o:ole="" fillcolor="window">
                  <v:imagedata r:id="rId382" o:title=""/>
                </v:shape>
                <o:OLEObject Type="Embed" ProgID="Equation.DSMT4" ShapeID="_x0000_i1210" DrawAspect="Content" ObjectID="_1569929510" r:id="rId383"/>
              </w:object>
            </w:r>
            <w:r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        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i/>
                <w:position w:val="-12"/>
                <w:sz w:val="32"/>
              </w:rPr>
              <w:object w:dxaOrig="2659" w:dyaOrig="499">
                <v:shape id="_x0000_i1211" type="#_x0000_t75" style="width:132.75pt;height:24.75pt" o:ole="" fillcolor="window">
                  <v:imagedata r:id="rId384" o:title=""/>
                </v:shape>
                <o:OLEObject Type="Embed" ProgID="Equation.DSMT4" ShapeID="_x0000_i1211" DrawAspect="Content" ObjectID="_1569929511" r:id="rId385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sz w:val="32"/>
              </w:rPr>
              <w:t xml:space="preserve"> </w:t>
            </w:r>
            <w:r>
              <w:rPr>
                <w:i/>
                <w:sz w:val="32"/>
              </w:rPr>
              <w:t xml:space="preserve">               </w:t>
            </w:r>
            <w:r>
              <w:rPr>
                <w:i/>
                <w:sz w:val="32"/>
                <w:lang w:val="en-US"/>
              </w:rPr>
              <w:t xml:space="preserve">  </w:t>
            </w:r>
            <w:r>
              <w:rPr>
                <w:i/>
                <w:sz w:val="32"/>
              </w:rPr>
              <w:t xml:space="preserve">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 г)</w:t>
            </w:r>
            <w:r>
              <w:rPr>
                <w:i/>
                <w:sz w:val="32"/>
                <w:lang w:val="en-US"/>
              </w:rPr>
              <w:t xml:space="preserve"> </w:t>
            </w:r>
            <w:r w:rsidRPr="007E1FAF">
              <w:rPr>
                <w:i/>
                <w:position w:val="-12"/>
                <w:sz w:val="32"/>
              </w:rPr>
              <w:object w:dxaOrig="2000" w:dyaOrig="499">
                <v:shape id="_x0000_i1212" type="#_x0000_t75" style="width:99.75pt;height:24.75pt" o:ole="" fillcolor="window">
                  <v:imagedata r:id="rId386" o:title=""/>
                </v:shape>
                <o:OLEObject Type="Embed" ProgID="Equation.DSMT4" ShapeID="_x0000_i1212" DrawAspect="Content" ObjectID="_1569929512" r:id="rId387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3.   </w:t>
            </w:r>
            <w:r>
              <w:rPr>
                <w:i/>
                <w:sz w:val="32"/>
              </w:rPr>
              <w:t>а)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i/>
                <w:position w:val="-30"/>
                <w:sz w:val="32"/>
              </w:rPr>
              <w:object w:dxaOrig="2520" w:dyaOrig="800">
                <v:shape id="_x0000_i1213" type="#_x0000_t75" style="width:126pt;height:39.75pt" o:ole="" fillcolor="window">
                  <v:imagedata r:id="rId388" o:title=""/>
                </v:shape>
                <o:OLEObject Type="Embed" ProgID="Equation.DSMT4" ShapeID="_x0000_i1213" DrawAspect="Content" ObjectID="_1569929513" r:id="rId389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i/>
                <w:sz w:val="32"/>
              </w:rPr>
              <w:t xml:space="preserve">                   </w:t>
            </w:r>
            <w:r>
              <w:rPr>
                <w:i/>
                <w:sz w:val="32"/>
                <w:lang w:val="en-US"/>
              </w:rPr>
              <w:t xml:space="preserve">     </w:t>
            </w:r>
            <w:r>
              <w:rPr>
                <w:i/>
                <w:sz w:val="32"/>
              </w:rPr>
              <w:t xml:space="preserve">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б) </w:t>
            </w:r>
            <w:r w:rsidRPr="007E1FAF">
              <w:rPr>
                <w:i/>
                <w:position w:val="-36"/>
                <w:sz w:val="32"/>
              </w:rPr>
              <w:object w:dxaOrig="1520" w:dyaOrig="960">
                <v:shape id="_x0000_i1214" type="#_x0000_t75" style="width:75.75pt;height:48pt" o:ole="" fillcolor="window">
                  <v:imagedata r:id="rId390" o:title=""/>
                </v:shape>
                <o:OLEObject Type="Embed" ProgID="Equation.DSMT4" ShapeID="_x0000_i1214" DrawAspect="Content" ObjectID="_1569929514" r:id="rId391"/>
              </w:object>
            </w:r>
            <w:r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 xml:space="preserve">        </w:t>
            </w:r>
            <w:r>
              <w:rPr>
                <w:i/>
                <w:sz w:val="32"/>
              </w:rPr>
              <w:t>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2920" w:dyaOrig="499">
                <v:shape id="_x0000_i1215" type="#_x0000_t75" style="width:146.25pt;height:24.75pt" o:ole="" fillcolor="window">
                  <v:imagedata r:id="rId392" o:title=""/>
                </v:shape>
                <o:OLEObject Type="Embed" ProgID="Equation.DSMT4" ShapeID="_x0000_i1215" DrawAspect="Content" ObjectID="_1569929515" r:id="rId393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b/>
                <w:i/>
                <w:sz w:val="32"/>
              </w:rPr>
              <w:t xml:space="preserve">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 г)</w:t>
            </w:r>
            <w:r>
              <w:rPr>
                <w:i/>
                <w:sz w:val="32"/>
                <w:lang w:val="en-US"/>
              </w:rPr>
              <w:t xml:space="preserve"> </w:t>
            </w:r>
            <w:r w:rsidRPr="007E1FAF">
              <w:rPr>
                <w:i/>
                <w:position w:val="-12"/>
                <w:sz w:val="32"/>
              </w:rPr>
              <w:object w:dxaOrig="2680" w:dyaOrig="499">
                <v:shape id="_x0000_i1216" type="#_x0000_t75" style="width:134.25pt;height:24.75pt" o:ole="" fillcolor="window">
                  <v:imagedata r:id="rId394" o:title=""/>
                </v:shape>
                <o:OLEObject Type="Embed" ProgID="Equation.DSMT4" ShapeID="_x0000_i1216" DrawAspect="Content" ObjectID="_1569929516" r:id="rId395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643A50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sz w:val="32"/>
              </w:rPr>
              <w:t>4.</w:t>
            </w:r>
            <w:r w:rsidR="00301F49">
              <w:rPr>
                <w:b/>
                <w:sz w:val="32"/>
              </w:rPr>
              <w:t xml:space="preserve"> </w:t>
            </w:r>
            <w:r w:rsidR="00301F49">
              <w:rPr>
                <w:i/>
                <w:sz w:val="32"/>
              </w:rPr>
              <w:t>а)</w:t>
            </w:r>
            <w:r w:rsidR="00301F49">
              <w:rPr>
                <w:b/>
                <w:i/>
                <w:sz w:val="32"/>
              </w:rPr>
              <w:t xml:space="preserve"> </w:t>
            </w:r>
            <w:r w:rsidR="00301F49" w:rsidRPr="007E1FAF">
              <w:rPr>
                <w:b/>
                <w:i/>
                <w:position w:val="-30"/>
                <w:sz w:val="32"/>
              </w:rPr>
              <w:object w:dxaOrig="2900" w:dyaOrig="800">
                <v:shape id="_x0000_i1217" type="#_x0000_t75" style="width:144.75pt;height:39.75pt" o:ole="" fillcolor="window">
                  <v:imagedata r:id="rId396" o:title=""/>
                </v:shape>
                <o:OLEObject Type="Embed" ProgID="Equation.DSMT4" ShapeID="_x0000_i1217" DrawAspect="Content" ObjectID="_1569929517" r:id="rId397"/>
              </w:object>
            </w:r>
            <w:r w:rsidR="00301F49">
              <w:rPr>
                <w:sz w:val="32"/>
                <w:lang w:val="en-US"/>
              </w:rPr>
              <w:t>;</w:t>
            </w:r>
            <w:r w:rsidR="00301F49">
              <w:rPr>
                <w:b/>
                <w:i/>
                <w:sz w:val="32"/>
              </w:rPr>
              <w:t xml:space="preserve">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б)  </w:t>
            </w:r>
            <w:r w:rsidRPr="007E1FAF">
              <w:rPr>
                <w:i/>
                <w:position w:val="-30"/>
                <w:sz w:val="32"/>
              </w:rPr>
              <w:object w:dxaOrig="1380" w:dyaOrig="800">
                <v:shape id="_x0000_i1218" type="#_x0000_t75" style="width:69pt;height:39.75pt" o:ole="" fillcolor="window">
                  <v:imagedata r:id="rId398" o:title=""/>
                </v:shape>
                <o:OLEObject Type="Embed" ProgID="Equation.DSMT4" ShapeID="_x0000_i1218" DrawAspect="Content" ObjectID="_1569929518" r:id="rId399"/>
              </w:object>
            </w:r>
            <w:r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i/>
                <w:sz w:val="32"/>
              </w:rPr>
              <w:t xml:space="preserve">        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3280" w:dyaOrig="499">
                <v:shape id="_x0000_i1219" type="#_x0000_t75" style="width:164.25pt;height:24.75pt" o:ole="" fillcolor="window">
                  <v:imagedata r:id="rId400" o:title=""/>
                </v:shape>
                <o:OLEObject Type="Embed" ProgID="Equation.DSMT4" ShapeID="_x0000_i1219" DrawAspect="Content" ObjectID="_1569929519" r:id="rId401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b/>
                <w:i/>
                <w:sz w:val="32"/>
              </w:rPr>
              <w:t xml:space="preserve">          </w:t>
            </w:r>
            <w:r>
              <w:rPr>
                <w:b/>
                <w:i/>
                <w:sz w:val="32"/>
                <w:lang w:val="en-US"/>
              </w:rPr>
              <w:t xml:space="preserve">       </w:t>
            </w:r>
            <w:r>
              <w:rPr>
                <w:b/>
                <w:i/>
                <w:sz w:val="32"/>
              </w:rPr>
              <w:t xml:space="preserve">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 г)</w:t>
            </w:r>
            <w:r>
              <w:rPr>
                <w:i/>
                <w:sz w:val="32"/>
                <w:lang w:val="en-US"/>
              </w:rPr>
              <w:t xml:space="preserve"> </w:t>
            </w:r>
            <w:r>
              <w:rPr>
                <w:i/>
                <w:sz w:val="32"/>
              </w:rPr>
              <w:t xml:space="preserve"> </w:t>
            </w:r>
            <w:r w:rsidRPr="007E1FAF">
              <w:rPr>
                <w:i/>
                <w:position w:val="-12"/>
                <w:sz w:val="32"/>
              </w:rPr>
              <w:object w:dxaOrig="2100" w:dyaOrig="580">
                <v:shape id="_x0000_i1220" type="#_x0000_t75" style="width:105pt;height:29.25pt" o:ole="" fillcolor="window">
                  <v:imagedata r:id="rId402" o:title=""/>
                </v:shape>
                <o:OLEObject Type="Embed" ProgID="Equation.DSMT4" ShapeID="_x0000_i1220" DrawAspect="Content" ObjectID="_1569929520" r:id="rId403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  <w:lang w:val="en-US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7B1B07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sz w:val="32"/>
              </w:rPr>
              <w:t xml:space="preserve">5. </w:t>
            </w:r>
            <w:r w:rsidR="00301F49">
              <w:rPr>
                <w:b/>
                <w:sz w:val="32"/>
              </w:rPr>
              <w:t xml:space="preserve">  </w:t>
            </w:r>
            <w:r w:rsidR="00301F49">
              <w:rPr>
                <w:i/>
                <w:sz w:val="32"/>
              </w:rPr>
              <w:t>а)</w:t>
            </w:r>
            <w:r w:rsidR="00301F49">
              <w:rPr>
                <w:b/>
                <w:i/>
                <w:sz w:val="32"/>
              </w:rPr>
              <w:t xml:space="preserve"> </w:t>
            </w:r>
            <w:r w:rsidR="00301F49" w:rsidRPr="007E1FAF">
              <w:rPr>
                <w:b/>
                <w:i/>
                <w:position w:val="-12"/>
                <w:sz w:val="32"/>
              </w:rPr>
              <w:object w:dxaOrig="2480" w:dyaOrig="580">
                <v:shape id="_x0000_i1221" type="#_x0000_t75" style="width:123.75pt;height:29.25pt" o:ole="" fillcolor="window">
                  <v:imagedata r:id="rId404" o:title=""/>
                </v:shape>
                <o:OLEObject Type="Embed" ProgID="Equation.DSMT4" ShapeID="_x0000_i1221" DrawAspect="Content" ObjectID="_1569929521" r:id="rId405"/>
              </w:object>
            </w:r>
            <w:r w:rsidR="00301F49">
              <w:rPr>
                <w:sz w:val="32"/>
                <w:lang w:val="en-US"/>
              </w:rPr>
              <w:t>;</w:t>
            </w:r>
            <w:r w:rsidR="00301F49">
              <w:rPr>
                <w:sz w:val="32"/>
              </w:rPr>
              <w:t xml:space="preserve"> </w:t>
            </w:r>
            <w:r w:rsidR="00301F49">
              <w:rPr>
                <w:b/>
                <w:i/>
                <w:sz w:val="32"/>
              </w:rPr>
              <w:t xml:space="preserve">                      </w:t>
            </w:r>
            <w:r w:rsidR="00301F49">
              <w:rPr>
                <w:b/>
                <w:i/>
                <w:sz w:val="32"/>
                <w:lang w:val="en-US"/>
              </w:rPr>
              <w:t xml:space="preserve">   </w:t>
            </w:r>
            <w:r w:rsidR="00301F49">
              <w:rPr>
                <w:b/>
                <w:i/>
                <w:sz w:val="32"/>
              </w:rPr>
              <w:t xml:space="preserve">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б)  </w:t>
            </w:r>
            <w:r w:rsidRPr="007E1FAF">
              <w:rPr>
                <w:i/>
                <w:position w:val="-30"/>
                <w:sz w:val="32"/>
              </w:rPr>
              <w:object w:dxaOrig="1219" w:dyaOrig="900">
                <v:shape id="_x0000_i1222" type="#_x0000_t75" style="width:60.75pt;height:45pt" o:ole="" fillcolor="window">
                  <v:imagedata r:id="rId406" o:title=""/>
                </v:shape>
                <o:OLEObject Type="Embed" ProgID="Equation.DSMT4" ShapeID="_x0000_i1222" DrawAspect="Content" ObjectID="_1569929522" r:id="rId407"/>
              </w:object>
            </w:r>
            <w:r>
              <w:rPr>
                <w:sz w:val="32"/>
                <w:lang w:val="en-US"/>
              </w:rPr>
              <w:t>;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 xml:space="preserve">       </w:t>
            </w:r>
            <w:r>
              <w:rPr>
                <w:i/>
                <w:sz w:val="32"/>
              </w:rPr>
              <w:t>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2680" w:dyaOrig="499">
                <v:shape id="_x0000_i1223" type="#_x0000_t75" style="width:134.25pt;height:24.75pt" o:ole="" fillcolor="window">
                  <v:imagedata r:id="rId408" o:title=""/>
                </v:shape>
                <o:OLEObject Type="Embed" ProgID="Equation.DSMT4" ShapeID="_x0000_i1223" DrawAspect="Content" ObjectID="_1569929523" r:id="rId409"/>
              </w:object>
            </w:r>
            <w:r>
              <w:rPr>
                <w:sz w:val="32"/>
                <w:lang w:val="en-US"/>
              </w:rPr>
              <w:t>;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 г)  </w:t>
            </w:r>
            <w:r w:rsidRPr="007E1FAF">
              <w:rPr>
                <w:i/>
                <w:position w:val="-12"/>
                <w:sz w:val="32"/>
              </w:rPr>
              <w:object w:dxaOrig="2540" w:dyaOrig="560">
                <v:shape id="_x0000_i1224" type="#_x0000_t75" style="width:126.75pt;height:27.75pt" o:ole="" fillcolor="window">
                  <v:imagedata r:id="rId410" o:title=""/>
                </v:shape>
                <o:OLEObject Type="Embed" ProgID="Equation.DSMT4" ShapeID="_x0000_i1224" DrawAspect="Content" ObjectID="_1569929524" r:id="rId411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sz w:val="32"/>
              </w:rPr>
              <w:t xml:space="preserve">6.  </w:t>
            </w:r>
            <w:r>
              <w:rPr>
                <w:i/>
                <w:sz w:val="32"/>
              </w:rPr>
              <w:t>а)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36"/>
                <w:sz w:val="32"/>
              </w:rPr>
              <w:object w:dxaOrig="2400" w:dyaOrig="859">
                <v:shape id="_x0000_i1225" type="#_x0000_t75" style="width:120pt;height:42.75pt" o:ole="" fillcolor="window">
                  <v:imagedata r:id="rId412" o:title=""/>
                </v:shape>
                <o:OLEObject Type="Embed" ProgID="Equation.DSMT4" ShapeID="_x0000_i1225" DrawAspect="Content" ObjectID="_1569929525" r:id="rId413"/>
              </w:object>
            </w:r>
            <w:r>
              <w:rPr>
                <w:b/>
                <w:sz w:val="32"/>
                <w:lang w:val="en-US"/>
              </w:rPr>
              <w:t>;</w:t>
            </w:r>
            <w:r>
              <w:rPr>
                <w:b/>
                <w:i/>
                <w:sz w:val="32"/>
              </w:rPr>
              <w:t xml:space="preserve">        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б)  </w:t>
            </w:r>
            <w:r w:rsidRPr="007E1FAF">
              <w:rPr>
                <w:i/>
                <w:position w:val="-36"/>
                <w:sz w:val="32"/>
              </w:rPr>
              <w:object w:dxaOrig="1340" w:dyaOrig="859">
                <v:shape id="_x0000_i1226" type="#_x0000_t75" style="width:66.75pt;height:42.75pt" o:ole="" fillcolor="window">
                  <v:imagedata r:id="rId414" o:title=""/>
                </v:shape>
                <o:OLEObject Type="Embed" ProgID="Equation.DSMT4" ShapeID="_x0000_i1226" DrawAspect="Content" ObjectID="_1569929526" r:id="rId415"/>
              </w:object>
            </w:r>
            <w:r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 xml:space="preserve">       </w:t>
            </w:r>
            <w:r>
              <w:rPr>
                <w:i/>
                <w:sz w:val="32"/>
              </w:rPr>
              <w:t>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2860" w:dyaOrig="499">
                <v:shape id="_x0000_i1227" type="#_x0000_t75" style="width:143.25pt;height:24.75pt" o:ole="" fillcolor="window">
                  <v:imagedata r:id="rId416" o:title=""/>
                </v:shape>
                <o:OLEObject Type="Embed" ProgID="Equation.DSMT4" ShapeID="_x0000_i1227" DrawAspect="Content" ObjectID="_1569929527" r:id="rId417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b/>
                <w:i/>
                <w:sz w:val="32"/>
              </w:rPr>
              <w:t xml:space="preserve">  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 г)  </w:t>
            </w:r>
            <w:r w:rsidRPr="007E1FAF">
              <w:rPr>
                <w:i/>
                <w:position w:val="-12"/>
                <w:sz w:val="32"/>
              </w:rPr>
              <w:object w:dxaOrig="2140" w:dyaOrig="560">
                <v:shape id="_x0000_i1228" type="#_x0000_t75" style="width:107.25pt;height:27.75pt" o:ole="" fillcolor="window">
                  <v:imagedata r:id="rId418" o:title=""/>
                </v:shape>
                <o:OLEObject Type="Embed" ProgID="Equation.DSMT4" ShapeID="_x0000_i1228" DrawAspect="Content" ObjectID="_1569929528" r:id="rId419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sz w:val="32"/>
              </w:rPr>
              <w:t xml:space="preserve">7.  </w:t>
            </w:r>
            <w:r>
              <w:rPr>
                <w:i/>
                <w:sz w:val="32"/>
              </w:rPr>
              <w:t>а)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36"/>
                <w:sz w:val="32"/>
              </w:rPr>
              <w:object w:dxaOrig="2580" w:dyaOrig="859">
                <v:shape id="_x0000_i1229" type="#_x0000_t75" style="width:129pt;height:42.75pt" o:ole="" fillcolor="window">
                  <v:imagedata r:id="rId420" o:title=""/>
                </v:shape>
                <o:OLEObject Type="Embed" ProgID="Equation.DSMT4" ShapeID="_x0000_i1229" DrawAspect="Content" ObjectID="_1569929529" r:id="rId421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b/>
                <w:i/>
                <w:sz w:val="32"/>
              </w:rPr>
              <w:t xml:space="preserve">       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б)  </w:t>
            </w:r>
            <w:r w:rsidRPr="007E1FAF">
              <w:rPr>
                <w:i/>
                <w:position w:val="-30"/>
                <w:sz w:val="32"/>
              </w:rPr>
              <w:object w:dxaOrig="1660" w:dyaOrig="900">
                <v:shape id="_x0000_i1230" type="#_x0000_t75" style="width:83.25pt;height:45pt" o:ole="" fillcolor="window">
                  <v:imagedata r:id="rId422" o:title=""/>
                </v:shape>
                <o:OLEObject Type="Embed" ProgID="Equation.DSMT4" ShapeID="_x0000_i1230" DrawAspect="Content" ObjectID="_1569929530" r:id="rId423"/>
              </w:object>
            </w:r>
            <w:r>
              <w:rPr>
                <w:b/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 xml:space="preserve">       </w:t>
            </w:r>
            <w:r>
              <w:rPr>
                <w:i/>
                <w:sz w:val="32"/>
              </w:rPr>
              <w:t>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2600" w:dyaOrig="480">
                <v:shape id="_x0000_i1231" type="#_x0000_t75" style="width:129.75pt;height:24pt" o:ole="" fillcolor="window">
                  <v:imagedata r:id="rId424" o:title=""/>
                </v:shape>
                <o:OLEObject Type="Embed" ProgID="Equation.DSMT4" ShapeID="_x0000_i1231" DrawAspect="Content" ObjectID="_1569929531" r:id="rId425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sz w:val="32"/>
              </w:rPr>
              <w:t xml:space="preserve"> </w:t>
            </w:r>
            <w:r>
              <w:rPr>
                <w:b/>
                <w:i/>
                <w:sz w:val="32"/>
              </w:rPr>
              <w:t xml:space="preserve">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 г)  </w:t>
            </w:r>
            <w:r w:rsidRPr="007E1FAF">
              <w:rPr>
                <w:i/>
                <w:position w:val="-12"/>
                <w:sz w:val="32"/>
              </w:rPr>
              <w:object w:dxaOrig="2760" w:dyaOrig="580">
                <v:shape id="_x0000_i1232" type="#_x0000_t75" style="width:138pt;height:29.25pt" o:ole="" fillcolor="window">
                  <v:imagedata r:id="rId426" o:title=""/>
                </v:shape>
                <o:OLEObject Type="Embed" ProgID="Equation.DSMT4" ShapeID="_x0000_i1232" DrawAspect="Content" ObjectID="_1569929532" r:id="rId427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643A50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sz w:val="32"/>
              </w:rPr>
              <w:t>8.</w:t>
            </w:r>
            <w:r>
              <w:rPr>
                <w:i/>
                <w:sz w:val="32"/>
              </w:rPr>
              <w:t>а)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2840" w:dyaOrig="580">
                <v:shape id="_x0000_i1233" type="#_x0000_t75" style="width:141.75pt;height:29.25pt" o:ole="" fillcolor="window">
                  <v:imagedata r:id="rId428" o:title=""/>
                </v:shape>
                <o:OLEObject Type="Embed" ProgID="Equation.DSMT4" ShapeID="_x0000_i1233" DrawAspect="Content" ObjectID="_1569929533" r:id="rId429"/>
              </w:object>
            </w:r>
            <w:r>
              <w:rPr>
                <w:sz w:val="32"/>
                <w:lang w:val="en-US"/>
              </w:rPr>
              <w:t>;</w:t>
            </w:r>
          </w:p>
        </w:tc>
        <w:tc>
          <w:tcPr>
            <w:tcW w:w="4861" w:type="dxa"/>
          </w:tcPr>
          <w:p w:rsidR="00643A50" w:rsidRDefault="00643A50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б)  </w:t>
            </w:r>
            <w:r w:rsidRPr="007E1FAF">
              <w:rPr>
                <w:i/>
                <w:position w:val="-36"/>
                <w:sz w:val="32"/>
              </w:rPr>
              <w:object w:dxaOrig="1400" w:dyaOrig="859">
                <v:shape id="_x0000_i1234" type="#_x0000_t75" style="width:69.75pt;height:42.75pt" o:ole="" fillcolor="window">
                  <v:imagedata r:id="rId430" o:title=""/>
                </v:shape>
                <o:OLEObject Type="Embed" ProgID="Equation.DSMT4" ShapeID="_x0000_i1234" DrawAspect="Content" ObjectID="_1569929534" r:id="rId431"/>
              </w:object>
            </w:r>
            <w:r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643A50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i/>
                <w:sz w:val="32"/>
              </w:rPr>
              <w:t>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3400" w:dyaOrig="499">
                <v:shape id="_x0000_i1235" type="#_x0000_t75" style="width:170.25pt;height:24.75pt" o:ole="" fillcolor="window">
                  <v:imagedata r:id="rId432" o:title=""/>
                </v:shape>
                <o:OLEObject Type="Embed" ProgID="Equation.DSMT4" ShapeID="_x0000_i1235" DrawAspect="Content" ObjectID="_1569929535" r:id="rId433"/>
              </w:object>
            </w:r>
            <w:r>
              <w:rPr>
                <w:sz w:val="32"/>
                <w:lang w:val="en-US"/>
              </w:rPr>
              <w:t>;</w:t>
            </w:r>
            <w:r>
              <w:rPr>
                <w:sz w:val="32"/>
              </w:rPr>
              <w:t xml:space="preserve"> </w:t>
            </w:r>
            <w:r>
              <w:rPr>
                <w:b/>
                <w:i/>
                <w:sz w:val="32"/>
              </w:rPr>
              <w:t xml:space="preserve">          </w:t>
            </w:r>
            <w:r>
              <w:rPr>
                <w:b/>
                <w:i/>
                <w:sz w:val="32"/>
                <w:lang w:val="en-US"/>
              </w:rPr>
              <w:t xml:space="preserve"> </w:t>
            </w:r>
            <w:r>
              <w:rPr>
                <w:b/>
                <w:i/>
                <w:sz w:val="32"/>
              </w:rPr>
              <w:t xml:space="preserve">   </w:t>
            </w:r>
          </w:p>
        </w:tc>
        <w:tc>
          <w:tcPr>
            <w:tcW w:w="4861" w:type="dxa"/>
          </w:tcPr>
          <w:p w:rsidR="00301F49" w:rsidRDefault="00643A50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 xml:space="preserve">г)  </w:t>
            </w:r>
            <w:r w:rsidRPr="007E1FAF">
              <w:rPr>
                <w:i/>
                <w:position w:val="-12"/>
                <w:sz w:val="32"/>
              </w:rPr>
              <w:object w:dxaOrig="2200" w:dyaOrig="499">
                <v:shape id="_x0000_i1236" type="#_x0000_t75" style="width:110.25pt;height:24.75pt" o:ole="" fillcolor="window">
                  <v:imagedata r:id="rId434" o:title=""/>
                </v:shape>
                <o:OLEObject Type="Embed" ProgID="Equation.DSMT4" ShapeID="_x0000_i1236" DrawAspect="Content" ObjectID="_1569929536" r:id="rId435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sz w:val="32"/>
              </w:rPr>
              <w:t xml:space="preserve">  </w:t>
            </w:r>
            <w:r w:rsidR="00643A50">
              <w:rPr>
                <w:b/>
                <w:sz w:val="32"/>
              </w:rPr>
              <w:t xml:space="preserve">9.  </w:t>
            </w:r>
            <w:r w:rsidR="00643A50">
              <w:rPr>
                <w:i/>
                <w:sz w:val="32"/>
              </w:rPr>
              <w:t>а)</w:t>
            </w:r>
            <w:r w:rsidR="00643A50">
              <w:rPr>
                <w:b/>
                <w:i/>
                <w:sz w:val="32"/>
              </w:rPr>
              <w:t xml:space="preserve"> </w:t>
            </w:r>
            <w:r w:rsidR="00643A50" w:rsidRPr="007E1FAF">
              <w:rPr>
                <w:b/>
                <w:i/>
                <w:position w:val="-36"/>
                <w:sz w:val="32"/>
              </w:rPr>
              <w:object w:dxaOrig="2220" w:dyaOrig="859">
                <v:shape id="_x0000_i1237" type="#_x0000_t75" style="width:111pt;height:42.75pt" o:ole="" fillcolor="window">
                  <v:imagedata r:id="rId436" o:title=""/>
                </v:shape>
                <o:OLEObject Type="Embed" ProgID="Equation.DSMT4" ShapeID="_x0000_i1237" DrawAspect="Content" ObjectID="_1569929537" r:id="rId437"/>
              </w:object>
            </w:r>
            <w:r w:rsidR="00643A50">
              <w:rPr>
                <w:sz w:val="32"/>
                <w:lang w:val="en-US"/>
              </w:rPr>
              <w:t>;</w:t>
            </w:r>
            <w:r w:rsidR="00643A50">
              <w:rPr>
                <w:b/>
                <w:i/>
                <w:sz w:val="32"/>
              </w:rPr>
              <w:t xml:space="preserve">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</w:t>
            </w:r>
            <w:r w:rsidR="00643A50">
              <w:rPr>
                <w:i/>
                <w:sz w:val="32"/>
              </w:rPr>
              <w:t xml:space="preserve">б)  </w:t>
            </w:r>
            <w:r w:rsidR="00643A50" w:rsidRPr="007E1FAF">
              <w:rPr>
                <w:i/>
                <w:position w:val="-30"/>
                <w:sz w:val="32"/>
              </w:rPr>
              <w:object w:dxaOrig="1340" w:dyaOrig="900">
                <v:shape id="_x0000_i1238" type="#_x0000_t75" style="width:66.75pt;height:45pt" o:ole="" fillcolor="window">
                  <v:imagedata r:id="rId438" o:title=""/>
                </v:shape>
                <o:OLEObject Type="Embed" ProgID="Equation.DSMT4" ShapeID="_x0000_i1238" DrawAspect="Content" ObjectID="_1569929538" r:id="rId439"/>
              </w:object>
            </w:r>
            <w:r w:rsidR="00643A50"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 xml:space="preserve">   </w:t>
            </w:r>
            <w:r w:rsidR="00643A50">
              <w:rPr>
                <w:i/>
                <w:sz w:val="32"/>
              </w:rPr>
              <w:t>в)</w:t>
            </w:r>
            <w:r w:rsidR="00643A50">
              <w:rPr>
                <w:b/>
                <w:i/>
                <w:sz w:val="32"/>
              </w:rPr>
              <w:t xml:space="preserve"> </w:t>
            </w:r>
            <w:r w:rsidR="00643A50" w:rsidRPr="007E1FAF">
              <w:rPr>
                <w:b/>
                <w:i/>
                <w:position w:val="-12"/>
                <w:sz w:val="32"/>
              </w:rPr>
              <w:object w:dxaOrig="2520" w:dyaOrig="499">
                <v:shape id="_x0000_i1239" type="#_x0000_t75" style="width:126pt;height:24.75pt" o:ole="" fillcolor="window">
                  <v:imagedata r:id="rId440" o:title=""/>
                </v:shape>
                <o:OLEObject Type="Embed" ProgID="Equation.DSMT4" ShapeID="_x0000_i1239" DrawAspect="Content" ObjectID="_1569929539" r:id="rId441"/>
              </w:object>
            </w:r>
            <w:r w:rsidR="00643A50">
              <w:rPr>
                <w:sz w:val="32"/>
                <w:lang w:val="en-US"/>
              </w:rPr>
              <w:t>;</w:t>
            </w:r>
            <w:r w:rsidR="00643A50">
              <w:rPr>
                <w:sz w:val="32"/>
              </w:rPr>
              <w:t xml:space="preserve"> </w:t>
            </w:r>
            <w:r w:rsidR="00643A50">
              <w:rPr>
                <w:b/>
                <w:i/>
                <w:sz w:val="32"/>
              </w:rPr>
              <w:t xml:space="preserve">                      </w:t>
            </w:r>
            <w:r w:rsidR="00643A50">
              <w:rPr>
                <w:b/>
                <w:i/>
                <w:sz w:val="32"/>
                <w:lang w:val="en-US"/>
              </w:rPr>
              <w:t xml:space="preserve"> </w:t>
            </w:r>
            <w:r w:rsidR="00643A50">
              <w:rPr>
                <w:b/>
                <w:i/>
                <w:sz w:val="32"/>
              </w:rPr>
              <w:t xml:space="preserve"> </w:t>
            </w:r>
          </w:p>
        </w:tc>
        <w:tc>
          <w:tcPr>
            <w:tcW w:w="4861" w:type="dxa"/>
          </w:tcPr>
          <w:p w:rsidR="00301F49" w:rsidRDefault="00643A50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  <w:r>
              <w:rPr>
                <w:i/>
                <w:sz w:val="32"/>
              </w:rPr>
              <w:t>г</w:t>
            </w:r>
            <w:proofErr w:type="gramStart"/>
            <w:r>
              <w:rPr>
                <w:i/>
                <w:sz w:val="32"/>
              </w:rPr>
              <w:t xml:space="preserve"> )</w:t>
            </w:r>
            <w:proofErr w:type="gramEnd"/>
            <w:r>
              <w:rPr>
                <w:i/>
                <w:sz w:val="32"/>
              </w:rPr>
              <w:t xml:space="preserve">  </w:t>
            </w:r>
            <w:r w:rsidRPr="007E1FAF">
              <w:rPr>
                <w:i/>
                <w:position w:val="-12"/>
                <w:sz w:val="32"/>
              </w:rPr>
              <w:object w:dxaOrig="2260" w:dyaOrig="499">
                <v:shape id="_x0000_i1240" type="#_x0000_t75" style="width:113.25pt;height:24.75pt" o:ole="" fillcolor="window">
                  <v:imagedata r:id="rId442" o:title=""/>
                </v:shape>
                <o:OLEObject Type="Embed" ProgID="Equation.DSMT4" ShapeID="_x0000_i1240" DrawAspect="Content" ObjectID="_1569929540" r:id="rId443"/>
              </w:object>
            </w:r>
            <w:r>
              <w:rPr>
                <w:i/>
                <w:sz w:val="32"/>
                <w:lang w:val="en-US"/>
              </w:rPr>
              <w:t>.</w:t>
            </w:r>
          </w:p>
        </w:tc>
      </w:tr>
      <w:tr w:rsidR="00301F49" w:rsidTr="00301F49">
        <w:tc>
          <w:tcPr>
            <w:tcW w:w="4937" w:type="dxa"/>
          </w:tcPr>
          <w:p w:rsidR="00301F49" w:rsidRDefault="00643A50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32"/>
              </w:rPr>
              <w:t>10.</w:t>
            </w:r>
            <w:r w:rsidRPr="00F00218">
              <w:rPr>
                <w:rFonts w:ascii="Times New Roman" w:hAnsi="Times New Roman" w:cs="Times New Roman"/>
                <w:b/>
                <w:sz w:val="32"/>
              </w:rPr>
              <w:t xml:space="preserve">  </w:t>
            </w:r>
            <w:r w:rsidRPr="00F00218">
              <w:rPr>
                <w:rFonts w:ascii="Times New Roman" w:hAnsi="Times New Roman" w:cs="Times New Roman"/>
                <w:i/>
                <w:sz w:val="32"/>
              </w:rPr>
              <w:t>а)</w:t>
            </w:r>
            <w:r w:rsidRPr="00F00218">
              <w:rPr>
                <w:rFonts w:ascii="Times New Roman" w:hAnsi="Times New Roman" w:cs="Times New Roman"/>
                <w:b/>
                <w:i/>
                <w:sz w:val="32"/>
              </w:rPr>
              <w:t xml:space="preserve"> </w:t>
            </w:r>
            <w:r w:rsidRPr="00F00218">
              <w:rPr>
                <w:rFonts w:ascii="Times New Roman" w:hAnsi="Times New Roman" w:cs="Times New Roman"/>
                <w:b/>
                <w:i/>
                <w:position w:val="-38"/>
                <w:sz w:val="32"/>
              </w:rPr>
              <w:object w:dxaOrig="2740" w:dyaOrig="880">
                <v:shape id="_x0000_i1241" type="#_x0000_t75" style="width:137.25pt;height:44.25pt" o:ole="" fillcolor="window">
                  <v:imagedata r:id="rId444" o:title=""/>
                </v:shape>
                <o:OLEObject Type="Embed" ProgID="Equation.DSMT4" ShapeID="_x0000_i1241" DrawAspect="Content" ObjectID="_1569929541" r:id="rId445"/>
              </w:object>
            </w:r>
            <w:r w:rsidRPr="00F00218">
              <w:rPr>
                <w:rFonts w:ascii="Times New Roman" w:hAnsi="Times New Roman" w:cs="Times New Roman"/>
                <w:sz w:val="32"/>
              </w:rPr>
              <w:t>;</w:t>
            </w:r>
            <w:r w:rsidRPr="00F00218">
              <w:rPr>
                <w:rFonts w:ascii="Times New Roman" w:hAnsi="Times New Roman" w:cs="Times New Roman"/>
                <w:b/>
                <w:i/>
                <w:sz w:val="32"/>
              </w:rPr>
              <w:t xml:space="preserve">                      </w:t>
            </w: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sz w:val="32"/>
                <w:lang w:val="en-US"/>
              </w:rPr>
            </w:pPr>
            <w:r>
              <w:rPr>
                <w:i/>
                <w:sz w:val="32"/>
              </w:rPr>
              <w:t xml:space="preserve"> </w:t>
            </w:r>
            <w:r w:rsidR="00643A50">
              <w:rPr>
                <w:i/>
                <w:sz w:val="32"/>
              </w:rPr>
              <w:t>б)</w:t>
            </w:r>
            <w:r w:rsidR="00643A50">
              <w:rPr>
                <w:b/>
                <w:i/>
                <w:sz w:val="32"/>
              </w:rPr>
              <w:t xml:space="preserve">  </w:t>
            </w:r>
            <w:r w:rsidR="00643A50" w:rsidRPr="007E1FAF">
              <w:rPr>
                <w:b/>
                <w:i/>
                <w:position w:val="-36"/>
                <w:sz w:val="32"/>
              </w:rPr>
              <w:object w:dxaOrig="1520" w:dyaOrig="960">
                <v:shape id="_x0000_i1242" type="#_x0000_t75" style="width:75.75pt;height:48pt" o:ole="" fillcolor="window">
                  <v:imagedata r:id="rId446" o:title=""/>
                </v:shape>
                <o:OLEObject Type="Embed" ProgID="Equation.DSMT4" ShapeID="_x0000_i1242" DrawAspect="Content" ObjectID="_1569929542" r:id="rId447"/>
              </w:object>
            </w:r>
            <w:r w:rsidR="00643A50">
              <w:rPr>
                <w:sz w:val="32"/>
                <w:lang w:val="en-US"/>
              </w:rPr>
              <w:t>;</w:t>
            </w:r>
          </w:p>
          <w:p w:rsidR="00301F49" w:rsidRDefault="00301F49" w:rsidP="007C3FA4">
            <w:pPr>
              <w:spacing w:after="0" w:line="240" w:lineRule="auto"/>
              <w:ind w:left="321"/>
              <w:rPr>
                <w:i/>
                <w:sz w:val="32"/>
                <w:lang w:val="en-US"/>
              </w:rPr>
            </w:pPr>
          </w:p>
        </w:tc>
      </w:tr>
      <w:tr w:rsidR="00301F49" w:rsidTr="00301F49">
        <w:tc>
          <w:tcPr>
            <w:tcW w:w="4937" w:type="dxa"/>
          </w:tcPr>
          <w:p w:rsidR="00526146" w:rsidRPr="00526146" w:rsidRDefault="00643A50" w:rsidP="007C3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i/>
                <w:sz w:val="32"/>
              </w:rPr>
              <w:t>в)</w:t>
            </w:r>
            <w:r>
              <w:rPr>
                <w:b/>
                <w:i/>
                <w:sz w:val="32"/>
              </w:rPr>
              <w:t xml:space="preserve"> </w:t>
            </w:r>
            <w:r w:rsidRPr="007E1FAF">
              <w:rPr>
                <w:b/>
                <w:i/>
                <w:position w:val="-12"/>
                <w:sz w:val="32"/>
              </w:rPr>
              <w:object w:dxaOrig="3220" w:dyaOrig="499">
                <v:shape id="_x0000_i1243" type="#_x0000_t75" style="width:161.25pt;height:24.75pt" o:ole="" fillcolor="window">
                  <v:imagedata r:id="rId448" o:title=""/>
                </v:shape>
                <o:OLEObject Type="Embed" ProgID="Equation.DSMT4" ShapeID="_x0000_i1243" DrawAspect="Content" ObjectID="_1569929543" r:id="rId449"/>
              </w:object>
            </w:r>
            <w:r>
              <w:rPr>
                <w:sz w:val="32"/>
              </w:rPr>
              <w:t xml:space="preserve">; </w:t>
            </w:r>
            <w:r>
              <w:rPr>
                <w:b/>
                <w:i/>
                <w:sz w:val="32"/>
              </w:rPr>
              <w:t xml:space="preserve">               </w:t>
            </w:r>
          </w:p>
          <w:p w:rsidR="000A08FF" w:rsidRDefault="000A08FF" w:rsidP="007C3FA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A08FF" w:rsidRDefault="004C11E7" w:rsidP="007C3FA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оценки:</w:t>
            </w:r>
          </w:p>
          <w:p w:rsidR="004C11E7" w:rsidRPr="00BC5B45" w:rsidRDefault="004C11E7" w:rsidP="007C3FA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Выполнено правильно 5 любых номеров задания </w:t>
            </w:r>
            <w:r w:rsidR="00833436"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r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  (удовлетворительно);</w:t>
            </w:r>
          </w:p>
          <w:p w:rsidR="004C11E7" w:rsidRPr="00BC5B45" w:rsidRDefault="004C11E7" w:rsidP="007C3FA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Выполнено правильно 8 </w:t>
            </w:r>
            <w:r w:rsidR="00833436"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любых номеров </w:t>
            </w:r>
            <w:r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</w:t>
            </w:r>
            <w:r w:rsidR="00833436"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 </w:t>
            </w:r>
            <w:r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833436"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(хорошо);</w:t>
            </w:r>
          </w:p>
          <w:p w:rsidR="00833436" w:rsidRPr="00BC5B45" w:rsidRDefault="00833436" w:rsidP="007C3FA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B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Выполнено правильно 10 заданий-5 (отлично)</w:t>
            </w:r>
          </w:p>
          <w:p w:rsidR="000A08FF" w:rsidRDefault="000A08FF" w:rsidP="007C3FA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A08FF" w:rsidRDefault="000A08FF" w:rsidP="007C3FA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1F49" w:rsidRDefault="006A6357" w:rsidP="007C3FA4">
            <w:pPr>
              <w:pStyle w:val="a9"/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0A08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Применение производной для исследования функции</w:t>
            </w:r>
          </w:p>
          <w:p w:rsidR="00DB2941" w:rsidRDefault="00DB2941" w:rsidP="007C3FA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941" w:rsidRPr="00DB2941" w:rsidRDefault="00DB2941" w:rsidP="007C3FA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изучите материал по теме и его применение на примере исследования конкретной функции. Запомните план исследования функции и выполните сами примеры к теме.</w:t>
            </w:r>
          </w:p>
          <w:p w:rsidR="000A08FF" w:rsidRPr="000A08FF" w:rsidRDefault="000A08FF" w:rsidP="007C3FA4">
            <w:pPr>
              <w:pStyle w:val="a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861" w:type="dxa"/>
          </w:tcPr>
          <w:p w:rsidR="00301F49" w:rsidRDefault="00833436" w:rsidP="007C3FA4">
            <w:pPr>
              <w:spacing w:after="0" w:line="240" w:lineRule="auto"/>
              <w:ind w:left="321"/>
              <w:rPr>
                <w:b/>
                <w:i/>
                <w:position w:val="-12"/>
                <w:sz w:val="32"/>
              </w:rPr>
            </w:pPr>
            <w:r>
              <w:rPr>
                <w:i/>
                <w:sz w:val="32"/>
              </w:rPr>
              <w:lastRenderedPageBreak/>
              <w:t>Г</w:t>
            </w:r>
            <w:r w:rsidR="00643A50">
              <w:rPr>
                <w:i/>
                <w:sz w:val="32"/>
              </w:rPr>
              <w:t>)</w:t>
            </w:r>
            <w:r w:rsidR="00643A50">
              <w:rPr>
                <w:b/>
                <w:i/>
                <w:sz w:val="32"/>
              </w:rPr>
              <w:t xml:space="preserve">  </w:t>
            </w:r>
            <w:r w:rsidR="00643A50" w:rsidRPr="007E1FAF">
              <w:rPr>
                <w:b/>
                <w:i/>
                <w:position w:val="-12"/>
                <w:sz w:val="32"/>
              </w:rPr>
              <w:object w:dxaOrig="2120" w:dyaOrig="499">
                <v:shape id="_x0000_i1244" type="#_x0000_t75" style="width:105.75pt;height:24.75pt" o:ole="" fillcolor="window">
                  <v:imagedata r:id="rId450" o:title=""/>
                </v:shape>
                <o:OLEObject Type="Embed" ProgID="Equation.DSMT4" ShapeID="_x0000_i1244" DrawAspect="Content" ObjectID="_1569929544" r:id="rId451"/>
              </w:object>
            </w:r>
          </w:p>
          <w:p w:rsidR="00526146" w:rsidRDefault="00526146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  <w:p w:rsidR="00526146" w:rsidRDefault="00526146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  <w:p w:rsidR="00526146" w:rsidRDefault="00526146" w:rsidP="007C3FA4">
            <w:pPr>
              <w:spacing w:after="0" w:line="240" w:lineRule="auto"/>
              <w:rPr>
                <w:i/>
                <w:sz w:val="32"/>
              </w:rPr>
            </w:pPr>
          </w:p>
          <w:p w:rsidR="00526146" w:rsidRDefault="00526146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  <w:p w:rsidR="00526146" w:rsidRDefault="00526146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  <w:p w:rsidR="00526146" w:rsidRDefault="00526146" w:rsidP="007C3FA4">
            <w:pPr>
              <w:spacing w:after="0" w:line="240" w:lineRule="auto"/>
              <w:ind w:left="321"/>
              <w:rPr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301F49" w:rsidP="007C3FA4">
            <w:pPr>
              <w:spacing w:after="0" w:line="240" w:lineRule="auto"/>
              <w:rPr>
                <w:b/>
                <w:i/>
                <w:sz w:val="32"/>
              </w:rPr>
            </w:pPr>
          </w:p>
        </w:tc>
        <w:tc>
          <w:tcPr>
            <w:tcW w:w="4861" w:type="dxa"/>
          </w:tcPr>
          <w:p w:rsidR="00301F49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c>
          <w:tcPr>
            <w:tcW w:w="4937" w:type="dxa"/>
          </w:tcPr>
          <w:p w:rsidR="00301F49" w:rsidRDefault="00643A50" w:rsidP="007C3FA4">
            <w:pPr>
              <w:spacing w:after="0" w:line="240" w:lineRule="auto"/>
              <w:rPr>
                <w:b/>
                <w:i/>
                <w:sz w:val="32"/>
              </w:rPr>
            </w:pPr>
            <w:r>
              <w:rPr>
                <w:i/>
                <w:sz w:val="32"/>
              </w:rPr>
              <w:t xml:space="preserve">       </w:t>
            </w:r>
          </w:p>
        </w:tc>
        <w:tc>
          <w:tcPr>
            <w:tcW w:w="4861" w:type="dxa"/>
          </w:tcPr>
          <w:p w:rsidR="00643A50" w:rsidRDefault="00643A50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rPr>
          <w:trHeight w:val="993"/>
        </w:trPr>
        <w:tc>
          <w:tcPr>
            <w:tcW w:w="4937" w:type="dxa"/>
          </w:tcPr>
          <w:p w:rsidR="00C35095" w:rsidRPr="00643A50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15420" style="position:absolute;margin-left:92.55pt;margin-top:14.55pt;width:349.4pt;height:228.75pt;z-index:251675136;mso-position-horizontal-relative:text;mso-position-vertical-relative:text" coordorigin="3269,3917" coordsize="6988,3658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5421" type="#_x0000_t202" style="position:absolute;left:4106;top:6604;width:535;height:527" filled="f" stroked="f">
                    <v:textbox style="mso-next-textbox:#_x0000_s15421">
                      <w:txbxContent>
                        <w:p w:rsidR="007C3FA4" w:rsidRDefault="007C3FA4" w:rsidP="00C35095"/>
                      </w:txbxContent>
                    </v:textbox>
                  </v:shape>
                  <v:shape id="_x0000_s15422" type="#_x0000_t202" style="position:absolute;left:3969;top:3917;width:482;height:672" filled="f" stroked="f">
                    <v:textbox style="mso-next-textbox:#_x0000_s15422">
                      <w:txbxContent>
                        <w:p w:rsidR="007C3FA4" w:rsidRDefault="007C3FA4" w:rsidP="00C35095">
                          <w:pPr>
                            <w:rPr>
                              <w:i/>
                              <w:sz w:val="36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36"/>
                              <w:lang w:val="en-US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_x0000_s15423" type="#_x0000_t202" style="position:absolute;left:9709;top:6605;width:448;height:644" filled="f" stroked="f">
                    <v:textbox style="mso-next-textbox:#_x0000_s15423">
                      <w:txbxContent>
                        <w:p w:rsidR="007C3FA4" w:rsidRDefault="007C3FA4" w:rsidP="00C35095">
                          <w:pPr>
                            <w:rPr>
                              <w:i/>
                              <w:sz w:val="36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36"/>
                              <w:lang w:val="en-US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oval id="_x0000_s15424" style="position:absolute;left:7917;top:5793;width:78;height:85" fillcolor="black"/>
                  <v:oval id="_x0000_s15425" style="position:absolute;left:5985;top:6016;width:77;height:85" fillcolor="black"/>
                  <v:oval id="_x0000_s15426" style="position:absolute;left:5089;top:7221;width:78;height:85" fillcolor="black"/>
                  <v:line id="_x0000_s15427" style="position:absolute;flip:x" from="4557,5849" to="7858,5849">
                    <v:stroke dashstyle="dash"/>
                  </v:line>
                  <v:line id="_x0000_s15428" style="position:absolute" from="3269,6689" to="10257,6689" strokeweight="1.5pt">
                    <v:stroke endarrow="block"/>
                  </v:line>
                  <v:shape id="_x0000_s15429" style="position:absolute;left:3717;top:4673;width:4172;height:2380;rotation:974457fd;flip:y;mso-position-horizontal:absolute;mso-position-vertical:absolute" coordsize="6787,3584" path="m6787,959hfc6634,1575,6068,3045,5339,3045hhc4609,3045,4101,2146,3753,1573,3404,1000,2767,,1850,,934,,310,2978,,3584hfe" filled="f" strokeweight="2.25pt">
                    <v:path arrowok="t"/>
                  </v:shape>
                  <v:shape id="_x0000_s15430" type="#_x0000_t202" style="position:absolute;left:5173;top:7249;width:333;height:326" filled="f" stroked="f">
                    <v:textbox style="mso-next-textbox:#_x0000_s15430" inset="0,0,0,0">
                      <w:txbxContent>
                        <w:p w:rsidR="007C3FA4" w:rsidRDefault="007C3FA4" w:rsidP="00C35095">
                          <w:pPr>
                            <w:rPr>
                              <w:b/>
                              <w:i/>
                              <w:sz w:val="32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5431" type="#_x0000_t202" style="position:absolute;left:6125;top:5933;width:289;height:283" filled="f" stroked="f">
                    <v:textbox style="mso-next-textbox:#_x0000_s15431" inset="0,0,0,0">
                      <w:txbxContent>
                        <w:p w:rsidR="007C3FA4" w:rsidRDefault="007C3FA4" w:rsidP="00C35095">
                          <w:pPr>
                            <w:rPr>
                              <w:b/>
                              <w:i/>
                              <w:sz w:val="28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_x0000_s15432" style="position:absolute;flip:x" from="5117,6689" to="5145,7277">
                    <v:stroke dashstyle="dash"/>
                  </v:line>
                  <v:line id="_x0000_s15433" style="position:absolute;flip:x" from="6013,5905" to="6041,6689">
                    <v:stroke dashstyle="dash"/>
                  </v:line>
                  <v:line id="_x0000_s15434" style="position:absolute;flip:x" from="4501,6073" to="6048,6073">
                    <v:stroke dashstyle="dash"/>
                  </v:line>
                  <v:line id="_x0000_s15435" style="position:absolute" from="6853,4785" to="6853,6689">
                    <v:stroke dashstyle="dash"/>
                  </v:line>
                  <v:line id="_x0000_s15436" style="position:absolute;flip:x y" from="4529,7277" to="5145,7305">
                    <v:stroke dashstyle="dash"/>
                  </v:line>
                  <v:shape id="_x0000_s15437" type="#_x0000_t202" style="position:absolute;left:5929;top:6605;width:552;height:527" filled="f" stroked="f">
                    <v:textbox style="mso-next-textbox:#_x0000_s15437">
                      <w:txbxContent>
                        <w:p w:rsidR="007C3FA4" w:rsidRDefault="007C3FA4" w:rsidP="00C35095">
                          <w:pPr>
                            <w:rPr>
                              <w:i/>
                              <w:sz w:val="32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32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_x0000_s15438" type="#_x0000_t202" style="position:absolute;left:6741;top:6595;width:606;height:514" filled="f" stroked="f">
                    <v:textbox style="mso-next-textbox:#_x0000_s15438">
                      <w:txbxContent>
                        <w:p w:rsidR="007C3FA4" w:rsidRDefault="007C3FA4" w:rsidP="00C35095">
                          <w:pPr>
                            <w:rPr>
                              <w:i/>
                              <w:sz w:val="32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32"/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_x0000_s15439" type="#_x0000_t202" style="position:absolute;left:5073;top:6549;width:716;height:577" filled="f" stroked="f">
                    <v:textbox style="mso-next-textbox:#_x0000_s15439">
                      <w:txbxContent>
                        <w:p w:rsidR="007C3FA4" w:rsidRDefault="007C3FA4" w:rsidP="00C35095">
                          <w:pPr>
                            <w:rPr>
                              <w:i/>
                              <w:sz w:val="32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32"/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line id="_x0000_s15440" style="position:absolute;flip:y" from="4529,3945" to="4529,7493" strokeweight="1.5pt">
                    <v:stroke endarrow="block"/>
                  </v:lin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5441" type="#_x0000_t19" style="position:absolute;left:8249;top:5411;width:1128;height:1456;rotation:-4709699fd;flip:y" coordsize="21301,21600" adj="-6177255,-1587936,1604" path="wr-19996,,23204,43200,,60,21301,12735nfewr-19996,,23204,43200,,60,21301,12735l1604,21600nsxe" strokeweight="2.25pt">
                    <v:path o:connectlocs="0,60;21301,12735;1604,21600"/>
                  </v:shape>
                  <v:oval id="_x0000_s15442" style="position:absolute;left:6825;top:4701;width:78;height:85" fillcolor="black"/>
                  <v:line id="_x0000_s15443" style="position:absolute;flip:x" from="4501,4757" to="6906,4757">
                    <v:stroke dashstyle="dash"/>
                  </v:line>
                  <v:shape id="_x0000_s15444" type="#_x0000_t202" style="position:absolute;left:8085;top:5513;width:333;height:326" filled="f" stroked="f">
                    <v:textbox style="mso-next-textbox:#_x0000_s15444" inset="0,0,0,0">
                      <w:txbxContent>
                        <w:p w:rsidR="007C3FA4" w:rsidRDefault="007C3FA4" w:rsidP="00C35095">
                          <w:pPr>
                            <w:rPr>
                              <w:b/>
                              <w:i/>
                              <w:sz w:val="32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  <w:lang w:val="en-US"/>
                            </w:rPr>
                            <w:t>DA</w:t>
                          </w:r>
                        </w:p>
                      </w:txbxContent>
                    </v:textbox>
                  </v:shape>
                  <v:line id="_x0000_s15445" style="position:absolute" from="7945,5877" to="7945,6717">
                    <v:stroke dashstyle="dash"/>
                  </v:line>
                  <v:shape id="_x0000_s15446" type="#_x0000_t202" style="position:absolute;left:7833;top:6577;width:606;height:514" filled="f" stroked="f">
                    <v:textbox style="mso-next-textbox:#_x0000_s15446">
                      <w:txbxContent>
                        <w:p w:rsidR="007C3FA4" w:rsidRDefault="007C3FA4" w:rsidP="00C35095"/>
                      </w:txbxContent>
                    </v:textbox>
                  </v:shape>
                  <v:shape id="_x0000_s15447" type="#_x0000_t202" style="position:absolute;left:6937;top:4369;width:333;height:326" filled="f" stroked="f">
                    <v:textbox style="mso-next-textbox:#_x0000_s15447" inset="0,0,0,0">
                      <w:txbxContent>
                        <w:p w:rsidR="007C3FA4" w:rsidRDefault="007C3FA4" w:rsidP="00C35095">
                          <w:pPr>
                            <w:rPr>
                              <w:b/>
                              <w:i/>
                              <w:sz w:val="32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5448" type="#_x0000_t202" style="position:absolute;left:7637;top:6660;width:440;height:480" filled="f" stroked="f">
                    <v:textbox style="mso-next-textbox:#_x0000_s15448">
                      <w:txbxContent>
                        <w:p w:rsidR="007C3FA4" w:rsidRDefault="007C3FA4" w:rsidP="00C35095">
                          <w:pPr>
                            <w:rPr>
                              <w:i/>
                              <w:sz w:val="2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28"/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  <w:r w:rsidR="00C35095" w:rsidRPr="00643A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Исследовать функцию y = f (x) и построить ее график.</w:t>
            </w:r>
          </w:p>
          <w:p w:rsidR="00C35095" w:rsidRDefault="00C35095" w:rsidP="007C3FA4">
            <w:pPr>
              <w:pStyle w:val="31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095" w:rsidRPr="00535351" w:rsidRDefault="00C35095" w:rsidP="007C3FA4">
            <w:pPr>
              <w:pStyle w:val="31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351">
              <w:rPr>
                <w:rFonts w:ascii="Times New Roman" w:hAnsi="Times New Roman" w:cs="Times New Roman"/>
                <w:sz w:val="28"/>
                <w:szCs w:val="28"/>
              </w:rPr>
              <w:t>На рисунке изображен график  некоторой функции</w:t>
            </w:r>
          </w:p>
          <w:p w:rsidR="00C35095" w:rsidRPr="00535351" w:rsidRDefault="00C35095" w:rsidP="007C3FA4">
            <w:pPr>
              <w:pStyle w:val="3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F49" w:rsidRPr="00F00218" w:rsidRDefault="00301F49" w:rsidP="007C3FA4">
            <w:pPr>
              <w:pStyle w:val="5"/>
              <w:ind w:left="0" w:firstLine="0"/>
              <w:jc w:val="left"/>
            </w:pPr>
          </w:p>
        </w:tc>
        <w:tc>
          <w:tcPr>
            <w:tcW w:w="4861" w:type="dxa"/>
          </w:tcPr>
          <w:p w:rsidR="00301F49" w:rsidRPr="00526146" w:rsidRDefault="00301F49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  <w:tr w:rsidR="00301F49" w:rsidTr="00301F49">
        <w:trPr>
          <w:trHeight w:val="580"/>
        </w:trPr>
        <w:tc>
          <w:tcPr>
            <w:tcW w:w="4937" w:type="dxa"/>
          </w:tcPr>
          <w:p w:rsidR="00301F49" w:rsidRDefault="000A08FF" w:rsidP="007C3FA4">
            <w:pPr>
              <w:pStyle w:val="5"/>
            </w:pPr>
            <w:r>
              <w:t xml:space="preserve"> </w:t>
            </w:r>
          </w:p>
        </w:tc>
        <w:tc>
          <w:tcPr>
            <w:tcW w:w="4861" w:type="dxa"/>
          </w:tcPr>
          <w:p w:rsidR="00643A50" w:rsidRPr="00643A50" w:rsidRDefault="00643A50" w:rsidP="007C3FA4">
            <w:pPr>
              <w:spacing w:after="0" w:line="240" w:lineRule="auto"/>
              <w:ind w:left="321"/>
              <w:rPr>
                <w:b/>
                <w:i/>
                <w:sz w:val="32"/>
              </w:rPr>
            </w:pPr>
          </w:p>
        </w:tc>
      </w:tr>
    </w:tbl>
    <w:p w:rsidR="001B49FB" w:rsidRDefault="001B49FB" w:rsidP="007C3FA4">
      <w:pPr>
        <w:pStyle w:val="31"/>
        <w:spacing w:after="0" w:line="240" w:lineRule="auto"/>
        <w:jc w:val="center"/>
        <w:rPr>
          <w:i/>
        </w:rPr>
      </w:pPr>
    </w:p>
    <w:p w:rsidR="001B49FB" w:rsidRDefault="001B49FB" w:rsidP="007C3FA4">
      <w:pPr>
        <w:pStyle w:val="31"/>
        <w:spacing w:after="0" w:line="240" w:lineRule="auto"/>
        <w:jc w:val="center"/>
        <w:rPr>
          <w:b/>
          <w:noProof/>
          <w:sz w:val="20"/>
        </w:rPr>
      </w:pPr>
    </w:p>
    <w:p w:rsidR="001B49FB" w:rsidRDefault="001B49FB" w:rsidP="007C3FA4">
      <w:pPr>
        <w:pStyle w:val="31"/>
        <w:spacing w:after="0" w:line="240" w:lineRule="auto"/>
      </w:pPr>
    </w:p>
    <w:p w:rsidR="001B49FB" w:rsidRDefault="001B49FB" w:rsidP="007C3FA4">
      <w:pPr>
        <w:pStyle w:val="31"/>
        <w:spacing w:after="0" w:line="240" w:lineRule="auto"/>
      </w:pPr>
    </w:p>
    <w:p w:rsidR="001B49FB" w:rsidRDefault="001B49FB" w:rsidP="007C3FA4">
      <w:pPr>
        <w:pStyle w:val="31"/>
        <w:spacing w:after="0" w:line="240" w:lineRule="auto"/>
      </w:pPr>
    </w:p>
    <w:p w:rsidR="001B49FB" w:rsidRDefault="001B49FB" w:rsidP="007C3FA4">
      <w:pPr>
        <w:pStyle w:val="31"/>
        <w:spacing w:after="0" w:line="240" w:lineRule="auto"/>
      </w:pPr>
    </w:p>
    <w:p w:rsidR="001B49FB" w:rsidRDefault="001B49FB" w:rsidP="007C3FA4">
      <w:pPr>
        <w:pStyle w:val="31"/>
        <w:spacing w:after="0" w:line="240" w:lineRule="auto"/>
      </w:pPr>
    </w:p>
    <w:p w:rsidR="001B49FB" w:rsidRDefault="001B49FB" w:rsidP="007C3FA4">
      <w:pPr>
        <w:pStyle w:val="31"/>
        <w:spacing w:after="0" w:line="240" w:lineRule="auto"/>
        <w:rPr>
          <w:i/>
        </w:rPr>
      </w:pPr>
    </w:p>
    <w:p w:rsidR="00526146" w:rsidRDefault="00526146" w:rsidP="007C3FA4">
      <w:pPr>
        <w:pStyle w:val="3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26146" w:rsidRDefault="00526146" w:rsidP="007C3FA4">
      <w:pPr>
        <w:pStyle w:val="3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49FB" w:rsidRPr="00BE041D" w:rsidRDefault="00F00218" w:rsidP="007C3FA4">
      <w:pPr>
        <w:pStyle w:val="3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>Интервалы монотонности этой функции</w:t>
      </w:r>
      <w:r w:rsidR="00C30D79" w:rsidRPr="00BE041D">
        <w:rPr>
          <w:rFonts w:ascii="Times New Roman" w:hAnsi="Times New Roman" w:cs="Times New Roman"/>
          <w:sz w:val="28"/>
          <w:szCs w:val="28"/>
        </w:rPr>
        <w:t>: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9FB" w:rsidRPr="00BE041D" w:rsidRDefault="001B49FB" w:rsidP="007C3FA4">
      <w:pPr>
        <w:pStyle w:val="31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 xml:space="preserve">функция возрастает </w:t>
      </w:r>
      <w:proofErr w:type="gramStart"/>
      <w:r w:rsidRPr="00BE041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180" w:dyaOrig="400">
          <v:shape id="_x0000_i1245" type="#_x0000_t75" style="width:59.25pt;height:20.25pt" o:ole="" fillcolor="window">
            <v:imagedata r:id="rId452" o:title=""/>
          </v:shape>
          <o:OLEObject Type="Embed" ProgID="Equation.DSMT4" ShapeID="_x0000_i1245" DrawAspect="Content" ObjectID="_1569929545" r:id="rId453"/>
        </w:object>
      </w:r>
      <w:r w:rsidRPr="00BE041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49FB" w:rsidRPr="00BE041D" w:rsidRDefault="001B49FB" w:rsidP="007C3FA4">
      <w:pPr>
        <w:pStyle w:val="31"/>
        <w:numPr>
          <w:ilvl w:val="0"/>
          <w:numId w:val="4"/>
        </w:numPr>
        <w:tabs>
          <w:tab w:val="clear" w:pos="1440"/>
          <w:tab w:val="num" w:pos="851"/>
        </w:tabs>
        <w:spacing w:after="0" w:line="240" w:lineRule="auto"/>
        <w:ind w:hanging="873"/>
        <w:jc w:val="both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 xml:space="preserve">функция убывает </w:t>
      </w:r>
      <w:proofErr w:type="gramStart"/>
      <w:r w:rsidRPr="00BE041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440" w:dyaOrig="400">
          <v:shape id="_x0000_i1246" type="#_x0000_t75" style="width:1in;height:20.25pt" o:ole="" fillcolor="window">
            <v:imagedata r:id="rId454" o:title=""/>
          </v:shape>
          <o:OLEObject Type="Embed" ProgID="Equation.DSMT4" ShapeID="_x0000_i1246" DrawAspect="Content" ObjectID="_1569929546" r:id="rId455"/>
        </w:object>
      </w:r>
      <w:r w:rsidR="00C30D79" w:rsidRPr="00BE041D">
        <w:rPr>
          <w:rFonts w:ascii="Times New Roman" w:hAnsi="Times New Roman" w:cs="Times New Roman"/>
          <w:sz w:val="28"/>
          <w:szCs w:val="28"/>
        </w:rPr>
        <w:t xml:space="preserve">  и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420" w:dyaOrig="400">
          <v:shape id="_x0000_i1247" type="#_x0000_t75" style="width:71.25pt;height:20.25pt" o:ole="" fillcolor="window">
            <v:imagedata r:id="rId456" o:title=""/>
          </v:shape>
          <o:OLEObject Type="Embed" ProgID="Equation.DSMT4" ShapeID="_x0000_i1247" DrawAspect="Content" ObjectID="_1569929547" r:id="rId457"/>
        </w:object>
      </w:r>
      <w:r w:rsidRPr="00BE041D">
        <w:rPr>
          <w:rFonts w:ascii="Times New Roman" w:hAnsi="Times New Roman" w:cs="Times New Roman"/>
          <w:sz w:val="28"/>
          <w:szCs w:val="28"/>
        </w:rPr>
        <w:t>.</w:t>
      </w:r>
    </w:p>
    <w:p w:rsidR="001B49FB" w:rsidRPr="00BE041D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 xml:space="preserve">Точки экстремума: </w:t>
      </w:r>
    </w:p>
    <w:p w:rsidR="001B49FB" w:rsidRPr="00BE041D" w:rsidRDefault="001B49FB" w:rsidP="007C3FA4">
      <w:pPr>
        <w:pStyle w:val="31"/>
        <w:tabs>
          <w:tab w:val="num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041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BE041D">
        <w:rPr>
          <w:rFonts w:ascii="Times New Roman" w:hAnsi="Times New Roman" w:cs="Times New Roman"/>
          <w:sz w:val="28"/>
          <w:szCs w:val="28"/>
        </w:rPr>
        <w:t>точка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максимума (</w:t>
      </w:r>
      <w:r w:rsidRPr="00BE041D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BE041D">
        <w:rPr>
          <w:rFonts w:ascii="Times New Roman" w:hAnsi="Times New Roman" w:cs="Times New Roman"/>
          <w:sz w:val="28"/>
          <w:szCs w:val="28"/>
        </w:rPr>
        <w:t xml:space="preserve">);   </w:t>
      </w:r>
      <w:r w:rsidRPr="00BE041D">
        <w:rPr>
          <w:rFonts w:ascii="Times New Roman" w:hAnsi="Times New Roman" w:cs="Times New Roman"/>
          <w:i/>
          <w:sz w:val="28"/>
          <w:szCs w:val="28"/>
        </w:rPr>
        <w:t xml:space="preserve">A </w:t>
      </w:r>
      <w:r w:rsidRPr="00BE041D">
        <w:rPr>
          <w:rFonts w:ascii="Times New Roman" w:hAnsi="Times New Roman" w:cs="Times New Roman"/>
          <w:sz w:val="28"/>
          <w:szCs w:val="28"/>
        </w:rPr>
        <w:t>– точка минимума (</w:t>
      </w:r>
      <w:r w:rsidRPr="00BE041D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BE041D">
        <w:rPr>
          <w:rFonts w:ascii="Times New Roman" w:hAnsi="Times New Roman" w:cs="Times New Roman"/>
          <w:sz w:val="28"/>
          <w:szCs w:val="28"/>
        </w:rPr>
        <w:t>).</w:t>
      </w:r>
    </w:p>
    <w:p w:rsidR="001B49FB" w:rsidRPr="00BE041D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 xml:space="preserve">Интервалы выпуклости:   </w:t>
      </w:r>
    </w:p>
    <w:p w:rsidR="001B49FB" w:rsidRPr="00BE041D" w:rsidRDefault="001B49FB" w:rsidP="007C3FA4">
      <w:pPr>
        <w:pStyle w:val="31"/>
        <w:numPr>
          <w:ilvl w:val="0"/>
          <w:numId w:val="5"/>
        </w:numPr>
        <w:tabs>
          <w:tab w:val="clear" w:pos="1440"/>
          <w:tab w:val="num" w:pos="851"/>
        </w:tabs>
        <w:spacing w:after="0" w:line="240" w:lineRule="auto"/>
        <w:ind w:hanging="873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 xml:space="preserve">функция выпуклая </w:t>
      </w:r>
      <w:proofErr w:type="gramStart"/>
      <w:r w:rsidRPr="00BE041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219" w:dyaOrig="400">
          <v:shape id="_x0000_i1248" type="#_x0000_t75" style="width:60.75pt;height:20.25pt" o:ole="" fillcolor="window">
            <v:imagedata r:id="rId458" o:title=""/>
          </v:shape>
          <o:OLEObject Type="Embed" ProgID="Equation.DSMT4" ShapeID="_x0000_i1248" DrawAspect="Content" ObjectID="_1569929548" r:id="rId459"/>
        </w:object>
      </w:r>
      <w:r w:rsidRPr="00BE041D">
        <w:rPr>
          <w:rFonts w:ascii="Times New Roman" w:hAnsi="Times New Roman" w:cs="Times New Roman"/>
          <w:sz w:val="28"/>
          <w:szCs w:val="28"/>
        </w:rPr>
        <w:t>;</w:t>
      </w:r>
    </w:p>
    <w:p w:rsidR="001B49FB" w:rsidRPr="00BE041D" w:rsidRDefault="001B49FB" w:rsidP="007C3FA4">
      <w:pPr>
        <w:pStyle w:val="31"/>
        <w:numPr>
          <w:ilvl w:val="0"/>
          <w:numId w:val="5"/>
        </w:numPr>
        <w:tabs>
          <w:tab w:val="clear" w:pos="1440"/>
          <w:tab w:val="num" w:pos="851"/>
        </w:tabs>
        <w:spacing w:after="0" w:line="240" w:lineRule="auto"/>
        <w:ind w:hanging="873"/>
        <w:rPr>
          <w:rFonts w:ascii="Times New Roman" w:hAnsi="Times New Roman" w:cs="Times New Roman"/>
          <w:sz w:val="28"/>
          <w:szCs w:val="28"/>
        </w:rPr>
      </w:pPr>
      <w:proofErr w:type="gramStart"/>
      <w:r w:rsidRPr="00BE041D">
        <w:rPr>
          <w:rFonts w:ascii="Times New Roman" w:hAnsi="Times New Roman" w:cs="Times New Roman"/>
          <w:sz w:val="28"/>
          <w:szCs w:val="28"/>
        </w:rPr>
        <w:t>функция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вогнутая при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440" w:dyaOrig="400">
          <v:shape id="_x0000_i1249" type="#_x0000_t75" style="width:1in;height:20.25pt" o:ole="" fillcolor="window">
            <v:imagedata r:id="rId460" o:title=""/>
          </v:shape>
          <o:OLEObject Type="Embed" ProgID="Equation.DSMT4" ShapeID="_x0000_i1249" DrawAspect="Content" ObjectID="_1569929549" r:id="rId461"/>
        </w:object>
      </w:r>
      <w:r w:rsidRPr="00BE041D">
        <w:rPr>
          <w:rFonts w:ascii="Times New Roman" w:hAnsi="Times New Roman" w:cs="Times New Roman"/>
          <w:sz w:val="28"/>
          <w:szCs w:val="28"/>
        </w:rPr>
        <w:t xml:space="preserve"> и при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480" w:dyaOrig="400">
          <v:shape id="_x0000_i1250" type="#_x0000_t75" style="width:74.25pt;height:20.25pt" o:ole="" fillcolor="window">
            <v:imagedata r:id="rId462" o:title=""/>
          </v:shape>
          <o:OLEObject Type="Embed" ProgID="Equation.DSMT4" ShapeID="_x0000_i1250" DrawAspect="Content" ObjectID="_1569929550" r:id="rId463"/>
        </w:object>
      </w:r>
      <w:r w:rsidRPr="00BE041D">
        <w:rPr>
          <w:rFonts w:ascii="Times New Roman" w:hAnsi="Times New Roman" w:cs="Times New Roman"/>
          <w:sz w:val="28"/>
          <w:szCs w:val="28"/>
        </w:rPr>
        <w:t>.</w:t>
      </w:r>
    </w:p>
    <w:p w:rsidR="001B49FB" w:rsidRPr="00BE041D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lastRenderedPageBreak/>
        <w:t>Точки</w:t>
      </w:r>
      <w:proofErr w:type="gramStart"/>
      <w:r w:rsidRPr="00BE041D">
        <w:rPr>
          <w:rFonts w:ascii="Times New Roman" w:hAnsi="Times New Roman" w:cs="Times New Roman"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BE04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sz w:val="28"/>
          <w:szCs w:val="28"/>
        </w:rPr>
        <w:t>и</w:t>
      </w:r>
      <w:r w:rsidRPr="00BE04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BE04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sz w:val="28"/>
          <w:szCs w:val="28"/>
        </w:rPr>
        <w:t>являются точками перегиба</w:t>
      </w:r>
      <w:r w:rsidRPr="00BE041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E041D">
        <w:rPr>
          <w:rFonts w:ascii="Times New Roman" w:hAnsi="Times New Roman" w:cs="Times New Roman"/>
          <w:sz w:val="28"/>
          <w:szCs w:val="28"/>
        </w:rPr>
        <w:t>так как в них происходит смена выпуклости на вогнутость или наоборот.</w:t>
      </w:r>
    </w:p>
    <w:p w:rsidR="001B49FB" w:rsidRPr="00BE041D" w:rsidRDefault="001B49FB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9FB" w:rsidRPr="00BE041D" w:rsidRDefault="00C30D79" w:rsidP="007C3FA4">
      <w:pPr>
        <w:pStyle w:val="31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E041D">
        <w:rPr>
          <w:rFonts w:ascii="Times New Roman" w:hAnsi="Times New Roman" w:cs="Times New Roman"/>
          <w:b/>
          <w:i/>
          <w:sz w:val="28"/>
          <w:szCs w:val="28"/>
        </w:rPr>
        <w:t xml:space="preserve">Чтобы исследовать функцию </w:t>
      </w:r>
      <w:r w:rsidR="001B49FB" w:rsidRPr="00BE041D">
        <w:rPr>
          <w:rFonts w:ascii="Times New Roman" w:hAnsi="Times New Roman" w:cs="Times New Roman"/>
          <w:b/>
          <w:i/>
          <w:sz w:val="28"/>
          <w:szCs w:val="28"/>
        </w:rPr>
        <w:t>y = f(</w:t>
      </w:r>
      <w:r w:rsidR="001B49FB" w:rsidRPr="00BE041D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="001B49FB" w:rsidRPr="00BE041D">
        <w:rPr>
          <w:rFonts w:ascii="Times New Roman" w:hAnsi="Times New Roman" w:cs="Times New Roman"/>
          <w:b/>
          <w:i/>
          <w:sz w:val="28"/>
          <w:szCs w:val="28"/>
        </w:rPr>
        <w:t xml:space="preserve">)  на  монотонность и </w:t>
      </w:r>
    </w:p>
    <w:p w:rsidR="001B49FB" w:rsidRPr="00BE041D" w:rsidRDefault="00C30D79" w:rsidP="007C3FA4">
      <w:pPr>
        <w:pStyle w:val="31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E041D">
        <w:rPr>
          <w:rFonts w:ascii="Times New Roman" w:hAnsi="Times New Roman" w:cs="Times New Roman"/>
          <w:b/>
          <w:i/>
          <w:sz w:val="28"/>
          <w:szCs w:val="28"/>
        </w:rPr>
        <w:t>точки  экстремума  нужно:</w:t>
      </w:r>
    </w:p>
    <w:p w:rsidR="001B49FB" w:rsidRPr="00BE041D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i/>
          <w:sz w:val="28"/>
          <w:szCs w:val="28"/>
        </w:rPr>
        <w:t>а)</w:t>
      </w:r>
      <w:r w:rsidRPr="00BE041D">
        <w:rPr>
          <w:rFonts w:ascii="Times New Roman" w:hAnsi="Times New Roman" w:cs="Times New Roman"/>
          <w:sz w:val="28"/>
          <w:szCs w:val="28"/>
        </w:rPr>
        <w:t xml:space="preserve"> Вычислить </w:t>
      </w:r>
      <w:r w:rsidR="00C30D79" w:rsidRPr="00BE041D">
        <w:rPr>
          <w:rFonts w:ascii="Times New Roman" w:hAnsi="Times New Roman" w:cs="Times New Roman"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sz w:val="28"/>
          <w:szCs w:val="28"/>
        </w:rPr>
        <w:t xml:space="preserve">производную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760" w:dyaOrig="400">
          <v:shape id="_x0000_i1251" type="#_x0000_t75" style="width:38.25pt;height:20.25pt" o:ole="" fillcolor="window">
            <v:imagedata r:id="rId464" o:title=""/>
          </v:shape>
          <o:OLEObject Type="Embed" ProgID="Equation.DSMT4" ShapeID="_x0000_i1251" DrawAspect="Content" ObjectID="_1569929551" r:id="rId465"/>
        </w:object>
      </w:r>
      <w:r w:rsidRPr="00BE041D">
        <w:rPr>
          <w:rFonts w:ascii="Times New Roman" w:hAnsi="Times New Roman" w:cs="Times New Roman"/>
          <w:sz w:val="28"/>
          <w:szCs w:val="28"/>
        </w:rPr>
        <w:t>.</w:t>
      </w:r>
    </w:p>
    <w:p w:rsidR="001B49FB" w:rsidRPr="00BE041D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i/>
          <w:sz w:val="28"/>
          <w:szCs w:val="28"/>
        </w:rPr>
        <w:t>Б</w:t>
      </w:r>
      <w:r w:rsidR="001B49FB" w:rsidRPr="00BE041D">
        <w:rPr>
          <w:rFonts w:ascii="Times New Roman" w:hAnsi="Times New Roman" w:cs="Times New Roman"/>
          <w:i/>
          <w:sz w:val="28"/>
          <w:szCs w:val="28"/>
        </w:rPr>
        <w:t>)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 Найти  </w:t>
      </w:r>
      <w:r w:rsidR="001B49FB" w:rsidRPr="00BE041D">
        <w:rPr>
          <w:rFonts w:ascii="Times New Roman" w:hAnsi="Times New Roman" w:cs="Times New Roman"/>
          <w:b/>
          <w:i/>
          <w:sz w:val="28"/>
          <w:szCs w:val="28"/>
        </w:rPr>
        <w:t>критические точки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, т.е. точки, в которых производная равна нулю или не существует. </w:t>
      </w:r>
    </w:p>
    <w:p w:rsidR="001B49FB" w:rsidRPr="00BE041D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i/>
          <w:sz w:val="28"/>
          <w:szCs w:val="28"/>
        </w:rPr>
        <w:t>В</w:t>
      </w:r>
      <w:r w:rsidR="001B49FB" w:rsidRPr="00BE041D">
        <w:rPr>
          <w:rFonts w:ascii="Times New Roman" w:hAnsi="Times New Roman" w:cs="Times New Roman"/>
          <w:i/>
          <w:sz w:val="28"/>
          <w:szCs w:val="28"/>
        </w:rPr>
        <w:t>)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 Определить знак производной на интервалах между </w:t>
      </w:r>
      <w:proofErr w:type="gramStart"/>
      <w:r w:rsidR="001B49FB" w:rsidRPr="00BE041D">
        <w:rPr>
          <w:rFonts w:ascii="Times New Roman" w:hAnsi="Times New Roman" w:cs="Times New Roman"/>
          <w:sz w:val="28"/>
          <w:szCs w:val="28"/>
        </w:rPr>
        <w:t>критическими</w:t>
      </w:r>
      <w:proofErr w:type="gramEnd"/>
      <w:r w:rsidR="001B49FB" w:rsidRPr="00BE0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9FB" w:rsidRPr="00BE041D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>точками в области определения функции.</w:t>
      </w:r>
    </w:p>
    <w:p w:rsidR="001B49FB" w:rsidRPr="00BE041D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i/>
          <w:sz w:val="28"/>
          <w:szCs w:val="28"/>
        </w:rPr>
        <w:t>Г</w:t>
      </w:r>
      <w:r w:rsidR="001B49FB" w:rsidRPr="00BE041D">
        <w:rPr>
          <w:rFonts w:ascii="Times New Roman" w:hAnsi="Times New Roman" w:cs="Times New Roman"/>
          <w:i/>
          <w:sz w:val="28"/>
          <w:szCs w:val="28"/>
        </w:rPr>
        <w:t>)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 Сделать выводы о промежутках монотонности функции согласно</w:t>
      </w:r>
    </w:p>
    <w:p w:rsidR="001B49FB" w:rsidRPr="00BE041D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041D">
        <w:rPr>
          <w:rFonts w:ascii="Times New Roman" w:hAnsi="Times New Roman" w:cs="Times New Roman"/>
          <w:b/>
          <w:i/>
          <w:sz w:val="28"/>
          <w:szCs w:val="28"/>
        </w:rPr>
        <w:t>признакам  монотонности</w:t>
      </w:r>
      <w:r w:rsidRPr="00BE041D">
        <w:rPr>
          <w:rFonts w:ascii="Times New Roman" w:hAnsi="Times New Roman" w:cs="Times New Roman"/>
          <w:i/>
          <w:sz w:val="28"/>
          <w:szCs w:val="28"/>
        </w:rPr>
        <w:t>:</w:t>
      </w:r>
    </w:p>
    <w:p w:rsidR="001B49FB" w:rsidRPr="00BE041D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219" w:dyaOrig="400">
          <v:shape id="_x0000_i1252" type="#_x0000_t75" style="width:60.75pt;height:20.25pt" o:ole="" fillcolor="window">
            <v:imagedata r:id="rId466" o:title=""/>
          </v:shape>
          <o:OLEObject Type="Embed" ProgID="Equation.DSMT4" ShapeID="_x0000_i1252" DrawAspect="Content" ObjectID="_1569929552" r:id="rId467"/>
        </w:object>
      </w:r>
      <w:r w:rsidRPr="00BE041D">
        <w:rPr>
          <w:rFonts w:ascii="Times New Roman" w:hAnsi="Times New Roman" w:cs="Times New Roman"/>
          <w:sz w:val="28"/>
          <w:szCs w:val="28"/>
        </w:rPr>
        <w:t xml:space="preserve"> на </w:t>
      </w:r>
      <w:r w:rsidRPr="00BE041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BE041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E041D">
        <w:rPr>
          <w:rFonts w:ascii="Times New Roman" w:hAnsi="Times New Roman" w:cs="Times New Roman"/>
          <w:i/>
          <w:sz w:val="28"/>
          <w:szCs w:val="28"/>
        </w:rPr>
        <w:t>;</w:t>
      </w:r>
      <w:r w:rsidRPr="00BE041D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E041D">
        <w:rPr>
          <w:rFonts w:ascii="Times New Roman" w:hAnsi="Times New Roman" w:cs="Times New Roman"/>
          <w:sz w:val="28"/>
          <w:szCs w:val="28"/>
        </w:rPr>
        <w:t xml:space="preserve">), то функция убывает </w:t>
      </w:r>
      <w:proofErr w:type="gramStart"/>
      <w:r w:rsidRPr="00BE041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200" w:dyaOrig="400">
          <v:shape id="_x0000_i1253" type="#_x0000_t75" style="width:60pt;height:20.25pt" o:ole="" fillcolor="window">
            <v:imagedata r:id="rId468" o:title=""/>
          </v:shape>
          <o:OLEObject Type="Embed" ProgID="Equation.DSMT4" ShapeID="_x0000_i1253" DrawAspect="Content" ObjectID="_1569929553" r:id="rId469"/>
        </w:object>
      </w:r>
      <w:r w:rsidRPr="00BE041D">
        <w:rPr>
          <w:rFonts w:ascii="Times New Roman" w:hAnsi="Times New Roman" w:cs="Times New Roman"/>
          <w:sz w:val="28"/>
          <w:szCs w:val="28"/>
        </w:rPr>
        <w:t>,</w:t>
      </w:r>
    </w:p>
    <w:p w:rsidR="001B49FB" w:rsidRPr="00BE041D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219" w:dyaOrig="400">
          <v:shape id="_x0000_i1254" type="#_x0000_t75" style="width:60.75pt;height:20.25pt" o:ole="" fillcolor="window">
            <v:imagedata r:id="rId470" o:title=""/>
          </v:shape>
          <o:OLEObject Type="Embed" ProgID="Equation.DSMT4" ShapeID="_x0000_i1254" DrawAspect="Content" ObjectID="_1569929554" r:id="rId471"/>
        </w:object>
      </w:r>
      <w:r w:rsidRPr="00BE041D">
        <w:rPr>
          <w:rFonts w:ascii="Times New Roman" w:hAnsi="Times New Roman" w:cs="Times New Roman"/>
          <w:sz w:val="28"/>
          <w:szCs w:val="28"/>
        </w:rPr>
        <w:t xml:space="preserve"> на </w:t>
      </w:r>
      <w:r w:rsidRPr="00BE041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BE041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E041D">
        <w:rPr>
          <w:rFonts w:ascii="Times New Roman" w:hAnsi="Times New Roman" w:cs="Times New Roman"/>
          <w:i/>
          <w:sz w:val="28"/>
          <w:szCs w:val="28"/>
        </w:rPr>
        <w:t>;</w:t>
      </w:r>
      <w:r w:rsidRPr="00BE041D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E041D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BE041D">
        <w:rPr>
          <w:rFonts w:ascii="Times New Roman" w:hAnsi="Times New Roman" w:cs="Times New Roman"/>
          <w:sz w:val="28"/>
          <w:szCs w:val="28"/>
        </w:rPr>
        <w:t xml:space="preserve">то функция возрастает </w:t>
      </w:r>
      <w:proofErr w:type="gramStart"/>
      <w:r w:rsidRPr="00BE041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E041D">
        <w:rPr>
          <w:rFonts w:ascii="Times New Roman" w:hAnsi="Times New Roman" w:cs="Times New Roman"/>
          <w:sz w:val="28"/>
          <w:szCs w:val="28"/>
        </w:rPr>
        <w:t xml:space="preserve"> </w:t>
      </w:r>
      <w:r w:rsidRPr="00BE041D">
        <w:rPr>
          <w:rFonts w:ascii="Times New Roman" w:hAnsi="Times New Roman" w:cs="Times New Roman"/>
          <w:position w:val="-12"/>
          <w:sz w:val="28"/>
          <w:szCs w:val="28"/>
        </w:rPr>
        <w:object w:dxaOrig="1200" w:dyaOrig="400">
          <v:shape id="_x0000_i1255" type="#_x0000_t75" style="width:60pt;height:20.25pt" o:ole="" fillcolor="window">
            <v:imagedata r:id="rId468" o:title=""/>
          </v:shape>
          <o:OLEObject Type="Embed" ProgID="Equation.DSMT4" ShapeID="_x0000_i1255" DrawAspect="Content" ObjectID="_1569929555" r:id="rId472"/>
        </w:object>
      </w:r>
      <w:r w:rsidRPr="00BE041D">
        <w:rPr>
          <w:rFonts w:ascii="Times New Roman" w:hAnsi="Times New Roman" w:cs="Times New Roman"/>
          <w:i/>
          <w:sz w:val="28"/>
          <w:szCs w:val="28"/>
        </w:rPr>
        <w:t>.</w:t>
      </w:r>
    </w:p>
    <w:p w:rsidR="001B49FB" w:rsidRPr="00BE041D" w:rsidRDefault="00DC4775" w:rsidP="007C3F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041D">
        <w:rPr>
          <w:rFonts w:ascii="Times New Roman" w:hAnsi="Times New Roman" w:cs="Times New Roman"/>
          <w:i/>
          <w:sz w:val="28"/>
          <w:szCs w:val="28"/>
        </w:rPr>
        <w:t>Д</w:t>
      </w:r>
      <w:r w:rsidR="001B49FB" w:rsidRPr="00BE041D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1B49FB" w:rsidRPr="00BE041D">
        <w:rPr>
          <w:rFonts w:ascii="Times New Roman" w:hAnsi="Times New Roman" w:cs="Times New Roman"/>
          <w:sz w:val="28"/>
          <w:szCs w:val="28"/>
        </w:rPr>
        <w:t>Сделать выводы о наличии точек экстремума</w:t>
      </w:r>
      <w:r w:rsidR="00EC668B" w:rsidRPr="00BE041D">
        <w:rPr>
          <w:rFonts w:ascii="Times New Roman" w:hAnsi="Times New Roman" w:cs="Times New Roman"/>
          <w:sz w:val="28"/>
          <w:szCs w:val="28"/>
        </w:rPr>
        <w:t>.</w:t>
      </w:r>
    </w:p>
    <w:p w:rsidR="001B49FB" w:rsidRPr="00BE041D" w:rsidRDefault="00EC668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sz w:val="28"/>
          <w:szCs w:val="28"/>
        </w:rPr>
        <w:t>Е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сли при переходе через критическую точку </w:t>
      </w:r>
      <w:r w:rsidR="001B49FB" w:rsidRPr="00BE041D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256" type="#_x0000_t75" style="width:15.75pt;height:18.75pt" o:ole="" fillcolor="window">
            <v:imagedata r:id="rId473" o:title=""/>
          </v:shape>
          <o:OLEObject Type="Embed" ProgID="Equation.DSMT4" ShapeID="_x0000_i1256" DrawAspect="Content" ObjectID="_1569929556" r:id="rId474"/>
        </w:objec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 произ</w:t>
      </w:r>
      <w:r w:rsidR="001B49FB" w:rsidRPr="00BE041D">
        <w:rPr>
          <w:rFonts w:ascii="Times New Roman" w:hAnsi="Times New Roman" w:cs="Times New Roman"/>
          <w:sz w:val="28"/>
          <w:szCs w:val="28"/>
        </w:rPr>
        <w:softHyphen/>
        <w:t>вод</w:t>
      </w:r>
      <w:r w:rsidR="001B49FB" w:rsidRPr="00BE041D">
        <w:rPr>
          <w:rFonts w:ascii="Times New Roman" w:hAnsi="Times New Roman" w:cs="Times New Roman"/>
          <w:sz w:val="28"/>
          <w:szCs w:val="28"/>
        </w:rPr>
        <w:softHyphen/>
        <w:t xml:space="preserve">ная меняет знак  с плюса на минус, то </w:t>
      </w:r>
      <w:r w:rsidR="001B49FB" w:rsidRPr="00BE041D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257" type="#_x0000_t75" style="width:15.75pt;height:18.75pt" o:ole="" fillcolor="window">
            <v:imagedata r:id="rId473" o:title=""/>
          </v:shape>
          <o:OLEObject Type="Embed" ProgID="Equation.DSMT4" ShapeID="_x0000_i1257" DrawAspect="Content" ObjectID="_1569929557" r:id="rId475"/>
        </w:objec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 – точка максимума;   если  с минуса на плюс, то </w:t>
      </w:r>
      <w:r w:rsidR="001B49FB" w:rsidRPr="00BE041D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258" type="#_x0000_t75" style="width:15.75pt;height:18.75pt" o:ole="" fillcolor="window">
            <v:imagedata r:id="rId473" o:title=""/>
          </v:shape>
          <o:OLEObject Type="Embed" ProgID="Equation.DSMT4" ShapeID="_x0000_i1258" DrawAspect="Content" ObjectID="_1569929558" r:id="rId476"/>
        </w:objec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 – точка минимума.</w:t>
      </w:r>
    </w:p>
    <w:p w:rsidR="001B49FB" w:rsidRPr="007B1B07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B07">
        <w:rPr>
          <w:rFonts w:ascii="Times New Roman" w:hAnsi="Times New Roman" w:cs="Times New Roman"/>
          <w:b/>
          <w:i/>
          <w:sz w:val="28"/>
          <w:szCs w:val="28"/>
        </w:rPr>
        <w:t>Правило  исследования функции y = f(</w:t>
      </w:r>
      <w:r w:rsidRPr="007B1B07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Pr="007B1B07">
        <w:rPr>
          <w:rFonts w:ascii="Times New Roman" w:hAnsi="Times New Roman" w:cs="Times New Roman"/>
          <w:b/>
          <w:i/>
          <w:sz w:val="28"/>
          <w:szCs w:val="28"/>
        </w:rPr>
        <w:t>)  на выпуклость,</w:t>
      </w:r>
      <w:r w:rsidR="007B1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B1B07">
        <w:rPr>
          <w:rFonts w:ascii="Times New Roman" w:hAnsi="Times New Roman" w:cs="Times New Roman"/>
          <w:b/>
          <w:i/>
          <w:sz w:val="28"/>
          <w:szCs w:val="28"/>
        </w:rPr>
        <w:t>вогнутость и точки перегиба.</w:t>
      </w:r>
    </w:p>
    <w:p w:rsidR="001B49FB" w:rsidRPr="00BE041D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i/>
          <w:sz w:val="28"/>
          <w:szCs w:val="28"/>
        </w:rPr>
        <w:t>А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)  Вычислить вторую производную </w:t>
      </w:r>
      <w:r w:rsidR="001B49FB" w:rsidRPr="00BE041D">
        <w:rPr>
          <w:rFonts w:ascii="Times New Roman" w:hAnsi="Times New Roman" w:cs="Times New Roman"/>
          <w:position w:val="-12"/>
          <w:sz w:val="28"/>
          <w:szCs w:val="28"/>
        </w:rPr>
        <w:object w:dxaOrig="800" w:dyaOrig="400">
          <v:shape id="_x0000_i1259" type="#_x0000_t75" style="width:39.75pt;height:20.25pt" o:ole="" fillcolor="window">
            <v:imagedata r:id="rId477" o:title=""/>
          </v:shape>
          <o:OLEObject Type="Embed" ProgID="Equation.DSMT4" ShapeID="_x0000_i1259" DrawAspect="Content" ObjectID="_1569929559" r:id="rId478"/>
        </w:object>
      </w:r>
      <w:r w:rsidR="001B49FB" w:rsidRPr="00BE041D">
        <w:rPr>
          <w:rFonts w:ascii="Times New Roman" w:hAnsi="Times New Roman" w:cs="Times New Roman"/>
          <w:sz w:val="28"/>
          <w:szCs w:val="28"/>
        </w:rPr>
        <w:t>.</w:t>
      </w:r>
    </w:p>
    <w:p w:rsidR="001B49FB" w:rsidRPr="00BE041D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41D">
        <w:rPr>
          <w:rFonts w:ascii="Times New Roman" w:hAnsi="Times New Roman" w:cs="Times New Roman"/>
          <w:i/>
          <w:sz w:val="28"/>
          <w:szCs w:val="28"/>
        </w:rPr>
        <w:t>Б</w:t>
      </w:r>
      <w:r w:rsidR="001B49FB" w:rsidRPr="00BE041D">
        <w:rPr>
          <w:rFonts w:ascii="Times New Roman" w:hAnsi="Times New Roman" w:cs="Times New Roman"/>
          <w:sz w:val="28"/>
          <w:szCs w:val="28"/>
        </w:rPr>
        <w:t xml:space="preserve">) Найти точки, в которых вторая производная равна нулю или не существует, эти точки называются подозрительными на перегиб. </w:t>
      </w:r>
    </w:p>
    <w:p w:rsidR="001B49FB" w:rsidRPr="001A17FB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i/>
          <w:sz w:val="28"/>
          <w:szCs w:val="28"/>
        </w:rPr>
        <w:t>В</w:t>
      </w:r>
      <w:r w:rsidR="001B49FB" w:rsidRPr="001A17FB">
        <w:rPr>
          <w:rFonts w:ascii="Times New Roman" w:hAnsi="Times New Roman" w:cs="Times New Roman"/>
          <w:sz w:val="28"/>
          <w:szCs w:val="28"/>
        </w:rPr>
        <w:t>) Определить знак второй производной на интервалах между найденными точками в области определения функции.</w:t>
      </w:r>
    </w:p>
    <w:p w:rsidR="001B49FB" w:rsidRPr="001A17FB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17FB">
        <w:rPr>
          <w:rFonts w:ascii="Times New Roman" w:hAnsi="Times New Roman" w:cs="Times New Roman"/>
          <w:i/>
          <w:sz w:val="28"/>
          <w:szCs w:val="28"/>
        </w:rPr>
        <w:t>Г</w:t>
      </w:r>
      <w:r w:rsidR="001B49FB" w:rsidRPr="001A17FB">
        <w:rPr>
          <w:rFonts w:ascii="Times New Roman" w:hAnsi="Times New Roman" w:cs="Times New Roman"/>
          <w:sz w:val="28"/>
          <w:szCs w:val="28"/>
        </w:rPr>
        <w:t xml:space="preserve">) Сделать выводы о промежутках выпуклости и вогнутости согласно </w:t>
      </w:r>
      <w:r w:rsidR="001B49FB" w:rsidRPr="001A17FB">
        <w:rPr>
          <w:rFonts w:ascii="Times New Roman" w:hAnsi="Times New Roman" w:cs="Times New Roman"/>
          <w:i/>
          <w:sz w:val="28"/>
          <w:szCs w:val="28"/>
        </w:rPr>
        <w:t>признакам  выпуклости и вогнутости:</w:t>
      </w:r>
    </w:p>
    <w:p w:rsidR="001B49FB" w:rsidRPr="001A17FB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1A17FB">
        <w:rPr>
          <w:rFonts w:ascii="Times New Roman" w:hAnsi="Times New Roman" w:cs="Times New Roman"/>
          <w:position w:val="-12"/>
          <w:sz w:val="28"/>
          <w:szCs w:val="28"/>
        </w:rPr>
        <w:object w:dxaOrig="1260" w:dyaOrig="400">
          <v:shape id="_x0000_i1260" type="#_x0000_t75" style="width:63pt;height:20.25pt" o:ole="" fillcolor="window">
            <v:imagedata r:id="rId479" o:title=""/>
          </v:shape>
          <o:OLEObject Type="Embed" ProgID="Equation.DSMT4" ShapeID="_x0000_i1260" DrawAspect="Content" ObjectID="_1569929560" r:id="rId480"/>
        </w:object>
      </w:r>
      <w:r w:rsidRPr="001A17FB">
        <w:rPr>
          <w:rFonts w:ascii="Times New Roman" w:hAnsi="Times New Roman" w:cs="Times New Roman"/>
          <w:sz w:val="28"/>
          <w:szCs w:val="28"/>
        </w:rPr>
        <w:t xml:space="preserve"> на </w:t>
      </w:r>
      <w:r w:rsidRPr="001A17FB">
        <w:rPr>
          <w:rFonts w:ascii="Times New Roman" w:hAnsi="Times New Roman" w:cs="Times New Roman"/>
          <w:i/>
          <w:sz w:val="28"/>
          <w:szCs w:val="28"/>
        </w:rPr>
        <w:t>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A17FB">
        <w:rPr>
          <w:rFonts w:ascii="Times New Roman" w:hAnsi="Times New Roman" w:cs="Times New Roman"/>
          <w:i/>
          <w:sz w:val="28"/>
          <w:szCs w:val="28"/>
        </w:rPr>
        <w:t>;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1A17FB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1A17FB">
        <w:rPr>
          <w:rFonts w:ascii="Times New Roman" w:hAnsi="Times New Roman" w:cs="Times New Roman"/>
          <w:sz w:val="28"/>
          <w:szCs w:val="28"/>
        </w:rPr>
        <w:t xml:space="preserve">то график функции вогнутый </w:t>
      </w:r>
      <w:proofErr w:type="gramStart"/>
      <w:r w:rsidRPr="001A17F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1A17FB">
        <w:rPr>
          <w:rFonts w:ascii="Times New Roman" w:hAnsi="Times New Roman" w:cs="Times New Roman"/>
          <w:sz w:val="28"/>
          <w:szCs w:val="28"/>
        </w:rPr>
        <w:t xml:space="preserve"> </w:t>
      </w:r>
      <w:r w:rsidRPr="001A17FB">
        <w:rPr>
          <w:rFonts w:ascii="Times New Roman" w:hAnsi="Times New Roman" w:cs="Times New Roman"/>
          <w:position w:val="-12"/>
          <w:sz w:val="28"/>
          <w:szCs w:val="28"/>
        </w:rPr>
        <w:object w:dxaOrig="1200" w:dyaOrig="400">
          <v:shape id="_x0000_i1261" type="#_x0000_t75" style="width:60pt;height:20.25pt" o:ole="" fillcolor="window">
            <v:imagedata r:id="rId468" o:title=""/>
          </v:shape>
          <o:OLEObject Type="Embed" ProgID="Equation.DSMT4" ShapeID="_x0000_i1261" DrawAspect="Content" ObjectID="_1569929561" r:id="rId481"/>
        </w:object>
      </w:r>
      <w:r w:rsidRPr="001A17F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1B49FB" w:rsidRPr="001A17FB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1A17FB">
        <w:rPr>
          <w:rFonts w:ascii="Times New Roman" w:hAnsi="Times New Roman" w:cs="Times New Roman"/>
          <w:position w:val="-12"/>
          <w:sz w:val="28"/>
          <w:szCs w:val="28"/>
        </w:rPr>
        <w:object w:dxaOrig="1260" w:dyaOrig="400">
          <v:shape id="_x0000_i1262" type="#_x0000_t75" style="width:63pt;height:20.25pt" o:ole="" fillcolor="window">
            <v:imagedata r:id="rId482" o:title=""/>
          </v:shape>
          <o:OLEObject Type="Embed" ProgID="Equation.DSMT4" ShapeID="_x0000_i1262" DrawAspect="Content" ObjectID="_1569929562" r:id="rId483"/>
        </w:object>
      </w:r>
      <w:r w:rsidRPr="001A17FB">
        <w:rPr>
          <w:rFonts w:ascii="Times New Roman" w:hAnsi="Times New Roman" w:cs="Times New Roman"/>
          <w:sz w:val="28"/>
          <w:szCs w:val="28"/>
        </w:rPr>
        <w:t xml:space="preserve"> на </w:t>
      </w:r>
      <w:r w:rsidRPr="001A17FB">
        <w:rPr>
          <w:rFonts w:ascii="Times New Roman" w:hAnsi="Times New Roman" w:cs="Times New Roman"/>
          <w:i/>
          <w:sz w:val="28"/>
          <w:szCs w:val="28"/>
        </w:rPr>
        <w:t>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A17FB">
        <w:rPr>
          <w:rFonts w:ascii="Times New Roman" w:hAnsi="Times New Roman" w:cs="Times New Roman"/>
          <w:i/>
          <w:sz w:val="28"/>
          <w:szCs w:val="28"/>
        </w:rPr>
        <w:t>;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1A17FB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1A17FB">
        <w:rPr>
          <w:rFonts w:ascii="Times New Roman" w:hAnsi="Times New Roman" w:cs="Times New Roman"/>
          <w:sz w:val="28"/>
          <w:szCs w:val="28"/>
        </w:rPr>
        <w:t xml:space="preserve">то график функции выпуклый </w:t>
      </w:r>
      <w:proofErr w:type="gramStart"/>
      <w:r w:rsidRPr="001A17F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1A17FB">
        <w:rPr>
          <w:rFonts w:ascii="Times New Roman" w:hAnsi="Times New Roman" w:cs="Times New Roman"/>
          <w:sz w:val="28"/>
          <w:szCs w:val="28"/>
        </w:rPr>
        <w:t xml:space="preserve"> </w:t>
      </w:r>
      <w:r w:rsidRPr="001A17FB">
        <w:rPr>
          <w:rFonts w:ascii="Times New Roman" w:hAnsi="Times New Roman" w:cs="Times New Roman"/>
          <w:position w:val="-12"/>
          <w:sz w:val="28"/>
          <w:szCs w:val="28"/>
        </w:rPr>
        <w:object w:dxaOrig="1200" w:dyaOrig="400">
          <v:shape id="_x0000_i1263" type="#_x0000_t75" style="width:60pt;height:20.25pt" o:ole="" fillcolor="window">
            <v:imagedata r:id="rId468" o:title=""/>
          </v:shape>
          <o:OLEObject Type="Embed" ProgID="Equation.DSMT4" ShapeID="_x0000_i1263" DrawAspect="Content" ObjectID="_1569929563" r:id="rId484"/>
        </w:object>
      </w:r>
      <w:r w:rsidRPr="001A17F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B49FB" w:rsidRPr="001A17FB" w:rsidRDefault="00DC4775" w:rsidP="007C3FA4">
      <w:pPr>
        <w:pStyle w:val="31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17FB">
        <w:rPr>
          <w:rFonts w:ascii="Times New Roman" w:hAnsi="Times New Roman" w:cs="Times New Roman"/>
          <w:i/>
          <w:sz w:val="28"/>
          <w:szCs w:val="28"/>
        </w:rPr>
        <w:t>Д</w:t>
      </w:r>
      <w:r w:rsidR="001B49FB" w:rsidRPr="001A17FB">
        <w:rPr>
          <w:rFonts w:ascii="Times New Roman" w:hAnsi="Times New Roman" w:cs="Times New Roman"/>
          <w:sz w:val="28"/>
          <w:szCs w:val="28"/>
        </w:rPr>
        <w:t>) Сделать выводы о наличии точек перегиба</w:t>
      </w:r>
      <w:proofErr w:type="gramStart"/>
      <w:r w:rsidR="001B49FB" w:rsidRPr="001A17FB">
        <w:rPr>
          <w:rFonts w:ascii="Times New Roman" w:hAnsi="Times New Roman" w:cs="Times New Roman"/>
          <w:sz w:val="28"/>
          <w:szCs w:val="28"/>
        </w:rPr>
        <w:t xml:space="preserve"> </w:t>
      </w:r>
      <w:r w:rsidR="00EC668B" w:rsidRPr="001A17F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B49FB" w:rsidRPr="001A17FB" w:rsidRDefault="00EC668B" w:rsidP="007C3FA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>Е</w:t>
      </w:r>
      <w:r w:rsidR="001B49FB" w:rsidRPr="001A17FB">
        <w:rPr>
          <w:rFonts w:ascii="Times New Roman" w:hAnsi="Times New Roman" w:cs="Times New Roman"/>
          <w:sz w:val="28"/>
          <w:szCs w:val="28"/>
        </w:rPr>
        <w:t>сли при переходе через точку вторая производная меняет знак, то в этой точке имеется перегиб графика функции.</w:t>
      </w:r>
    </w:p>
    <w:p w:rsidR="001B49FB" w:rsidRPr="00833436" w:rsidRDefault="001B49FB" w:rsidP="007C3FA4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3436">
        <w:rPr>
          <w:rFonts w:ascii="Times New Roman" w:hAnsi="Times New Roman" w:cs="Times New Roman"/>
          <w:b/>
          <w:i/>
          <w:sz w:val="28"/>
          <w:szCs w:val="28"/>
        </w:rPr>
        <w:t>Четность и периодичность функции.</w:t>
      </w:r>
    </w:p>
    <w:p w:rsidR="001B49FB" w:rsidRPr="001A17FB" w:rsidRDefault="001B49FB" w:rsidP="007C3FA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1A17FB">
        <w:rPr>
          <w:rFonts w:ascii="Times New Roman" w:hAnsi="Times New Roman" w:cs="Times New Roman"/>
          <w:i/>
          <w:sz w:val="28"/>
          <w:szCs w:val="28"/>
        </w:rPr>
        <w:t>y = f(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>)</w:t>
      </w:r>
      <w:r w:rsidRPr="001A17FB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1A17FB">
        <w:rPr>
          <w:rFonts w:ascii="Times New Roman" w:hAnsi="Times New Roman" w:cs="Times New Roman"/>
          <w:i/>
          <w:sz w:val="28"/>
          <w:szCs w:val="28"/>
        </w:rPr>
        <w:t>четной</w:t>
      </w:r>
      <w:r w:rsidRPr="001A17FB">
        <w:rPr>
          <w:rFonts w:ascii="Times New Roman" w:hAnsi="Times New Roman" w:cs="Times New Roman"/>
          <w:sz w:val="28"/>
          <w:szCs w:val="28"/>
        </w:rPr>
        <w:t xml:space="preserve">, если для любых </w:t>
      </w:r>
      <w:r w:rsidRPr="001A17FB">
        <w:rPr>
          <w:rFonts w:ascii="Times New Roman" w:hAnsi="Times New Roman" w:cs="Times New Roman"/>
          <w:i/>
          <w:sz w:val="28"/>
          <w:szCs w:val="28"/>
        </w:rPr>
        <w:t>x</w:t>
      </w:r>
      <w:r w:rsidRPr="001A17FB">
        <w:rPr>
          <w:rFonts w:ascii="Times New Roman" w:hAnsi="Times New Roman" w:cs="Times New Roman"/>
          <w:sz w:val="28"/>
          <w:szCs w:val="28"/>
        </w:rPr>
        <w:t xml:space="preserve"> из области определения функции справедливо равенство </w:t>
      </w:r>
      <w:r w:rsidRPr="001A17FB">
        <w:rPr>
          <w:rFonts w:ascii="Times New Roman" w:hAnsi="Times New Roman" w:cs="Times New Roman"/>
          <w:i/>
          <w:sz w:val="28"/>
          <w:szCs w:val="28"/>
        </w:rPr>
        <w:t>f(–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 xml:space="preserve">)= 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1A17FB">
        <w:rPr>
          <w:rFonts w:ascii="Times New Roman" w:hAnsi="Times New Roman" w:cs="Times New Roman"/>
          <w:i/>
          <w:sz w:val="28"/>
          <w:szCs w:val="28"/>
        </w:rPr>
        <w:t>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>)</w:t>
      </w:r>
      <w:r w:rsidRPr="001A17FB">
        <w:rPr>
          <w:rFonts w:ascii="Times New Roman" w:hAnsi="Times New Roman" w:cs="Times New Roman"/>
          <w:sz w:val="28"/>
          <w:szCs w:val="28"/>
        </w:rPr>
        <w:t xml:space="preserve">, в этом случае график симметричен относительно оси </w:t>
      </w:r>
      <w:proofErr w:type="spellStart"/>
      <w:r w:rsidRPr="001A17FB">
        <w:rPr>
          <w:rFonts w:ascii="Times New Roman" w:hAnsi="Times New Roman" w:cs="Times New Roman"/>
          <w:i/>
          <w:sz w:val="28"/>
          <w:szCs w:val="28"/>
        </w:rPr>
        <w:t>Oy</w:t>
      </w:r>
      <w:proofErr w:type="spellEnd"/>
      <w:r w:rsidRPr="001A17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9FB" w:rsidRPr="001A17FB" w:rsidRDefault="001B49FB" w:rsidP="007C3FA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 xml:space="preserve">Для </w:t>
      </w:r>
      <w:r w:rsidRPr="001A17FB">
        <w:rPr>
          <w:rFonts w:ascii="Times New Roman" w:hAnsi="Times New Roman" w:cs="Times New Roman"/>
          <w:i/>
          <w:sz w:val="28"/>
          <w:szCs w:val="28"/>
        </w:rPr>
        <w:t>нечетной</w:t>
      </w:r>
      <w:r w:rsidRPr="001A17FB">
        <w:rPr>
          <w:rFonts w:ascii="Times New Roman" w:hAnsi="Times New Roman" w:cs="Times New Roman"/>
          <w:sz w:val="28"/>
          <w:szCs w:val="28"/>
        </w:rPr>
        <w:t xml:space="preserve"> функции для любых </w:t>
      </w:r>
      <w:r w:rsidRPr="001A17FB">
        <w:rPr>
          <w:rFonts w:ascii="Times New Roman" w:hAnsi="Times New Roman" w:cs="Times New Roman"/>
          <w:i/>
          <w:sz w:val="28"/>
          <w:szCs w:val="28"/>
        </w:rPr>
        <w:t>x</w:t>
      </w:r>
      <w:r w:rsidRPr="001A17FB">
        <w:rPr>
          <w:rFonts w:ascii="Times New Roman" w:hAnsi="Times New Roman" w:cs="Times New Roman"/>
          <w:sz w:val="28"/>
          <w:szCs w:val="28"/>
        </w:rPr>
        <w:t xml:space="preserve"> из области определения справедливо равенство </w:t>
      </w:r>
      <w:r w:rsidRPr="001A17FB">
        <w:rPr>
          <w:rFonts w:ascii="Times New Roman" w:hAnsi="Times New Roman" w:cs="Times New Roman"/>
          <w:i/>
          <w:sz w:val="28"/>
          <w:szCs w:val="28"/>
        </w:rPr>
        <w:t>f(–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 xml:space="preserve">)= – 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1A17FB">
        <w:rPr>
          <w:rFonts w:ascii="Times New Roman" w:hAnsi="Times New Roman" w:cs="Times New Roman"/>
          <w:i/>
          <w:sz w:val="28"/>
          <w:szCs w:val="28"/>
        </w:rPr>
        <w:t>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>)</w:t>
      </w:r>
      <w:r w:rsidRPr="001A17FB">
        <w:rPr>
          <w:rFonts w:ascii="Times New Roman" w:hAnsi="Times New Roman" w:cs="Times New Roman"/>
          <w:sz w:val="28"/>
          <w:szCs w:val="28"/>
        </w:rPr>
        <w:t>, ее график  симметричен относительно начала координат.</w:t>
      </w:r>
    </w:p>
    <w:p w:rsidR="001B49FB" w:rsidRPr="001A17FB" w:rsidRDefault="001B49FB" w:rsidP="007C3FA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1A17FB">
        <w:rPr>
          <w:rFonts w:ascii="Times New Roman" w:hAnsi="Times New Roman" w:cs="Times New Roman"/>
          <w:i/>
          <w:sz w:val="28"/>
          <w:szCs w:val="28"/>
        </w:rPr>
        <w:t>y = f(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>)</w:t>
      </w:r>
      <w:r w:rsidRPr="001A17FB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1A17FB">
        <w:rPr>
          <w:rFonts w:ascii="Times New Roman" w:hAnsi="Times New Roman" w:cs="Times New Roman"/>
          <w:i/>
          <w:sz w:val="28"/>
          <w:szCs w:val="28"/>
        </w:rPr>
        <w:t>периодической</w:t>
      </w:r>
      <w:r w:rsidRPr="001A17FB">
        <w:rPr>
          <w:rFonts w:ascii="Times New Roman" w:hAnsi="Times New Roman" w:cs="Times New Roman"/>
          <w:sz w:val="28"/>
          <w:szCs w:val="28"/>
        </w:rPr>
        <w:t xml:space="preserve">, если существует число </w:t>
      </w:r>
      <w:r w:rsidRPr="001A17FB">
        <w:rPr>
          <w:rFonts w:ascii="Times New Roman" w:hAnsi="Times New Roman" w:cs="Times New Roman"/>
          <w:position w:val="-6"/>
          <w:sz w:val="28"/>
          <w:szCs w:val="28"/>
        </w:rPr>
        <w:object w:dxaOrig="740" w:dyaOrig="320">
          <v:shape id="_x0000_i1264" type="#_x0000_t75" style="width:36.75pt;height:15.75pt" o:ole="" fillcolor="window">
            <v:imagedata r:id="rId485" o:title=""/>
          </v:shape>
          <o:OLEObject Type="Embed" ProgID="Equation.DSMT4" ShapeID="_x0000_i1264" DrawAspect="Content" ObjectID="_1569929564" r:id="rId486"/>
        </w:object>
      </w:r>
      <w:r w:rsidRPr="001A17FB">
        <w:rPr>
          <w:rFonts w:ascii="Times New Roman" w:hAnsi="Times New Roman" w:cs="Times New Roman"/>
          <w:sz w:val="28"/>
          <w:szCs w:val="28"/>
        </w:rPr>
        <w:t xml:space="preserve"> такое, что для любых </w:t>
      </w:r>
      <w:r w:rsidRPr="001A17FB">
        <w:rPr>
          <w:rFonts w:ascii="Times New Roman" w:hAnsi="Times New Roman" w:cs="Times New Roman"/>
          <w:i/>
          <w:sz w:val="28"/>
          <w:szCs w:val="28"/>
        </w:rPr>
        <w:t>x</w:t>
      </w:r>
      <w:r w:rsidRPr="001A17FB">
        <w:rPr>
          <w:rFonts w:ascii="Times New Roman" w:hAnsi="Times New Roman" w:cs="Times New Roman"/>
          <w:sz w:val="28"/>
          <w:szCs w:val="28"/>
        </w:rPr>
        <w:t xml:space="preserve"> из области определения функции справедливо  </w:t>
      </w:r>
      <w:r w:rsidRPr="001A17FB">
        <w:rPr>
          <w:rFonts w:ascii="Times New Roman" w:hAnsi="Times New Roman" w:cs="Times New Roman"/>
          <w:i/>
          <w:sz w:val="28"/>
          <w:szCs w:val="28"/>
        </w:rPr>
        <w:t>f(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 xml:space="preserve">+T)= 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1A17FB">
        <w:rPr>
          <w:rFonts w:ascii="Times New Roman" w:hAnsi="Times New Roman" w:cs="Times New Roman"/>
          <w:i/>
          <w:sz w:val="28"/>
          <w:szCs w:val="28"/>
        </w:rPr>
        <w:t>(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1A17FB">
        <w:rPr>
          <w:rFonts w:ascii="Times New Roman" w:hAnsi="Times New Roman" w:cs="Times New Roman"/>
          <w:i/>
          <w:sz w:val="28"/>
          <w:szCs w:val="28"/>
        </w:rPr>
        <w:t>).</w:t>
      </w:r>
    </w:p>
    <w:p w:rsidR="001B49FB" w:rsidRPr="00535351" w:rsidRDefault="00EC668B" w:rsidP="007C3FA4">
      <w:pPr>
        <w:pStyle w:val="6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3535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Пример</w:t>
      </w:r>
      <w:proofErr w:type="gramStart"/>
      <w:r w:rsidRPr="0053535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B49FB" w:rsidRPr="0053535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proofErr w:type="gramEnd"/>
      <w:r w:rsidR="001B49FB" w:rsidRPr="00535351">
        <w:rPr>
          <w:rFonts w:ascii="Times New Roman" w:hAnsi="Times New Roman" w:cs="Times New Roman"/>
          <w:color w:val="auto"/>
          <w:sz w:val="28"/>
          <w:szCs w:val="28"/>
        </w:rPr>
        <w:t xml:space="preserve"> Исследовать функцию </w:t>
      </w:r>
      <w:r w:rsidR="001B49FB" w:rsidRPr="00535351">
        <w:rPr>
          <w:rFonts w:ascii="Times New Roman" w:hAnsi="Times New Roman" w:cs="Times New Roman"/>
          <w:color w:val="auto"/>
          <w:position w:val="-30"/>
          <w:sz w:val="28"/>
          <w:szCs w:val="28"/>
        </w:rPr>
        <w:object w:dxaOrig="2520" w:dyaOrig="800">
          <v:shape id="_x0000_i1265" type="#_x0000_t75" style="width:126pt;height:39.75pt" o:ole="" fillcolor="window">
            <v:imagedata r:id="rId487" o:title=""/>
          </v:shape>
          <o:OLEObject Type="Embed" ProgID="Equation.DSMT4" ShapeID="_x0000_i1265" DrawAspect="Content" ObjectID="_1569929565" r:id="rId488"/>
        </w:object>
      </w:r>
      <w:r w:rsidR="001B49FB" w:rsidRPr="00535351">
        <w:rPr>
          <w:rFonts w:ascii="Times New Roman" w:hAnsi="Times New Roman" w:cs="Times New Roman"/>
          <w:color w:val="auto"/>
          <w:sz w:val="28"/>
          <w:szCs w:val="28"/>
        </w:rPr>
        <w:t xml:space="preserve">  и построить ее график.</w:t>
      </w:r>
    </w:p>
    <w:p w:rsidR="001B49FB" w:rsidRPr="00535351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9FB" w:rsidRPr="00535351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b/>
          <w:sz w:val="28"/>
          <w:szCs w:val="28"/>
        </w:rPr>
        <w:t>Решение.</w:t>
      </w:r>
      <w:r w:rsidRPr="00535351">
        <w:rPr>
          <w:rFonts w:ascii="Times New Roman" w:hAnsi="Times New Roman" w:cs="Times New Roman"/>
          <w:sz w:val="28"/>
          <w:szCs w:val="28"/>
        </w:rPr>
        <w:t xml:space="preserve"> Исследование будем проводить по следующей схеме.</w:t>
      </w:r>
    </w:p>
    <w:p w:rsidR="001B49FB" w:rsidRPr="00535351" w:rsidRDefault="001B49FB" w:rsidP="007C3F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i/>
          <w:sz w:val="28"/>
          <w:szCs w:val="28"/>
        </w:rPr>
        <w:t>Область определения функции</w:t>
      </w:r>
      <w:r w:rsidRPr="005353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9FB" w:rsidRPr="001A17FB" w:rsidRDefault="002B616C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 xml:space="preserve">Данная функция </w:t>
      </w:r>
      <w:proofErr w:type="gramStart"/>
      <w:r w:rsidRPr="001A17FB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1A17FB">
        <w:rPr>
          <w:rFonts w:ascii="Times New Roman" w:hAnsi="Times New Roman" w:cs="Times New Roman"/>
          <w:sz w:val="28"/>
          <w:szCs w:val="28"/>
        </w:rPr>
        <w:t>ногочлен, поэтому</w:t>
      </w:r>
      <w:r w:rsidR="001B49FB" w:rsidRPr="001A17FB">
        <w:rPr>
          <w:rFonts w:ascii="Times New Roman" w:hAnsi="Times New Roman" w:cs="Times New Roman"/>
          <w:sz w:val="28"/>
          <w:szCs w:val="28"/>
        </w:rPr>
        <w:t xml:space="preserve"> </w:t>
      </w:r>
      <w:r w:rsidRPr="001A17FB">
        <w:rPr>
          <w:rFonts w:ascii="Times New Roman" w:hAnsi="Times New Roman" w:cs="Times New Roman"/>
          <w:sz w:val="28"/>
          <w:szCs w:val="28"/>
        </w:rPr>
        <w:t xml:space="preserve">ее областью  определения является  </w:t>
      </w:r>
      <w:r w:rsidR="001B49FB" w:rsidRPr="001A17FB">
        <w:rPr>
          <w:rFonts w:ascii="Times New Roman" w:hAnsi="Times New Roman" w:cs="Times New Roman"/>
          <w:sz w:val="28"/>
          <w:szCs w:val="28"/>
        </w:rPr>
        <w:t xml:space="preserve">множество всех действительных чисел, </w:t>
      </w:r>
    </w:p>
    <w:p w:rsidR="001B49FB" w:rsidRPr="001A17FB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 xml:space="preserve">т.е.   </w:t>
      </w:r>
      <w:r w:rsidRPr="001A17FB">
        <w:rPr>
          <w:rFonts w:ascii="Times New Roman" w:hAnsi="Times New Roman" w:cs="Times New Roman"/>
          <w:i/>
          <w:sz w:val="28"/>
          <w:szCs w:val="28"/>
        </w:rPr>
        <w:t>x</w:t>
      </w:r>
      <w:r w:rsidRPr="001A17FB">
        <w:rPr>
          <w:rFonts w:ascii="Times New Roman" w:hAnsi="Times New Roman" w:cs="Times New Roman"/>
          <w:i/>
          <w:position w:val="-4"/>
          <w:sz w:val="28"/>
          <w:szCs w:val="28"/>
        </w:rPr>
        <w:object w:dxaOrig="240" w:dyaOrig="240">
          <v:shape id="_x0000_i1266" type="#_x0000_t75" style="width:12pt;height:12pt" o:ole="" fillcolor="window">
            <v:imagedata r:id="rId489" o:title=""/>
          </v:shape>
          <o:OLEObject Type="Embed" ProgID="Equation.DSMT4" ShapeID="_x0000_i1266" DrawAspect="Content" ObjectID="_1569929566" r:id="rId490"/>
        </w:object>
      </w:r>
      <w:r w:rsidRPr="001A17FB">
        <w:rPr>
          <w:rFonts w:ascii="Times New Roman" w:hAnsi="Times New Roman" w:cs="Times New Roman"/>
          <w:sz w:val="28"/>
          <w:szCs w:val="28"/>
        </w:rPr>
        <w:t xml:space="preserve"> (–</w:t>
      </w:r>
      <w:r w:rsidRPr="001A17FB">
        <w:rPr>
          <w:rFonts w:ascii="Times New Roman" w:hAnsi="Times New Roman" w:cs="Times New Roman"/>
          <w:position w:val="-4"/>
          <w:sz w:val="28"/>
          <w:szCs w:val="28"/>
        </w:rPr>
        <w:object w:dxaOrig="300" w:dyaOrig="240">
          <v:shape id="_x0000_i1267" type="#_x0000_t75" style="width:15pt;height:12pt" o:ole="" fillcolor="window">
            <v:imagedata r:id="rId491" o:title=""/>
          </v:shape>
          <o:OLEObject Type="Embed" ProgID="Equation.DSMT4" ShapeID="_x0000_i1267" DrawAspect="Content" ObjectID="_1569929567" r:id="rId492"/>
        </w:object>
      </w:r>
      <w:r w:rsidRPr="001A17FB">
        <w:rPr>
          <w:rFonts w:ascii="Times New Roman" w:hAnsi="Times New Roman" w:cs="Times New Roman"/>
          <w:sz w:val="28"/>
          <w:szCs w:val="28"/>
        </w:rPr>
        <w:t>;+</w:t>
      </w:r>
      <w:r w:rsidRPr="001A17FB">
        <w:rPr>
          <w:rFonts w:ascii="Times New Roman" w:hAnsi="Times New Roman" w:cs="Times New Roman"/>
          <w:position w:val="-4"/>
          <w:sz w:val="28"/>
          <w:szCs w:val="28"/>
        </w:rPr>
        <w:object w:dxaOrig="300" w:dyaOrig="240">
          <v:shape id="_x0000_i1268" type="#_x0000_t75" style="width:15pt;height:12pt" o:ole="" fillcolor="window">
            <v:imagedata r:id="rId493" o:title=""/>
          </v:shape>
          <o:OLEObject Type="Embed" ProgID="Equation.DSMT4" ShapeID="_x0000_i1268" DrawAspect="Content" ObjectID="_1569929568" r:id="rId494"/>
        </w:object>
      </w:r>
      <w:r w:rsidRPr="001A17FB">
        <w:rPr>
          <w:rFonts w:ascii="Times New Roman" w:hAnsi="Times New Roman" w:cs="Times New Roman"/>
          <w:sz w:val="28"/>
          <w:szCs w:val="28"/>
        </w:rPr>
        <w:t>).</w:t>
      </w:r>
    </w:p>
    <w:p w:rsidR="001B49FB" w:rsidRPr="001A17FB" w:rsidRDefault="001B49FB" w:rsidP="007C3FA4">
      <w:pPr>
        <w:pStyle w:val="3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 xml:space="preserve">2. </w:t>
      </w:r>
      <w:r w:rsidRPr="001A17FB">
        <w:rPr>
          <w:rFonts w:ascii="Times New Roman" w:hAnsi="Times New Roman" w:cs="Times New Roman"/>
          <w:i/>
          <w:sz w:val="28"/>
          <w:szCs w:val="28"/>
        </w:rPr>
        <w:t>Четность и нечетность</w:t>
      </w:r>
      <w:r w:rsidRPr="002B616C">
        <w:rPr>
          <w:rFonts w:ascii="Times New Roman" w:hAnsi="Times New Roman" w:cs="Times New Roman"/>
          <w:sz w:val="28"/>
          <w:szCs w:val="28"/>
        </w:rPr>
        <w:t xml:space="preserve"> </w:t>
      </w:r>
      <w:r w:rsidRPr="001A17FB">
        <w:rPr>
          <w:rFonts w:ascii="Times New Roman" w:hAnsi="Times New Roman" w:cs="Times New Roman"/>
          <w:i/>
          <w:sz w:val="28"/>
          <w:szCs w:val="28"/>
        </w:rPr>
        <w:t>функции.</w:t>
      </w:r>
    </w:p>
    <w:p w:rsidR="001B49FB" w:rsidRPr="002B616C" w:rsidRDefault="001B49FB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position w:val="-30"/>
          <w:sz w:val="28"/>
          <w:szCs w:val="28"/>
        </w:rPr>
        <w:object w:dxaOrig="8020" w:dyaOrig="800">
          <v:shape id="_x0000_i1269" type="#_x0000_t75" style="width:401.25pt;height:39.75pt" o:ole="" fillcolor="window">
            <v:imagedata r:id="rId495" o:title=""/>
          </v:shape>
          <o:OLEObject Type="Embed" ProgID="Equation.DSMT4" ShapeID="_x0000_i1269" DrawAspect="Content" ObjectID="_1569929569" r:id="rId496"/>
        </w:object>
      </w:r>
    </w:p>
    <w:p w:rsidR="001B49FB" w:rsidRPr="002B616C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>Функция не обладает свой</w:t>
      </w:r>
      <w:r w:rsidR="002B616C" w:rsidRPr="002B616C">
        <w:rPr>
          <w:rFonts w:ascii="Times New Roman" w:hAnsi="Times New Roman" w:cs="Times New Roman"/>
          <w:sz w:val="28"/>
          <w:szCs w:val="28"/>
        </w:rPr>
        <w:t>ствами четности или нечетности, т.е. функция ни четная, ни нечетная.</w:t>
      </w:r>
      <w:r w:rsidRPr="002B616C">
        <w:rPr>
          <w:rFonts w:ascii="Times New Roman" w:hAnsi="Times New Roman" w:cs="Times New Roman"/>
          <w:sz w:val="28"/>
          <w:szCs w:val="28"/>
        </w:rPr>
        <w:t xml:space="preserve"> Следовательно, график функции не будет симметричен ни относительно оси </w:t>
      </w:r>
      <w:proofErr w:type="spellStart"/>
      <w:proofErr w:type="gramStart"/>
      <w:r w:rsidRPr="002B616C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2B616C">
        <w:rPr>
          <w:rFonts w:ascii="Times New Roman" w:hAnsi="Times New Roman" w:cs="Times New Roman"/>
          <w:i/>
          <w:sz w:val="28"/>
          <w:szCs w:val="28"/>
        </w:rPr>
        <w:t>у</w:t>
      </w:r>
      <w:proofErr w:type="spellEnd"/>
      <w:r w:rsidRPr="002B616C">
        <w:rPr>
          <w:rFonts w:ascii="Times New Roman" w:hAnsi="Times New Roman" w:cs="Times New Roman"/>
          <w:sz w:val="28"/>
          <w:szCs w:val="28"/>
        </w:rPr>
        <w:t>, ни относительно начала координат.</w:t>
      </w:r>
    </w:p>
    <w:p w:rsidR="001B49FB" w:rsidRPr="00DC4775" w:rsidRDefault="001B49FB" w:rsidP="007C3FA4">
      <w:pPr>
        <w:pStyle w:val="ab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775">
        <w:rPr>
          <w:rFonts w:ascii="Times New Roman" w:hAnsi="Times New Roman" w:cs="Times New Roman"/>
          <w:i/>
          <w:sz w:val="28"/>
          <w:szCs w:val="28"/>
        </w:rPr>
        <w:t>Периодичность функции</w:t>
      </w:r>
      <w:r w:rsidRPr="00DC4775">
        <w:rPr>
          <w:rFonts w:ascii="Times New Roman" w:hAnsi="Times New Roman" w:cs="Times New Roman"/>
          <w:sz w:val="28"/>
          <w:szCs w:val="28"/>
        </w:rPr>
        <w:t>.</w:t>
      </w:r>
    </w:p>
    <w:p w:rsidR="001B49FB" w:rsidRPr="002B616C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 xml:space="preserve">   Данная функция непериодическая, так как является многочленом.</w:t>
      </w:r>
    </w:p>
    <w:p w:rsidR="001B49FB" w:rsidRPr="00833436" w:rsidRDefault="001B49FB" w:rsidP="007C3F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436">
        <w:rPr>
          <w:rFonts w:ascii="Times New Roman" w:hAnsi="Times New Roman" w:cs="Times New Roman"/>
          <w:i/>
          <w:sz w:val="28"/>
          <w:szCs w:val="28"/>
        </w:rPr>
        <w:t>Непрерывность функции</w:t>
      </w:r>
      <w:r w:rsidRPr="00833436">
        <w:rPr>
          <w:rFonts w:ascii="Times New Roman" w:hAnsi="Times New Roman" w:cs="Times New Roman"/>
          <w:sz w:val="28"/>
          <w:szCs w:val="28"/>
        </w:rPr>
        <w:t>.</w:t>
      </w:r>
    </w:p>
    <w:p w:rsidR="001B49FB" w:rsidRPr="002B616C" w:rsidRDefault="001B49FB" w:rsidP="007C3FA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>На всей области определения данная функция непрерывна  как многочлен.</w:t>
      </w:r>
    </w:p>
    <w:p w:rsidR="001B49FB" w:rsidRPr="002B616C" w:rsidRDefault="000B3B43" w:rsidP="007C3FA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пункт дается для ознакомления, включать его в самостоятельную работу необязательно</w:t>
      </w:r>
    </w:p>
    <w:p w:rsidR="001B49FB" w:rsidRPr="007B1B07" w:rsidRDefault="001B49FB" w:rsidP="007C3F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B07">
        <w:rPr>
          <w:rFonts w:ascii="Times New Roman" w:hAnsi="Times New Roman" w:cs="Times New Roman"/>
          <w:b/>
          <w:i/>
          <w:sz w:val="28"/>
          <w:szCs w:val="28"/>
        </w:rPr>
        <w:t>Поведение функции на концах области определения.</w:t>
      </w:r>
    </w:p>
    <w:p w:rsidR="001B49FB" w:rsidRPr="002B616C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 xml:space="preserve">Концами области определения являются </w:t>
      </w:r>
      <w:r w:rsidRPr="002B616C">
        <w:rPr>
          <w:rFonts w:ascii="Times New Roman" w:hAnsi="Times New Roman" w:cs="Times New Roman"/>
          <w:position w:val="-4"/>
          <w:sz w:val="28"/>
          <w:szCs w:val="28"/>
        </w:rPr>
        <w:object w:dxaOrig="480" w:dyaOrig="240">
          <v:shape id="_x0000_i1270" type="#_x0000_t75" style="width:24pt;height:12pt" o:ole="" fillcolor="window">
            <v:imagedata r:id="rId497" o:title=""/>
          </v:shape>
          <o:OLEObject Type="Embed" ProgID="Equation.DSMT4" ShapeID="_x0000_i1270" DrawAspect="Content" ObjectID="_1569929570" r:id="rId498"/>
        </w:object>
      </w:r>
      <w:r w:rsidRPr="002B616C">
        <w:rPr>
          <w:rFonts w:ascii="Times New Roman" w:hAnsi="Times New Roman" w:cs="Times New Roman"/>
          <w:sz w:val="28"/>
          <w:szCs w:val="28"/>
        </w:rPr>
        <w:t xml:space="preserve"> и </w:t>
      </w:r>
      <w:r w:rsidRPr="002B616C">
        <w:rPr>
          <w:rFonts w:ascii="Times New Roman" w:hAnsi="Times New Roman" w:cs="Times New Roman"/>
          <w:position w:val="-4"/>
          <w:sz w:val="28"/>
          <w:szCs w:val="28"/>
        </w:rPr>
        <w:object w:dxaOrig="480" w:dyaOrig="260">
          <v:shape id="_x0000_i1271" type="#_x0000_t75" style="width:24pt;height:12.75pt" o:ole="" fillcolor="window">
            <v:imagedata r:id="rId499" o:title=""/>
          </v:shape>
          <o:OLEObject Type="Embed" ProgID="Equation.DSMT4" ShapeID="_x0000_i1271" DrawAspect="Content" ObjectID="_1569929571" r:id="rId500"/>
        </w:object>
      </w:r>
      <w:r w:rsidRPr="002B616C">
        <w:rPr>
          <w:rFonts w:ascii="Times New Roman" w:hAnsi="Times New Roman" w:cs="Times New Roman"/>
          <w:sz w:val="28"/>
          <w:szCs w:val="28"/>
        </w:rPr>
        <w:t>, так как</w:t>
      </w:r>
      <w:proofErr w:type="gramStart"/>
      <w:r w:rsidRPr="002B616C">
        <w:rPr>
          <w:rFonts w:ascii="Times New Roman" w:hAnsi="Times New Roman" w:cs="Times New Roman"/>
          <w:sz w:val="28"/>
          <w:szCs w:val="28"/>
        </w:rPr>
        <w:t xml:space="preserve"> </w:t>
      </w:r>
      <w:r w:rsidRPr="002B616C">
        <w:rPr>
          <w:rFonts w:ascii="Times New Roman" w:hAnsi="Times New Roman" w:cs="Times New Roman"/>
          <w:position w:val="-12"/>
          <w:sz w:val="28"/>
          <w:szCs w:val="28"/>
        </w:rPr>
        <w:object w:dxaOrig="1740" w:dyaOrig="400">
          <v:shape id="_x0000_i1272" type="#_x0000_t75" style="width:87pt;height:20.25pt" o:ole="" fillcolor="window">
            <v:imagedata r:id="rId501" o:title=""/>
          </v:shape>
          <o:OLEObject Type="Embed" ProgID="Equation.DSMT4" ShapeID="_x0000_i1272" DrawAspect="Content" ObjectID="_1569929572" r:id="rId502"/>
        </w:object>
      </w:r>
      <w:r w:rsidRPr="002B616C"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 w:rsidRPr="002B616C">
        <w:rPr>
          <w:rFonts w:ascii="Times New Roman" w:hAnsi="Times New Roman" w:cs="Times New Roman"/>
          <w:sz w:val="28"/>
          <w:szCs w:val="28"/>
        </w:rPr>
        <w:t xml:space="preserve">айдем пределы функции при </w:t>
      </w:r>
      <w:r w:rsidRPr="002B616C">
        <w:rPr>
          <w:rFonts w:ascii="Times New Roman" w:hAnsi="Times New Roman" w:cs="Times New Roman"/>
          <w:position w:val="-6"/>
          <w:sz w:val="28"/>
          <w:szCs w:val="28"/>
        </w:rPr>
        <w:object w:dxaOrig="1100" w:dyaOrig="300">
          <v:shape id="_x0000_i1273" type="#_x0000_t75" style="width:54.75pt;height:15pt" o:ole="" fillcolor="window">
            <v:imagedata r:id="rId503" o:title=""/>
          </v:shape>
          <o:OLEObject Type="Embed" ProgID="Equation.DSMT4" ShapeID="_x0000_i1273" DrawAspect="Content" ObjectID="_1569929573" r:id="rId504"/>
        </w:object>
      </w:r>
      <w:r w:rsidRPr="002B616C">
        <w:rPr>
          <w:rFonts w:ascii="Times New Roman" w:hAnsi="Times New Roman" w:cs="Times New Roman"/>
          <w:sz w:val="28"/>
          <w:szCs w:val="28"/>
        </w:rPr>
        <w:t>.</w:t>
      </w:r>
    </w:p>
    <w:p w:rsidR="001B49FB" w:rsidRDefault="001B49FB" w:rsidP="007C3FA4">
      <w:pPr>
        <w:spacing w:after="0" w:line="240" w:lineRule="auto"/>
        <w:rPr>
          <w:sz w:val="32"/>
        </w:rPr>
      </w:pPr>
      <w:r w:rsidRPr="007E1FAF">
        <w:rPr>
          <w:position w:val="-38"/>
          <w:sz w:val="32"/>
        </w:rPr>
        <w:object w:dxaOrig="9999" w:dyaOrig="920">
          <v:shape id="_x0000_i1274" type="#_x0000_t75" style="width:476.25pt;height:45.75pt" o:ole="" fillcolor="window">
            <v:imagedata r:id="rId505" o:title=""/>
          </v:shape>
          <o:OLEObject Type="Embed" ProgID="Equation.DSMT4" ShapeID="_x0000_i1274" DrawAspect="Content" ObjectID="_1569929574" r:id="rId506"/>
        </w:object>
      </w:r>
      <w:r w:rsidRPr="007E1FAF">
        <w:rPr>
          <w:position w:val="-38"/>
          <w:sz w:val="32"/>
        </w:rPr>
        <w:object w:dxaOrig="9980" w:dyaOrig="920">
          <v:shape id="_x0000_i1275" type="#_x0000_t75" style="width:476.25pt;height:45.75pt" o:ole="" fillcolor="window">
            <v:imagedata r:id="rId507" o:title=""/>
          </v:shape>
          <o:OLEObject Type="Embed" ProgID="Equation.DSMT4" ShapeID="_x0000_i1275" DrawAspect="Content" ObjectID="_1569929575" r:id="rId508"/>
        </w:object>
      </w:r>
    </w:p>
    <w:p w:rsidR="001B49FB" w:rsidRPr="007B1B07" w:rsidRDefault="001B49F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B07">
        <w:rPr>
          <w:rFonts w:ascii="Times New Roman" w:hAnsi="Times New Roman" w:cs="Times New Roman"/>
          <w:sz w:val="28"/>
          <w:szCs w:val="28"/>
        </w:rPr>
        <w:t xml:space="preserve">Таким образом, слева, при </w:t>
      </w:r>
      <w:r w:rsidRPr="007B1B07">
        <w:rPr>
          <w:rFonts w:ascii="Times New Roman" w:hAnsi="Times New Roman" w:cs="Times New Roman"/>
          <w:position w:val="-6"/>
          <w:sz w:val="28"/>
          <w:szCs w:val="28"/>
        </w:rPr>
        <w:object w:dxaOrig="1100" w:dyaOrig="260">
          <v:shape id="_x0000_i1276" type="#_x0000_t75" style="width:54.75pt;height:12.75pt" o:ole="" fillcolor="window">
            <v:imagedata r:id="rId509" o:title=""/>
          </v:shape>
          <o:OLEObject Type="Embed" ProgID="Equation.DSMT4" ShapeID="_x0000_i1276" DrawAspect="Content" ObjectID="_1569929576" r:id="rId510"/>
        </w:object>
      </w:r>
      <w:r w:rsidRPr="007B1B07">
        <w:rPr>
          <w:rFonts w:ascii="Times New Roman" w:hAnsi="Times New Roman" w:cs="Times New Roman"/>
          <w:sz w:val="28"/>
          <w:szCs w:val="28"/>
        </w:rPr>
        <w:t xml:space="preserve">,  график функции уходит неограниченно вниз, а  справа, </w:t>
      </w:r>
      <w:proofErr w:type="gramStart"/>
      <w:r w:rsidRPr="007B1B0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B1B07">
        <w:rPr>
          <w:rFonts w:ascii="Times New Roman" w:hAnsi="Times New Roman" w:cs="Times New Roman"/>
          <w:sz w:val="28"/>
          <w:szCs w:val="28"/>
        </w:rPr>
        <w:t xml:space="preserve">  </w:t>
      </w:r>
      <w:r w:rsidRPr="007B1B07">
        <w:rPr>
          <w:rFonts w:ascii="Times New Roman" w:hAnsi="Times New Roman" w:cs="Times New Roman"/>
          <w:position w:val="-6"/>
          <w:sz w:val="28"/>
          <w:szCs w:val="28"/>
        </w:rPr>
        <w:object w:dxaOrig="1100" w:dyaOrig="279">
          <v:shape id="_x0000_i1277" type="#_x0000_t75" style="width:54.75pt;height:14.25pt" o:ole="" fillcolor="window">
            <v:imagedata r:id="rId511" o:title=""/>
          </v:shape>
          <o:OLEObject Type="Embed" ProgID="Equation.DSMT4" ShapeID="_x0000_i1277" DrawAspect="Content" ObjectID="_1569929577" r:id="rId512"/>
        </w:object>
      </w:r>
      <w:r w:rsidRPr="007B1B07">
        <w:rPr>
          <w:rFonts w:ascii="Times New Roman" w:hAnsi="Times New Roman" w:cs="Times New Roman"/>
          <w:sz w:val="28"/>
          <w:szCs w:val="28"/>
        </w:rPr>
        <w:t>, – неограниченно вверх.</w:t>
      </w:r>
    </w:p>
    <w:p w:rsidR="001B49FB" w:rsidRPr="00C35095" w:rsidRDefault="001B49FB" w:rsidP="007C3F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5095">
        <w:rPr>
          <w:rFonts w:ascii="Times New Roman" w:hAnsi="Times New Roman" w:cs="Times New Roman"/>
          <w:b/>
          <w:i/>
          <w:sz w:val="28"/>
          <w:szCs w:val="28"/>
        </w:rPr>
        <w:t>Интервалы монотонности и точки экстремума.</w:t>
      </w:r>
    </w:p>
    <w:p w:rsidR="001B49FB" w:rsidRPr="007B1B07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1B07">
        <w:rPr>
          <w:rFonts w:ascii="Times New Roman" w:hAnsi="Times New Roman" w:cs="Times New Roman"/>
          <w:sz w:val="28"/>
          <w:szCs w:val="28"/>
        </w:rPr>
        <w:t>Вычислим производную функции и найдем критические точки.</w:t>
      </w:r>
    </w:p>
    <w:p w:rsidR="001B49FB" w:rsidRPr="007B1B07" w:rsidRDefault="001B49FB" w:rsidP="007C3FA4">
      <w:pPr>
        <w:spacing w:after="0" w:line="240" w:lineRule="auto"/>
        <w:ind w:left="1740" w:firstLine="420"/>
        <w:jc w:val="both"/>
        <w:rPr>
          <w:rFonts w:ascii="Times New Roman" w:hAnsi="Times New Roman" w:cs="Times New Roman"/>
          <w:sz w:val="32"/>
        </w:rPr>
      </w:pPr>
      <w:r w:rsidRPr="007B1B07">
        <w:rPr>
          <w:rFonts w:ascii="Times New Roman" w:hAnsi="Times New Roman" w:cs="Times New Roman"/>
          <w:position w:val="-30"/>
          <w:sz w:val="32"/>
        </w:rPr>
        <w:object w:dxaOrig="4800" w:dyaOrig="800">
          <v:shape id="_x0000_i1278" type="#_x0000_t75" style="width:240pt;height:39.75pt" o:ole="" fillcolor="window">
            <v:imagedata r:id="rId513" o:title=""/>
          </v:shape>
          <o:OLEObject Type="Embed" ProgID="Equation.DSMT4" ShapeID="_x0000_i1278" DrawAspect="Content" ObjectID="_1569929578" r:id="rId514"/>
        </w:object>
      </w:r>
      <w:r w:rsidRPr="007B1B07">
        <w:rPr>
          <w:rFonts w:ascii="Times New Roman" w:hAnsi="Times New Roman" w:cs="Times New Roman"/>
          <w:sz w:val="32"/>
        </w:rPr>
        <w:t>.</w:t>
      </w:r>
    </w:p>
    <w:p w:rsidR="001B49FB" w:rsidRPr="007B1B07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B07">
        <w:rPr>
          <w:rFonts w:ascii="Times New Roman" w:hAnsi="Times New Roman" w:cs="Times New Roman"/>
          <w:sz w:val="28"/>
          <w:szCs w:val="28"/>
        </w:rPr>
        <w:t xml:space="preserve">Производная существует при любых </w:t>
      </w:r>
      <w:r w:rsidRPr="007B1B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7B1B0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B49FB" w:rsidRPr="007B1B07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1B07">
        <w:rPr>
          <w:rFonts w:ascii="Times New Roman" w:hAnsi="Times New Roman" w:cs="Times New Roman"/>
          <w:sz w:val="28"/>
          <w:szCs w:val="28"/>
        </w:rPr>
        <w:t xml:space="preserve">Решим уравнение </w:t>
      </w:r>
      <w:r w:rsidRPr="007B1B07">
        <w:rPr>
          <w:rFonts w:ascii="Times New Roman" w:hAnsi="Times New Roman" w:cs="Times New Roman"/>
          <w:position w:val="-12"/>
          <w:sz w:val="28"/>
          <w:szCs w:val="28"/>
        </w:rPr>
        <w:object w:dxaOrig="800" w:dyaOrig="400">
          <v:shape id="_x0000_i1279" type="#_x0000_t75" style="width:39.75pt;height:20.25pt" o:ole="" fillcolor="window">
            <v:imagedata r:id="rId515" o:title=""/>
          </v:shape>
          <o:OLEObject Type="Embed" ProgID="Equation.DSMT4" ShapeID="_x0000_i1279" DrawAspect="Content" ObjectID="_1569929579" r:id="rId516"/>
        </w:object>
      </w:r>
      <w:r w:rsidRPr="007B1B0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B49FB" w:rsidRDefault="001B49FB" w:rsidP="007C3FA4">
      <w:pPr>
        <w:spacing w:after="0" w:line="240" w:lineRule="auto"/>
        <w:ind w:firstLine="720"/>
        <w:jc w:val="both"/>
        <w:rPr>
          <w:sz w:val="32"/>
        </w:rPr>
      </w:pPr>
      <w:r>
        <w:rPr>
          <w:sz w:val="32"/>
          <w:lang w:val="en-US"/>
        </w:rPr>
        <w:t xml:space="preserve">      </w:t>
      </w:r>
      <w:r w:rsidRPr="007E1FAF">
        <w:rPr>
          <w:position w:val="-30"/>
          <w:sz w:val="32"/>
        </w:rPr>
        <w:object w:dxaOrig="2220" w:dyaOrig="800">
          <v:shape id="_x0000_i1280" type="#_x0000_t75" style="width:111pt;height:39.75pt" o:ole="" fillcolor="window">
            <v:imagedata r:id="rId517" o:title=""/>
          </v:shape>
          <o:OLEObject Type="Embed" ProgID="Equation.DSMT4" ShapeID="_x0000_i1280" DrawAspect="Content" ObjectID="_1569929580" r:id="rId518"/>
        </w:object>
      </w:r>
      <w:r>
        <w:rPr>
          <w:sz w:val="32"/>
        </w:rPr>
        <w:t xml:space="preserve">  </w:t>
      </w:r>
      <w:r w:rsidR="007B1B07">
        <w:rPr>
          <w:sz w:val="32"/>
        </w:rPr>
        <w:t>;</w:t>
      </w:r>
      <w:r>
        <w:rPr>
          <w:sz w:val="32"/>
        </w:rPr>
        <w:t xml:space="preserve">     </w:t>
      </w:r>
      <w:r w:rsidR="007B1B07" w:rsidRPr="007E1FAF">
        <w:rPr>
          <w:position w:val="-6"/>
          <w:sz w:val="32"/>
        </w:rPr>
        <w:object w:dxaOrig="2420" w:dyaOrig="440">
          <v:shape id="_x0000_i1281" type="#_x0000_t75" style="width:120.75pt;height:21.75pt" o:ole="" fillcolor="window">
            <v:imagedata r:id="rId519" o:title=""/>
          </v:shape>
          <o:OLEObject Type="Embed" ProgID="Equation.DSMT4" ShapeID="_x0000_i1281" DrawAspect="Content" ObjectID="_1569929581" r:id="rId520"/>
        </w:object>
      </w:r>
    </w:p>
    <w:p w:rsidR="001B49FB" w:rsidRDefault="007B1B07" w:rsidP="007C3FA4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                   </w:t>
      </w:r>
      <w:r w:rsidR="001B49FB">
        <w:rPr>
          <w:sz w:val="32"/>
        </w:rPr>
        <w:t xml:space="preserve"> </w:t>
      </w:r>
      <w:r w:rsidR="001B49FB" w:rsidRPr="007E1FAF">
        <w:rPr>
          <w:position w:val="-10"/>
          <w:sz w:val="32"/>
        </w:rPr>
        <w:object w:dxaOrig="3000" w:dyaOrig="480">
          <v:shape id="_x0000_i1282" type="#_x0000_t75" style="width:150pt;height:24pt" o:ole="" fillcolor="window">
            <v:imagedata r:id="rId521" o:title=""/>
          </v:shape>
          <o:OLEObject Type="Embed" ProgID="Equation.DSMT4" ShapeID="_x0000_i1282" DrawAspect="Content" ObjectID="_1569929582" r:id="rId522"/>
        </w:object>
      </w:r>
    </w:p>
    <w:p w:rsidR="001B49FB" w:rsidRDefault="001B49FB" w:rsidP="007C3FA4">
      <w:pPr>
        <w:spacing w:after="0" w:line="240" w:lineRule="auto"/>
        <w:ind w:left="284" w:firstLine="411"/>
        <w:jc w:val="both"/>
        <w:rPr>
          <w:sz w:val="32"/>
        </w:rPr>
      </w:pPr>
      <w:r>
        <w:rPr>
          <w:sz w:val="32"/>
        </w:rPr>
        <w:lastRenderedPageBreak/>
        <w:t xml:space="preserve">      </w:t>
      </w:r>
      <w:r w:rsidRPr="007E1FAF">
        <w:rPr>
          <w:position w:val="-30"/>
          <w:sz w:val="32"/>
        </w:rPr>
        <w:object w:dxaOrig="6720" w:dyaOrig="859">
          <v:shape id="_x0000_i1283" type="#_x0000_t75" style="width:336pt;height:42.75pt" o:ole="" fillcolor="window">
            <v:imagedata r:id="rId523" o:title=""/>
          </v:shape>
          <o:OLEObject Type="Embed" ProgID="Equation.DSMT4" ShapeID="_x0000_i1283" DrawAspect="Content" ObjectID="_1569929583" r:id="rId524"/>
        </w:object>
      </w:r>
    </w:p>
    <w:p w:rsidR="001B49FB" w:rsidRPr="007B1B07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B07">
        <w:rPr>
          <w:rFonts w:ascii="Times New Roman" w:hAnsi="Times New Roman" w:cs="Times New Roman"/>
          <w:sz w:val="28"/>
          <w:szCs w:val="28"/>
        </w:rPr>
        <w:t xml:space="preserve">Следовательно,    </w:t>
      </w:r>
    </w:p>
    <w:p w:rsidR="001B49FB" w:rsidRDefault="001B49FB" w:rsidP="007C3FA4">
      <w:pPr>
        <w:spacing w:after="0" w:line="240" w:lineRule="auto"/>
        <w:ind w:left="1440" w:firstLine="720"/>
        <w:jc w:val="both"/>
        <w:rPr>
          <w:sz w:val="32"/>
        </w:rPr>
      </w:pPr>
      <w:r w:rsidRPr="007E1FAF">
        <w:rPr>
          <w:position w:val="-36"/>
          <w:sz w:val="32"/>
        </w:rPr>
        <w:object w:dxaOrig="4760" w:dyaOrig="880">
          <v:shape id="_x0000_i1284" type="#_x0000_t75" style="width:237.75pt;height:44.25pt" o:ole="" fillcolor="window">
            <v:imagedata r:id="rId525" o:title=""/>
          </v:shape>
          <o:OLEObject Type="Embed" ProgID="Equation.DSMT4" ShapeID="_x0000_i1284" DrawAspect="Content" ObjectID="_1569929584" r:id="rId526"/>
        </w:object>
      </w:r>
      <w:r>
        <w:rPr>
          <w:sz w:val="32"/>
        </w:rPr>
        <w:t xml:space="preserve">  </w:t>
      </w:r>
    </w:p>
    <w:p w:rsidR="001B49FB" w:rsidRDefault="001B49FB" w:rsidP="007C3FA4">
      <w:pPr>
        <w:spacing w:after="0" w:line="240" w:lineRule="auto"/>
        <w:ind w:left="1440" w:firstLine="720"/>
        <w:jc w:val="both"/>
        <w:rPr>
          <w:sz w:val="32"/>
        </w:rPr>
      </w:pPr>
    </w:p>
    <w:p w:rsidR="001B49FB" w:rsidRPr="007B1B07" w:rsidRDefault="001B49FB" w:rsidP="007C3F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2"/>
        </w:rPr>
        <w:tab/>
      </w:r>
      <w:r>
        <w:rPr>
          <w:sz w:val="32"/>
        </w:rPr>
        <w:tab/>
      </w:r>
      <w:r w:rsidRPr="007B1B07">
        <w:rPr>
          <w:rFonts w:ascii="Times New Roman" w:hAnsi="Times New Roman" w:cs="Times New Roman"/>
          <w:sz w:val="28"/>
          <w:szCs w:val="28"/>
        </w:rPr>
        <w:t xml:space="preserve">Точки  </w:t>
      </w:r>
      <w:r w:rsidRPr="007B1B07">
        <w:rPr>
          <w:rFonts w:ascii="Times New Roman" w:hAnsi="Times New Roman" w:cs="Times New Roman"/>
          <w:position w:val="-30"/>
          <w:sz w:val="28"/>
          <w:szCs w:val="28"/>
        </w:rPr>
        <w:object w:dxaOrig="859" w:dyaOrig="800">
          <v:shape id="_x0000_i1285" type="#_x0000_t75" style="width:42.75pt;height:39.75pt" o:ole="" fillcolor="window">
            <v:imagedata r:id="rId527" o:title=""/>
          </v:shape>
          <o:OLEObject Type="Embed" ProgID="Equation.DSMT4" ShapeID="_x0000_i1285" DrawAspect="Content" ObjectID="_1569929585" r:id="rId528"/>
        </w:object>
      </w:r>
      <w:r w:rsidRPr="007B1B07">
        <w:rPr>
          <w:rFonts w:ascii="Times New Roman" w:hAnsi="Times New Roman" w:cs="Times New Roman"/>
          <w:sz w:val="28"/>
          <w:szCs w:val="28"/>
        </w:rPr>
        <w:t xml:space="preserve"> и </w:t>
      </w:r>
      <w:r w:rsidRPr="007B1B07">
        <w:rPr>
          <w:rFonts w:ascii="Times New Roman" w:hAnsi="Times New Roman" w:cs="Times New Roman"/>
          <w:position w:val="-14"/>
          <w:sz w:val="28"/>
          <w:szCs w:val="28"/>
        </w:rPr>
        <w:object w:dxaOrig="859" w:dyaOrig="440">
          <v:shape id="_x0000_i1286" type="#_x0000_t75" style="width:42.75pt;height:21.75pt" o:ole="" fillcolor="window">
            <v:imagedata r:id="rId529" o:title=""/>
          </v:shape>
          <o:OLEObject Type="Embed" ProgID="Equation.DSMT4" ShapeID="_x0000_i1286" DrawAspect="Content" ObjectID="_1569929586" r:id="rId530"/>
        </w:object>
      </w:r>
      <w:r w:rsidRPr="007B1B07">
        <w:rPr>
          <w:rFonts w:ascii="Times New Roman" w:hAnsi="Times New Roman" w:cs="Times New Roman"/>
          <w:sz w:val="28"/>
          <w:szCs w:val="28"/>
        </w:rPr>
        <w:t xml:space="preserve">  критические. Они делят область определения функции на интервалы: </w:t>
      </w:r>
      <w:r w:rsidRPr="007B1B07">
        <w:rPr>
          <w:rFonts w:ascii="Times New Roman" w:hAnsi="Times New Roman" w:cs="Times New Roman"/>
          <w:position w:val="-36"/>
          <w:sz w:val="28"/>
          <w:szCs w:val="28"/>
        </w:rPr>
        <w:object w:dxaOrig="4040" w:dyaOrig="880">
          <v:shape id="_x0000_i1287" type="#_x0000_t75" style="width:201.75pt;height:44.25pt" o:ole="" fillcolor="window">
            <v:imagedata r:id="rId531" o:title=""/>
          </v:shape>
          <o:OLEObject Type="Embed" ProgID="Equation.DSMT4" ShapeID="_x0000_i1287" DrawAspect="Content" ObjectID="_1569929587" r:id="rId532"/>
        </w:object>
      </w:r>
      <w:r w:rsidRPr="007B1B07">
        <w:rPr>
          <w:rFonts w:ascii="Times New Roman" w:hAnsi="Times New Roman" w:cs="Times New Roman"/>
          <w:sz w:val="28"/>
          <w:szCs w:val="28"/>
        </w:rPr>
        <w:t xml:space="preserve"> Изобразим эти интервалы на числовой оси </w:t>
      </w:r>
    </w:p>
    <w:p w:rsidR="001B49FB" w:rsidRDefault="001B49FB" w:rsidP="007C3FA4">
      <w:pPr>
        <w:tabs>
          <w:tab w:val="left" w:pos="284"/>
        </w:tabs>
        <w:spacing w:after="0" w:line="240" w:lineRule="auto"/>
        <w:ind w:left="284"/>
        <w:jc w:val="both"/>
        <w:rPr>
          <w:sz w:val="32"/>
        </w:rPr>
      </w:pPr>
    </w:p>
    <w:p w:rsidR="001B49FB" w:rsidRDefault="006C54A0" w:rsidP="007C3FA4">
      <w:pPr>
        <w:tabs>
          <w:tab w:val="left" w:pos="284"/>
        </w:tabs>
        <w:spacing w:after="0" w:line="240" w:lineRule="auto"/>
        <w:ind w:left="284"/>
        <w:jc w:val="both"/>
        <w:rPr>
          <w:sz w:val="32"/>
        </w:rPr>
      </w:pPr>
      <w:r>
        <w:rPr>
          <w:sz w:val="32"/>
        </w:rPr>
      </w:r>
      <w:r>
        <w:rPr>
          <w:sz w:val="32"/>
        </w:rPr>
        <w:pict>
          <v:group id="_x0000_s1055" editas="canvas" style="width:478.8pt;height:177.8pt;mso-position-horizontal-relative:char;mso-position-vertical-relative:line" coordorigin="2331,1989" coordsize="7196,2671" o:allowincell="f">
            <o:lock v:ext="edit" aspectratio="t"/>
            <v:shape id="_x0000_s1056" type="#_x0000_t75" style="position:absolute;left:2331;top:1989;width:7196;height:2671" o:preferrelative="f">
              <v:fill o:detectmouseclick="t"/>
              <v:path o:extrusionok="t" o:connecttype="none"/>
              <o:lock v:ext="edit" text="t"/>
            </v:shape>
            <v:shape id="_x0000_s1057" type="#_x0000_t202" style="position:absolute;left:2815;top:2010;width:568;height:1641" filled="f" stroked="f">
              <v:textbox style="mso-next-textbox:#_x0000_s1057">
                <w:txbxContent>
                  <w:p w:rsidR="007C3FA4" w:rsidRDefault="007C3FA4" w:rsidP="001B49FB">
                    <w:pPr>
                      <w:rPr>
                        <w:i/>
                        <w:sz w:val="32"/>
                        <w:vertAlign w:val="superscript"/>
                      </w:rPr>
                    </w:pPr>
                  </w:p>
                  <w:p w:rsidR="007C3FA4" w:rsidRDefault="007C3FA4" w:rsidP="001B49FB">
                    <w:pPr>
                      <w:rPr>
                        <w:i/>
                        <w:sz w:val="32"/>
                        <w:vertAlign w:val="superscript"/>
                        <w:lang w:val="en-US"/>
                      </w:rPr>
                    </w:pPr>
                    <w:r w:rsidRPr="007E1FAF">
                      <w:rPr>
                        <w:i/>
                        <w:position w:val="-12"/>
                        <w:sz w:val="32"/>
                        <w:vertAlign w:val="superscript"/>
                        <w:lang w:val="en-US"/>
                      </w:rPr>
                      <w:object w:dxaOrig="320" w:dyaOrig="400">
                        <v:shape id="_x0000_i1289" type="#_x0000_t75" style="width:20.25pt;height:26.25pt" o:ole="" fillcolor="window">
                          <v:imagedata r:id="rId533" o:title=""/>
                        </v:shape>
                        <o:OLEObject Type="Embed" ProgID="Equation.DSMT4" ShapeID="_x0000_i1289" DrawAspect="Content" ObjectID="_1569929953" r:id="rId534"/>
                      </w:object>
                    </w:r>
                  </w:p>
                  <w:p w:rsidR="007C3FA4" w:rsidRDefault="007C3FA4" w:rsidP="001B49FB">
                    <w:pPr>
                      <w:rPr>
                        <w:i/>
                        <w:sz w:val="36"/>
                      </w:rPr>
                    </w:pPr>
                  </w:p>
                  <w:p w:rsidR="007C3FA4" w:rsidRDefault="007C3FA4" w:rsidP="001B49FB">
                    <w:pPr>
                      <w:rPr>
                        <w:i/>
                        <w:sz w:val="44"/>
                        <w:lang w:val="en-US"/>
                      </w:rPr>
                    </w:pPr>
                    <w:r>
                      <w:rPr>
                        <w:i/>
                        <w:sz w:val="36"/>
                      </w:rPr>
                      <w:t xml:space="preserve"> </w:t>
                    </w:r>
                    <w:r>
                      <w:rPr>
                        <w:i/>
                        <w:sz w:val="44"/>
                      </w:rPr>
                      <w:t>y</w:t>
                    </w:r>
                  </w:p>
                </w:txbxContent>
              </v:textbox>
            </v:shape>
            <v:group id="_x0000_s1058" style="position:absolute;left:2541;top:2060;width:6357;height:2299" coordorigin="1925,1313" coordsize="8460,3060">
              <v:group id="_x0000_s1059" style="position:absolute;left:1925;top:1313;width:8460;height:3060" coordorigin="1551,3181" coordsize="8460,3060">
                <v:shape id="_x0000_s1060" type="#_x0000_t75" style="position:absolute;left:1551;top:3181;width:8460;height:3060" o:preferrelative="f">
                  <v:fill o:detectmouseclick="t"/>
                  <v:path o:extrusionok="t" o:connecttype="none"/>
                  <o:lock v:ext="edit" text="t"/>
                </v:shape>
                <v:line id="_x0000_s1061" style="position:absolute" from="2631,4261" to="9831,4262">
                  <v:stroke endarrow="block"/>
                </v:line>
                <v:line id="_x0000_s1062" style="position:absolute" from="4791,4261" to="4791,4261"/>
                <v:line id="_x0000_s1063" style="position:absolute" from="4791,4261" to="4791,4261"/>
                <v:line id="_x0000_s1064" style="position:absolute" from="4791,4261" to="4791,4261"/>
                <v:line id="_x0000_s1065" style="position:absolute" from="4791,4261" to="4791,4261"/>
                <v:line id="_x0000_s1066" style="position:absolute" from="4791,4261" to="4791,4442"/>
                <v:line id="_x0000_s1067" style="position:absolute" from="7130,4261" to="7130,4442"/>
                <v:shape id="_x0000_s1068" type="#_x0000_t202" style="position:absolute;left:4501;top:4442;width:568;height:944" filled="f" stroked="f">
                  <v:textbox style="mso-next-textbox:#_x0000_s1068">
                    <w:txbxContent>
                      <w:p w:rsidR="007C3FA4" w:rsidRDefault="007C3FA4" w:rsidP="001B49FB">
                        <w:r w:rsidRPr="007E1FAF">
                          <w:rPr>
                            <w:position w:val="-30"/>
                          </w:rPr>
                          <w:object w:dxaOrig="279" w:dyaOrig="800">
                            <v:shape id="_x0000_i1291" type="#_x0000_t75" style="width:14.25pt;height:39.75pt" o:ole="" fillcolor="window">
                              <v:imagedata r:id="rId535" o:title=""/>
                            </v:shape>
                            <o:OLEObject Type="Embed" ProgID="Equation.3" ShapeID="_x0000_i1291" DrawAspect="Content" ObjectID="_1569929954" r:id="rId536"/>
                          </w:object>
                        </w:r>
                      </w:p>
                    </w:txbxContent>
                  </v:textbox>
                </v:shape>
                <v:shape id="_x0000_s1069" type="#_x0000_t202" style="position:absolute;left:6909;top:4606;width:463;height:597" filled="f" stroked="f">
                  <v:textbox style="mso-next-textbox:#_x0000_s1069">
                    <w:txbxContent>
                      <w:p w:rsidR="007C3FA4" w:rsidRDefault="007C3FA4" w:rsidP="001B49FB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_x0000_s1070" type="#_x0000_t202" style="position:absolute;left:9672;top:4378;width:201;height:327" filled="f" stroked="f">
                  <v:textbox style="mso-next-textbox:#_x0000_s1070" inset="0,0,0,0">
                    <w:txbxContent>
                      <w:p w:rsidR="007C3FA4" w:rsidRDefault="007C3FA4" w:rsidP="001B49FB">
                        <w:pPr>
                          <w:rPr>
                            <w:b/>
                            <w:i/>
                            <w:sz w:val="32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sz w:val="32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1071" type="#_x0000_t202" style="position:absolute;left:8391;top:3181;width:432;height:384" filled="f" stroked="f">
                  <v:textbox style="mso-next-textbox:#_x0000_s1071">
                    <w:txbxContent>
                      <w:p w:rsidR="007C3FA4" w:rsidRDefault="007C3FA4" w:rsidP="001B49FB">
                        <w:r w:rsidRPr="007E1FAF">
                          <w:rPr>
                            <w:position w:val="-4"/>
                          </w:rPr>
                          <w:object w:dxaOrig="220" w:dyaOrig="340">
                            <v:shape id="_x0000_i1293" type="#_x0000_t75" style="width:6.75pt;height:9.75pt" o:ole="" fillcolor="window">
                              <v:imagedata r:id="rId537" o:title=""/>
                            </v:shape>
                            <o:OLEObject Type="Embed" ProgID="Equation.DSMT4" ShapeID="_x0000_i1293" DrawAspect="Content" ObjectID="_1569929955" r:id="rId538"/>
                          </w:object>
                        </w:r>
                      </w:p>
                    </w:txbxContent>
                  </v:textbox>
                </v:shape>
                <v:line id="_x0000_s1072" style="position:absolute;flip:y" from="2919,4549" to="4179,5270">
                  <v:stroke endarrow="classic" endarrowwidth="wide" endarrowlength="long"/>
                </v:line>
                <v:shape id="_x0000_s1073" type="#_x0000_t202" style="position:absolute;left:4401;top:5404;width:901;height:718" filled="f" stroked="f">
                  <v:textbox style="mso-next-textbox:#_x0000_s1073">
                    <w:txbxContent>
                      <w:p w:rsidR="007C3FA4" w:rsidRDefault="007C3FA4" w:rsidP="001B49FB">
                        <w:pPr>
                          <w:rPr>
                            <w:sz w:val="32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6797;top:5435;width:1081;height:539" filled="f" stroked="f">
                  <v:textbox style="mso-next-textbox:#_x0000_s1074">
                    <w:txbxContent>
                      <w:p w:rsidR="007C3FA4" w:rsidRDefault="007C3FA4" w:rsidP="001B49FB"/>
                    </w:txbxContent>
                  </v:textbox>
                </v:shape>
                <v:shape id="_x0000_s1075" type="#_x0000_t19" style="position:absolute;left:4791;top:3721;width:2339;height:540" coordsize="43198,21600" adj="-11741801,,21598" path="wr-2,,43198,43200,,21285,43198,21600nfewr-2,,43198,43200,,21285,43198,21600l21598,21600nsxe">
                  <v:path o:connectlocs="0,21285;43198,21600;21598,21600"/>
                </v:shape>
                <v:line id="_x0000_s1076" style="position:absolute" from="8391,3721" to="9470,3722"/>
                <v:line id="_x0000_s1077" style="position:absolute;flip:x" from="2631,3721" to="3711,3722"/>
                <v:shape id="_x0000_s1078" type="#_x0000_t19" style="position:absolute;left:3605;top:3721;width:1187;height:540" coordsize="21905,21600" adj="-5951329,,305" path="wr-21295,,21905,43200,,2,21905,21600nfewr-21295,,21905,43200,,2,21905,21600l305,21600nsxe">
                  <v:path o:connectlocs="0,2;21905,21600;305,21600"/>
                </v:shape>
                <v:shape id="_x0000_s1079" type="#_x0000_t19" style="position:absolute;left:7130;top:3721;width:1202;height:540" coordsize="22193,21600" adj="-11741801,-5794722,21598" path="wr-2,,43198,43200,,21285,22193,8nfewr-2,,43198,43200,,21285,22193,8l21598,21600nsxe">
                  <v:path o:connectlocs="0,21285;22193,8;21598,21600"/>
                </v:shape>
                <v:rect id="_x0000_s1080" style="position:absolute;left:3432;top:4025;width:279;height:56" fillcolor="black"/>
                <v:rect id="_x0000_s1081" style="position:absolute;left:8277;top:4036;width:279;height:56" fillcolor="black"/>
                <v:rect id="_x0000_s1082" style="position:absolute;left:5832;top:4036;width:279;height:56" fillcolor="black"/>
                <v:rect id="_x0000_s1083" style="position:absolute;left:3434;top:4034;width:279;height:56;rotation:-90" fillcolor="black"/>
                <v:rect id="_x0000_s1084" style="position:absolute;left:8279;top:4034;width:279;height:56;rotation:-90" fillcolor="black"/>
                <v:line id="_x0000_s1085" style="position:absolute;flip:y" from="7821,4512" to="9081,5233">
                  <v:stroke endarrow="classic" endarrowwidth="wide" endarrowlength="long"/>
                </v:line>
                <v:line id="_x0000_s1086" style="position:absolute" from="5421,4512" to="6681,5233">
                  <v:stroke endarrow="classic" endarrowwidth="wide" endarrowlength="long"/>
                </v:line>
              </v:group>
              <v:shape id="_x0000_s1087" type="#_x0000_t202" style="position:absolute;left:4635;top:1388;width:1080;height:540" filled="f" stroked="f">
                <v:textbox style="mso-next-textbox:#_x0000_s1087">
                  <w:txbxContent>
                    <w:p w:rsidR="007C3FA4" w:rsidRDefault="007C3FA4" w:rsidP="001B49FB">
                      <w:pPr>
                        <w:rPr>
                          <w:sz w:val="36"/>
                          <w:lang w:val="en-US"/>
                        </w:rPr>
                      </w:pPr>
                      <w:proofErr w:type="gramStart"/>
                      <w:r>
                        <w:rPr>
                          <w:sz w:val="36"/>
                          <w:lang w:val="en-US"/>
                        </w:rPr>
                        <w:t>max</w:t>
                      </w:r>
                      <w:proofErr w:type="gramEnd"/>
                    </w:p>
                  </w:txbxContent>
                </v:textbox>
              </v:shape>
              <v:shape id="_x0000_s1088" type="#_x0000_t202" style="position:absolute;left:6975;top:1388;width:900;height:540" filled="f" stroked="f">
                <v:textbox style="mso-next-textbox:#_x0000_s1088">
                  <w:txbxContent>
                    <w:p w:rsidR="007C3FA4" w:rsidRDefault="007C3FA4" w:rsidP="001B49FB">
                      <w:pPr>
                        <w:rPr>
                          <w:sz w:val="36"/>
                          <w:lang w:val="en-US"/>
                        </w:rPr>
                      </w:pPr>
                      <w:proofErr w:type="gramStart"/>
                      <w:r>
                        <w:rPr>
                          <w:sz w:val="36"/>
                          <w:lang w:val="en-US"/>
                        </w:rPr>
                        <w:t>min</w:t>
                      </w:r>
                      <w:proofErr w:type="gramEnd"/>
                    </w:p>
                  </w:txbxContent>
                </v:textbox>
              </v:shape>
              <v:shape id="_x0000_s1089" type="#_x0000_t202" style="position:absolute;left:5397;top:3805;width:1376;height:528" filled="f" stroked="f">
                <v:textbox style="mso-next-textbox:#_x0000_s1089">
                  <w:txbxContent>
                    <w:p w:rsidR="007C3FA4" w:rsidRDefault="007C3FA4" w:rsidP="001B49FB">
                      <w:pPr>
                        <w:tabs>
                          <w:tab w:val="left" w:pos="284"/>
                        </w:tabs>
                        <w:ind w:left="284" w:right="-57"/>
                        <w:jc w:val="both"/>
                        <w:rPr>
                          <w:noProof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B49FB" w:rsidRPr="009B1D30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Поведение функции на каждом интервале определяется знаком  производной. Для определения знака </w:t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320" w:dyaOrig="400">
          <v:shape id="_x0000_i1295" type="#_x0000_t75" style="width:15.75pt;height:20.25pt" o:ole="" fillcolor="window">
            <v:imagedata r:id="rId539" o:title=""/>
          </v:shape>
          <o:OLEObject Type="Embed" ProgID="Equation.DSMT4" ShapeID="_x0000_i1295" DrawAspect="Content" ObjectID="_1569929588" r:id="rId540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на интервале достаточно взять любое значение </w:t>
      </w:r>
      <w:r w:rsidRPr="009B1D30">
        <w:rPr>
          <w:rFonts w:ascii="Times New Roman" w:hAnsi="Times New Roman" w:cs="Times New Roman"/>
          <w:i/>
          <w:sz w:val="28"/>
          <w:szCs w:val="28"/>
        </w:rPr>
        <w:t>х</w:t>
      </w:r>
      <w:r w:rsidRPr="009B1D30">
        <w:rPr>
          <w:rFonts w:ascii="Times New Roman" w:hAnsi="Times New Roman" w:cs="Times New Roman"/>
          <w:sz w:val="28"/>
          <w:szCs w:val="28"/>
        </w:rPr>
        <w:t xml:space="preserve"> из рассматриваемого интервала и подставить его  в производную </w:t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320" w:dyaOrig="400">
          <v:shape id="_x0000_i1296" type="#_x0000_t75" style="width:15.75pt;height:20.25pt" o:ole="" fillcolor="window">
            <v:imagedata r:id="rId539" o:title=""/>
          </v:shape>
          <o:OLEObject Type="Embed" ProgID="Equation.DSMT4" ShapeID="_x0000_i1296" DrawAspect="Content" ObjectID="_1569929589" r:id="rId541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9FB" w:rsidRPr="009B1D30" w:rsidRDefault="00DC4775" w:rsidP="007C3FA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1B49FB" w:rsidRPr="009B1D30">
        <w:rPr>
          <w:rFonts w:ascii="Times New Roman" w:hAnsi="Times New Roman" w:cs="Times New Roman"/>
          <w:b/>
          <w:sz w:val="28"/>
          <w:szCs w:val="28"/>
        </w:rPr>
        <w:t>)</w: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На интервале 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1120" w:dyaOrig="880">
          <v:shape id="_x0000_i1297" type="#_x0000_t75" style="width:56.25pt;height:44.25pt" o:ole="" fillcolor="window">
            <v:imagedata r:id="rId542" o:title=""/>
          </v:shape>
          <o:OLEObject Type="Embed" ProgID="Equation.DSMT4" ShapeID="_x0000_i1297" DrawAspect="Content" ObjectID="_1569929590" r:id="rId543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выберем  число, например, </w:t>
      </w:r>
      <w:r w:rsidR="001B49FB" w:rsidRPr="009B1D30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298" type="#_x0000_t75" style="width:35.25pt;height:15.75pt" o:ole="" fillcolor="window">
            <v:imagedata r:id="rId544" o:title=""/>
          </v:shape>
          <o:OLEObject Type="Embed" ProgID="Equation.DSMT4" ShapeID="_x0000_i1298" DrawAspect="Content" ObjectID="_1569929591" r:id="rId545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, и подставим его в производную: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3600" w:dyaOrig="880">
          <v:shape id="_x0000_i1299" type="#_x0000_t75" style="width:180pt;height:44.25pt" o:ole="" fillcolor="window">
            <v:imagedata r:id="rId546" o:title=""/>
          </v:shape>
          <o:OLEObject Type="Embed" ProgID="Equation.DSMT4" ShapeID="_x0000_i1299" DrawAspect="Content" ObjectID="_1569929592" r:id="rId547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B1D30" w:rsidRDefault="001B49FB" w:rsidP="007C3FA4">
      <w:pPr>
        <w:spacing w:after="0" w:line="240" w:lineRule="auto"/>
        <w:ind w:left="851"/>
        <w:jc w:val="both"/>
        <w:rPr>
          <w:sz w:val="32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Так как на интервале </w:t>
      </w: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1120" w:dyaOrig="880">
          <v:shape id="_x0000_i1300" type="#_x0000_t75" style="width:56.25pt;height:44.25pt" o:ole="" fillcolor="window">
            <v:imagedata r:id="rId548" o:title=""/>
          </v:shape>
          <o:OLEObject Type="Embed" ProgID="Equation.DSMT4" ShapeID="_x0000_i1300" DrawAspect="Content" ObjectID="_1569929593" r:id="rId549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 производная </w:t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800" w:dyaOrig="400">
          <v:shape id="_x0000_i1301" type="#_x0000_t75" style="width:39.75pt;height:20.25pt" o:ole="" fillcolor="window">
            <v:imagedata r:id="rId550" o:title=""/>
          </v:shape>
          <o:OLEObject Type="Embed" ProgID="Equation.DSMT4" ShapeID="_x0000_i1301" DrawAspect="Content" ObjectID="_1569929594" r:id="rId551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, следовательно, функция   </w: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y </w:t>
      </w:r>
      <w:r w:rsidRPr="009B1D30">
        <w:rPr>
          <w:rFonts w:ascii="Times New Roman" w:hAnsi="Times New Roman" w:cs="Times New Roman"/>
          <w:sz w:val="28"/>
          <w:szCs w:val="28"/>
        </w:rPr>
        <w:t xml:space="preserve"> возрастает на этом интервале</w:t>
      </w:r>
      <w:r>
        <w:rPr>
          <w:sz w:val="32"/>
        </w:rPr>
        <w:t xml:space="preserve"> </w:t>
      </w:r>
    </w:p>
    <w:p w:rsidR="001B49FB" w:rsidRPr="009B1D30" w:rsidRDefault="00DC4775" w:rsidP="007C3FA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sz w:val="32"/>
        </w:rPr>
        <w:lastRenderedPageBreak/>
        <w:t>Б</w:t>
      </w:r>
      <w:r w:rsidR="001B49FB">
        <w:rPr>
          <w:b/>
          <w:sz w:val="32"/>
        </w:rPr>
        <w:t>)</w:t>
      </w:r>
      <w:r w:rsidR="001B49FB">
        <w:rPr>
          <w:sz w:val="32"/>
        </w:rPr>
        <w:t xml:space="preserve"> </w: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На интервале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1040" w:dyaOrig="880">
          <v:shape id="_x0000_i1302" type="#_x0000_t75" style="width:51.75pt;height:44.25pt" o:ole="" fillcolor="window">
            <v:imagedata r:id="rId552" o:title=""/>
          </v:shape>
          <o:OLEObject Type="Embed" ProgID="Equation.DSMT4" ShapeID="_x0000_i1302" DrawAspect="Content" ObjectID="_1569929595" r:id="rId553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возьмем </w:t>
      </w:r>
      <w:r w:rsidR="001B49FB" w:rsidRPr="009B1D30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303" type="#_x0000_t75" style="width:35.25pt;height:15.75pt" o:ole="" fillcolor="window">
            <v:imagedata r:id="rId554" o:title=""/>
          </v:shape>
          <o:OLEObject Type="Embed" ProgID="Equation.DSMT4" ShapeID="_x0000_i1303" DrawAspect="Content" ObjectID="_1569929596" r:id="rId555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>, подставим в производную, получим</w:t>
      </w:r>
      <w:proofErr w:type="gramStart"/>
      <w:r w:rsidR="001B49FB" w:rsidRPr="009B1D30">
        <w:rPr>
          <w:rFonts w:ascii="Times New Roman" w:hAnsi="Times New Roman" w:cs="Times New Roman"/>
          <w:sz w:val="28"/>
          <w:szCs w:val="28"/>
        </w:rPr>
        <w:t xml:space="preserve">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3600" w:dyaOrig="880">
          <v:shape id="_x0000_i1304" type="#_x0000_t75" style="width:180pt;height:44.25pt" o:ole="" fillcolor="window">
            <v:imagedata r:id="rId556" o:title=""/>
          </v:shape>
          <o:OLEObject Type="Embed" ProgID="Equation.DSMT4" ShapeID="_x0000_i1304" DrawAspect="Content" ObjectID="_1569929597" r:id="rId557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1B49FB" w:rsidRPr="009B1D30">
        <w:rPr>
          <w:rFonts w:ascii="Times New Roman" w:hAnsi="Times New Roman" w:cs="Times New Roman"/>
          <w:sz w:val="28"/>
          <w:szCs w:val="28"/>
        </w:rPr>
        <w:t xml:space="preserve">ледовательно, на интервале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1040" w:dyaOrig="880">
          <v:shape id="_x0000_i1305" type="#_x0000_t75" style="width:51.75pt;height:44.25pt" o:ole="" fillcolor="window">
            <v:imagedata r:id="rId558" o:title=""/>
          </v:shape>
          <o:OLEObject Type="Embed" ProgID="Equation.DSMT4" ShapeID="_x0000_i1305" DrawAspect="Content" ObjectID="_1569929598" r:id="rId559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функция убывает.</w:t>
      </w:r>
    </w:p>
    <w:p w:rsidR="001B49FB" w:rsidRPr="009B1D30" w:rsidRDefault="00DC4775" w:rsidP="007C3FA4">
      <w:pPr>
        <w:spacing w:after="0" w:line="240" w:lineRule="auto"/>
        <w:ind w:left="851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9B1D30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1B49FB" w:rsidRPr="009B1D30">
        <w:rPr>
          <w:rFonts w:ascii="Times New Roman" w:hAnsi="Times New Roman" w:cs="Times New Roman"/>
          <w:b/>
          <w:sz w:val="28"/>
          <w:szCs w:val="28"/>
        </w:rPr>
        <w:t>)</w: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На интервале </w:t>
      </w:r>
      <w:r w:rsidR="001B49FB" w:rsidRPr="009B1D30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73100" cy="266700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возьмем значение </w:t>
      </w:r>
      <w:r w:rsidR="001B49FB" w:rsidRPr="009B1D30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306" type="#_x0000_t75" style="width:35.25pt;height:15.75pt" o:ole="" fillcolor="window">
            <v:imagedata r:id="rId561" o:title=""/>
          </v:shape>
          <o:OLEObject Type="Embed" ProgID="Equation.DSMT4" ShapeID="_x0000_i1306" DrawAspect="Content" ObjectID="_1569929599" r:id="rId562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. Видим, </w:t>
      </w:r>
      <w:proofErr w:type="gramStart"/>
      <w:r w:rsidR="001B49FB" w:rsidRPr="009B1D30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1B49FB" w:rsidRPr="009B1D30">
        <w:rPr>
          <w:rFonts w:ascii="Times New Roman" w:hAnsi="Times New Roman" w:cs="Times New Roman"/>
          <w:sz w:val="28"/>
          <w:szCs w:val="28"/>
        </w:rPr>
        <w:t xml:space="preserve"> 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3640" w:dyaOrig="880">
          <v:shape id="_x0000_i1307" type="#_x0000_t75" style="width:182.25pt;height:44.25pt" o:ole="" fillcolor="window">
            <v:imagedata r:id="rId563" o:title=""/>
          </v:shape>
          <o:OLEObject Type="Embed" ProgID="Equation.DSMT4" ShapeID="_x0000_i1307" DrawAspect="Content" ObjectID="_1569929600" r:id="rId564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</w:t>
      </w:r>
      <w:r w:rsidR="001B49FB" w:rsidRPr="009B1D30">
        <w:rPr>
          <w:rFonts w:ascii="Times New Roman" w:hAnsi="Times New Roman" w:cs="Times New Roman"/>
          <w:spacing w:val="-14"/>
          <w:sz w:val="28"/>
          <w:szCs w:val="28"/>
        </w:rPr>
        <w:t xml:space="preserve">следовательно, на интервале </w:t>
      </w:r>
      <w:r w:rsidR="001B49FB" w:rsidRPr="009B1D30">
        <w:rPr>
          <w:rFonts w:ascii="Times New Roman" w:hAnsi="Times New Roman" w:cs="Times New Roman"/>
          <w:spacing w:val="-14"/>
          <w:position w:val="-16"/>
          <w:sz w:val="28"/>
          <w:szCs w:val="28"/>
        </w:rPr>
        <w:object w:dxaOrig="1300" w:dyaOrig="480">
          <v:shape id="_x0000_i1308" type="#_x0000_t75" style="width:65.25pt;height:24pt" o:ole="" fillcolor="window">
            <v:imagedata r:id="rId565" o:title=""/>
          </v:shape>
          <o:OLEObject Type="Embed" ProgID="Equation.DSMT4" ShapeID="_x0000_i1308" DrawAspect="Content" ObjectID="_1569929601" r:id="rId566"/>
        </w:object>
      </w:r>
      <w:r w:rsidR="001B49FB" w:rsidRPr="009B1D30">
        <w:rPr>
          <w:rFonts w:ascii="Times New Roman" w:hAnsi="Times New Roman" w:cs="Times New Roman"/>
          <w:spacing w:val="-14"/>
          <w:sz w:val="28"/>
          <w:szCs w:val="28"/>
        </w:rPr>
        <w:t xml:space="preserve"> функция  возрастает.</w:t>
      </w:r>
    </w:p>
    <w:p w:rsidR="001B49FB" w:rsidRPr="009B1D30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>Знаки перв</w:t>
      </w:r>
      <w:r w:rsidR="009B1D30" w:rsidRPr="009B1D30">
        <w:rPr>
          <w:rFonts w:ascii="Times New Roman" w:hAnsi="Times New Roman" w:cs="Times New Roman"/>
          <w:sz w:val="28"/>
          <w:szCs w:val="28"/>
        </w:rPr>
        <w:t>ой производной проставим на рисунке</w: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Замечаем, что при переходе через точку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760" w:dyaOrig="800">
          <v:shape id="_x0000_i1309" type="#_x0000_t75" style="width:38.25pt;height:39.75pt" o:ole="" fillcolor="window">
            <v:imagedata r:id="rId567" o:title=""/>
          </v:shape>
          <o:OLEObject Type="Embed" ProgID="Equation.DSMT4" ShapeID="_x0000_i1309" DrawAspect="Content" ObjectID="_1569929602" r:id="rId568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производная поменяла знак с  плюса на минус,  значит, 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760" w:dyaOrig="800">
          <v:shape id="_x0000_i1310" type="#_x0000_t75" style="width:38.25pt;height:39.75pt" o:ole="" fillcolor="window">
            <v:imagedata r:id="rId569" o:title=""/>
          </v:shape>
          <o:OLEObject Type="Embed" ProgID="Equation.DSMT4" ShapeID="_x0000_i1310" DrawAspect="Content" ObjectID="_1569929603" r:id="rId570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является точкой максимума (признак экстремума). </w:t>
      </w:r>
    </w:p>
    <w:p w:rsidR="001B49FB" w:rsidRPr="009B1D30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Найдем значение  функции </w:t>
      </w:r>
      <w:r w:rsidRPr="009B1D3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9B1D30">
        <w:rPr>
          <w:rFonts w:ascii="Times New Roman" w:hAnsi="Times New Roman" w:cs="Times New Roman"/>
          <w:sz w:val="28"/>
          <w:szCs w:val="28"/>
        </w:rPr>
        <w:t xml:space="preserve">  в этой точке:</w:t>
      </w:r>
    </w:p>
    <w:p w:rsidR="001B49FB" w:rsidRPr="009B1D30" w:rsidRDefault="001B49FB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7040" w:dyaOrig="980">
          <v:shape id="_x0000_i1311" type="#_x0000_t75" style="width:351.75pt;height:48.75pt" o:ole="" fillcolor="window">
            <v:imagedata r:id="rId571" o:title=""/>
          </v:shape>
          <o:OLEObject Type="Embed" ProgID="Equation.DSMT4" ShapeID="_x0000_i1311" DrawAspect="Content" ObjectID="_1569929604" r:id="rId572"/>
        </w:objec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ab/>
        <w:t>Таким образом, график имеет максимум в точке</w:t>
      </w:r>
      <w:proofErr w:type="gramStart"/>
      <w:r w:rsidRPr="009B1D30">
        <w:rPr>
          <w:rFonts w:ascii="Times New Roman" w:hAnsi="Times New Roman" w:cs="Times New Roman"/>
          <w:sz w:val="28"/>
          <w:szCs w:val="28"/>
        </w:rPr>
        <w:t xml:space="preserve"> </w:t>
      </w:r>
      <w:r w:rsidRPr="009B1D30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Pr="009B1D30">
        <w:rPr>
          <w:rFonts w:ascii="Times New Roman" w:hAnsi="Times New Roman" w:cs="Times New Roman"/>
          <w:i/>
          <w:position w:val="-36"/>
          <w:sz w:val="28"/>
          <w:szCs w:val="28"/>
        </w:rPr>
        <w:object w:dxaOrig="1620" w:dyaOrig="880">
          <v:shape id="_x0000_i1312" type="#_x0000_t75" style="width:81pt;height:44.25pt" o:ole="" fillcolor="window">
            <v:imagedata r:id="rId573" o:title=""/>
          </v:shape>
          <o:OLEObject Type="Embed" ProgID="Equation.DSMT4" ShapeID="_x0000_i1312" DrawAspect="Content" ObjectID="_1569929605" r:id="rId574"/>
        </w:objec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ab/>
        <w:t xml:space="preserve">При переходе через точку </w:t>
      </w:r>
      <w:r w:rsidRPr="009B1D30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313" type="#_x0000_t75" style="width:36pt;height:15.75pt" o:ole="" fillcolor="window">
            <v:imagedata r:id="rId575" o:title=""/>
          </v:shape>
          <o:OLEObject Type="Embed" ProgID="Equation.DSMT4" ShapeID="_x0000_i1313" DrawAspect="Content" ObjectID="_1569929606" r:id="rId576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производная меняет знак с минуса на  плюс </w:t>
      </w:r>
      <w:r w:rsidR="001A17FB" w:rsidRPr="009B1D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17FB" w:rsidRPr="009B1D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A17FB" w:rsidRPr="009B1D30">
        <w:rPr>
          <w:rFonts w:ascii="Times New Roman" w:hAnsi="Times New Roman" w:cs="Times New Roman"/>
          <w:sz w:val="28"/>
          <w:szCs w:val="28"/>
        </w:rPr>
        <w:t xml:space="preserve">см. рисунок)  </w:t>
      </w:r>
      <w:r w:rsidRPr="009B1D30">
        <w:rPr>
          <w:rFonts w:ascii="Times New Roman" w:hAnsi="Times New Roman" w:cs="Times New Roman"/>
          <w:sz w:val="28"/>
          <w:szCs w:val="28"/>
        </w:rPr>
        <w:t xml:space="preserve">Это означает, что </w:t>
      </w:r>
      <w:r w:rsidRPr="009B1D30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314" type="#_x0000_t75" style="width:36pt;height:15.75pt" o:ole="" fillcolor="window">
            <v:imagedata r:id="rId577" o:title=""/>
          </v:shape>
          <o:OLEObject Type="Embed" ProgID="Equation.DSMT4" ShapeID="_x0000_i1314" DrawAspect="Content" ObjectID="_1569929607" r:id="rId578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– точка минимума.</w:t>
      </w:r>
    </w:p>
    <w:p w:rsidR="001B49FB" w:rsidRPr="009B1D30" w:rsidRDefault="001B49FB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4880" w:dyaOrig="800">
          <v:shape id="_x0000_i1315" type="#_x0000_t75" style="width:243.75pt;height:39.75pt" o:ole="" fillcolor="window">
            <v:imagedata r:id="rId579" o:title=""/>
          </v:shape>
          <o:OLEObject Type="Embed" ProgID="Equation.DSMT4" ShapeID="_x0000_i1315" DrawAspect="Content" ObjectID="_1569929608" r:id="rId580"/>
        </w:object>
      </w:r>
    </w:p>
    <w:p w:rsidR="001B49FB" w:rsidRPr="009B1D30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В точке </w:t>
      </w:r>
      <w:r w:rsidRPr="009B1D3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B1D30">
        <w:rPr>
          <w:rFonts w:ascii="Times New Roman" w:hAnsi="Times New Roman" w:cs="Times New Roman"/>
          <w:sz w:val="28"/>
          <w:szCs w:val="28"/>
        </w:rPr>
        <w:t>(4;0) график функции имеет минимум.</w:t>
      </w:r>
    </w:p>
    <w:p w:rsidR="001B49FB" w:rsidRDefault="001B49FB" w:rsidP="007C3FA4">
      <w:pPr>
        <w:tabs>
          <w:tab w:val="left" w:pos="284"/>
        </w:tabs>
        <w:spacing w:after="0" w:line="240" w:lineRule="auto"/>
        <w:jc w:val="both"/>
        <w:rPr>
          <w:sz w:val="32"/>
        </w:rPr>
      </w:pPr>
    </w:p>
    <w:p w:rsidR="001B49FB" w:rsidRPr="009B1D30" w:rsidRDefault="001B49FB" w:rsidP="007C3FA4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1D30">
        <w:rPr>
          <w:rFonts w:ascii="Times New Roman" w:hAnsi="Times New Roman" w:cs="Times New Roman"/>
          <w:b/>
          <w:i/>
          <w:sz w:val="28"/>
          <w:szCs w:val="28"/>
        </w:rPr>
        <w:t>Интервалы выпуклости, вогнутости и точки перегиба.</w:t>
      </w:r>
    </w:p>
    <w:p w:rsidR="001B49FB" w:rsidRPr="009B1D30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Найдем производную второго порядка от рассматриваемой функции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2520" w:dyaOrig="800">
          <v:shape id="_x0000_i1316" type="#_x0000_t75" style="width:126pt;height:39.75pt" o:ole="" fillcolor="window">
            <v:imagedata r:id="rId487" o:title=""/>
          </v:shape>
          <o:OLEObject Type="Embed" ProgID="Equation.DSMT4" ShapeID="_x0000_i1316" DrawAspect="Content" ObjectID="_1569929609" r:id="rId581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.  Так как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2320" w:dyaOrig="800">
          <v:shape id="_x0000_i1317" type="#_x0000_t75" style="width:116.25pt;height:39.75pt" o:ole="" fillcolor="window">
            <v:imagedata r:id="rId582" o:title=""/>
          </v:shape>
          <o:OLEObject Type="Embed" ProgID="Equation.DSMT4" ShapeID="_x0000_i1317" DrawAspect="Content" ObjectID="_1569929610" r:id="rId583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 то  </w:t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1420" w:dyaOrig="400">
          <v:shape id="_x0000_i1318" type="#_x0000_t75" style="width:71.25pt;height:20.25pt" o:ole="" fillcolor="window">
            <v:imagedata r:id="rId584" o:title=""/>
          </v:shape>
          <o:OLEObject Type="Embed" ProgID="Equation.DSMT4" ShapeID="_x0000_i1318" DrawAspect="Content" ObjectID="_1569929611" r:id="rId585"/>
        </w:objec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Вторая производная существует при любых значениях </w:t>
      </w:r>
      <w:r w:rsidRPr="009B1D3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1B49FB" w:rsidRPr="009B1D30" w:rsidRDefault="001B49FB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Найдем точки, где </w:t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840" w:dyaOrig="400">
          <v:shape id="_x0000_i1319" type="#_x0000_t75" style="width:42pt;height:20.25pt" o:ole="" fillcolor="window">
            <v:imagedata r:id="rId586" o:title=""/>
          </v:shape>
          <o:OLEObject Type="Embed" ProgID="Equation.DSMT4" ShapeID="_x0000_i1319" DrawAspect="Content" ObjectID="_1569929612" r:id="rId587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49FB" w:rsidRPr="009B1D30" w:rsidRDefault="001B49FB" w:rsidP="007C3FA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>3</w:t>
      </w:r>
      <w:r w:rsidRPr="009B1D3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9B1D30">
        <w:rPr>
          <w:rFonts w:ascii="Times New Roman" w:hAnsi="Times New Roman" w:cs="Times New Roman"/>
          <w:sz w:val="28"/>
          <w:szCs w:val="28"/>
        </w:rPr>
        <w:t>8 = 0</w: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1340" w:dyaOrig="800">
          <v:shape id="_x0000_i1320" type="#_x0000_t75" style="width:66.75pt;height:39.75pt" o:ole="" fillcolor="window">
            <v:imagedata r:id="rId588" o:title=""/>
          </v:shape>
          <o:OLEObject Type="Embed" ProgID="Equation.DSMT4" ShapeID="_x0000_i1320" DrawAspect="Content" ObjectID="_1569929613" r:id="rId589"/>
        </w:objec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lastRenderedPageBreak/>
        <w:t xml:space="preserve">Значение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740" w:dyaOrig="800">
          <v:shape id="_x0000_i1321" type="#_x0000_t75" style="width:36.75pt;height:39.75pt" o:ole="" fillcolor="window">
            <v:imagedata r:id="rId590" o:title=""/>
          </v:shape>
          <o:OLEObject Type="Embed" ProgID="Equation.DSMT4" ShapeID="_x0000_i1321" DrawAspect="Content" ObjectID="_1569929614" r:id="rId591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является единственным подозрительным на перегиб. Эта точка  делит область определения </w:t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1219" w:dyaOrig="400">
          <v:shape id="_x0000_i1322" type="#_x0000_t75" style="width:60.75pt;height:20.25pt" o:ole="" fillcolor="window">
            <v:imagedata r:id="rId592" o:title=""/>
          </v:shape>
          <o:OLEObject Type="Embed" ProgID="Equation.DSMT4" ShapeID="_x0000_i1322" DrawAspect="Content" ObjectID="_1569929615" r:id="rId593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на интервалы   </w:t>
      </w: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1240" w:dyaOrig="880">
          <v:shape id="_x0000_i1323" type="#_x0000_t75" style="width:62.25pt;height:44.25pt" o:ole="" fillcolor="window">
            <v:imagedata r:id="rId594" o:title=""/>
          </v:shape>
          <o:OLEObject Type="Embed" ProgID="Equation.DSMT4" ShapeID="_x0000_i1323" DrawAspect="Content" ObjectID="_1569929616" r:id="rId595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 и  </w:t>
      </w: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1420" w:dyaOrig="880">
          <v:shape id="_x0000_i1324" type="#_x0000_t75" style="width:71.25pt;height:44.25pt" o:ole="" fillcolor="window">
            <v:imagedata r:id="rId596" o:title=""/>
          </v:shape>
          <o:OLEObject Type="Embed" ProgID="Equation.DSMT4" ShapeID="_x0000_i1324" DrawAspect="Content" ObjectID="_1569929617" r:id="rId597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49FB" w:rsidRPr="009B1D30" w:rsidRDefault="00DC4775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1B49FB" w:rsidRPr="009B1D30">
        <w:rPr>
          <w:rFonts w:ascii="Times New Roman" w:hAnsi="Times New Roman" w:cs="Times New Roman"/>
          <w:b/>
          <w:sz w:val="28"/>
          <w:szCs w:val="28"/>
        </w:rPr>
        <w:t>)</w: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На интервале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1240" w:dyaOrig="880">
          <v:shape id="_x0000_i1325" type="#_x0000_t75" style="width:62.25pt;height:44.25pt" o:ole="" fillcolor="window">
            <v:imagedata r:id="rId598" o:title=""/>
          </v:shape>
          <o:OLEObject Type="Embed" ProgID="Equation.DSMT4" ShapeID="_x0000_i1325" DrawAspect="Content" ObjectID="_1569929618" r:id="rId599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выберем любое число, например, </w:t>
      </w:r>
      <w:r w:rsidR="001B49FB" w:rsidRPr="009B1D30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326" type="#_x0000_t75" style="width:35.25pt;height:15.75pt" o:ole="" fillcolor="window">
            <v:imagedata r:id="rId600" o:title=""/>
          </v:shape>
          <o:OLEObject Type="Embed" ProgID="Equation.DSMT4" ShapeID="_x0000_i1326" DrawAspect="Content" ObjectID="_1569929619" r:id="rId601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и подставим его во вторую производную </w:t>
      </w:r>
      <w:r w:rsidR="001B49FB" w:rsidRPr="009B1D30">
        <w:rPr>
          <w:rFonts w:ascii="Times New Roman" w:hAnsi="Times New Roman" w:cs="Times New Roman"/>
          <w:position w:val="-12"/>
          <w:sz w:val="28"/>
          <w:szCs w:val="28"/>
        </w:rPr>
        <w:object w:dxaOrig="1420" w:dyaOrig="400">
          <v:shape id="_x0000_i1327" type="#_x0000_t75" style="width:71.25pt;height:20.25pt" o:ole="" fillcolor="window">
            <v:imagedata r:id="rId602" o:title=""/>
          </v:shape>
          <o:OLEObject Type="Embed" ProgID="Equation.DSMT4" ShapeID="_x0000_i1327" DrawAspect="Content" ObjectID="_1569929620" r:id="rId603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. Получим </w:t>
      </w:r>
      <w:r w:rsidR="001B49FB" w:rsidRPr="009B1D30">
        <w:rPr>
          <w:rFonts w:ascii="Times New Roman" w:hAnsi="Times New Roman" w:cs="Times New Roman"/>
          <w:position w:val="-12"/>
          <w:sz w:val="28"/>
          <w:szCs w:val="28"/>
        </w:rPr>
        <w:object w:dxaOrig="2420" w:dyaOrig="400">
          <v:shape id="_x0000_i1328" type="#_x0000_t75" style="width:120.75pt;height:20.25pt" o:ole="" fillcolor="window">
            <v:imagedata r:id="rId604" o:title=""/>
          </v:shape>
          <o:OLEObject Type="Embed" ProgID="Equation.DSMT4" ShapeID="_x0000_i1328" DrawAspect="Content" ObjectID="_1569929621" r:id="rId605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, значит, на интервале 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1240" w:dyaOrig="880">
          <v:shape id="_x0000_i1329" type="#_x0000_t75" style="width:62.25pt;height:44.25pt" o:ole="" fillcolor="window">
            <v:imagedata r:id="rId606" o:title=""/>
          </v:shape>
          <o:OLEObject Type="Embed" ProgID="Equation.DSMT4" ShapeID="_x0000_i1329" DrawAspect="Content" ObjectID="_1569929622" r:id="rId607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график функции выпуклый </w:t>
      </w:r>
      <w:proofErr w:type="gramStart"/>
      <w:r w:rsidR="001B49FB" w:rsidRPr="009B1D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B49FB" w:rsidRPr="009B1D30">
        <w:rPr>
          <w:rFonts w:ascii="Times New Roman" w:hAnsi="Times New Roman" w:cs="Times New Roman"/>
          <w:sz w:val="28"/>
          <w:szCs w:val="28"/>
        </w:rPr>
        <w:t xml:space="preserve">признак выпуклости и вогнутости). </w:t>
      </w:r>
    </w:p>
    <w:p w:rsidR="001B49FB" w:rsidRPr="009B1D30" w:rsidRDefault="00DC4775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1B49FB" w:rsidRPr="009B1D30">
        <w:rPr>
          <w:rFonts w:ascii="Times New Roman" w:hAnsi="Times New Roman" w:cs="Times New Roman"/>
          <w:b/>
          <w:sz w:val="28"/>
          <w:szCs w:val="28"/>
        </w:rPr>
        <w:t>)</w: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На интервале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1320" w:dyaOrig="880">
          <v:shape id="_x0000_i1330" type="#_x0000_t75" style="width:66pt;height:44.25pt" o:ole="" fillcolor="window">
            <v:imagedata r:id="rId608" o:title=""/>
          </v:shape>
          <o:OLEObject Type="Embed" ProgID="Equation.DSMT4" ShapeID="_x0000_i1330" DrawAspect="Content" ObjectID="_1569929623" r:id="rId609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возьмем, например, </w:t>
      </w:r>
      <w:r w:rsidR="001B49FB" w:rsidRPr="009B1D30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331" type="#_x0000_t75" style="width:35.25pt;height:15.75pt" o:ole="" fillcolor="window">
            <v:imagedata r:id="rId610" o:title=""/>
          </v:shape>
          <o:OLEObject Type="Embed" ProgID="Equation.DSMT4" ShapeID="_x0000_i1331" DrawAspect="Content" ObjectID="_1569929624" r:id="rId611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и подставим во вторую производную. Получим </w:t>
      </w:r>
      <w:r w:rsidR="001B49FB" w:rsidRPr="009B1D30">
        <w:rPr>
          <w:rFonts w:ascii="Times New Roman" w:hAnsi="Times New Roman" w:cs="Times New Roman"/>
          <w:position w:val="-12"/>
          <w:sz w:val="28"/>
          <w:szCs w:val="28"/>
        </w:rPr>
        <w:object w:dxaOrig="2400" w:dyaOrig="400">
          <v:shape id="_x0000_i1332" type="#_x0000_t75" style="width:120pt;height:20.25pt" o:ole="" fillcolor="window">
            <v:imagedata r:id="rId612" o:title=""/>
          </v:shape>
          <o:OLEObject Type="Embed" ProgID="Equation.DSMT4" ShapeID="_x0000_i1332" DrawAspect="Content" ObjectID="_1569929625" r:id="rId613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, значит, на интервале  </w:t>
      </w:r>
      <w:r w:rsidR="001B49FB" w:rsidRPr="009B1D30">
        <w:rPr>
          <w:rFonts w:ascii="Times New Roman" w:hAnsi="Times New Roman" w:cs="Times New Roman"/>
          <w:position w:val="-36"/>
          <w:sz w:val="28"/>
          <w:szCs w:val="28"/>
        </w:rPr>
        <w:object w:dxaOrig="1320" w:dyaOrig="880">
          <v:shape id="_x0000_i1333" type="#_x0000_t75" style="width:66pt;height:44.25pt" o:ole="" fillcolor="window">
            <v:imagedata r:id="rId608" o:title=""/>
          </v:shape>
          <o:OLEObject Type="Embed" ProgID="Equation.DSMT4" ShapeID="_x0000_i1333" DrawAspect="Content" ObjectID="_1569929626" r:id="rId614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график функции вогнутый.</w:t>
      </w:r>
    </w:p>
    <w:p w:rsidR="001B49FB" w:rsidRPr="009B1D30" w:rsidRDefault="001B49F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>Знаки второй</w:t>
      </w:r>
      <w:r w:rsidR="009B1D30">
        <w:rPr>
          <w:rFonts w:ascii="Times New Roman" w:hAnsi="Times New Roman" w:cs="Times New Roman"/>
          <w:sz w:val="28"/>
          <w:szCs w:val="28"/>
        </w:rPr>
        <w:t xml:space="preserve"> производной проставим на рисунке</w: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6C54A0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</w:rPr>
        <w:pict>
          <v:shape id="_x0000_s1112" type="#_x0000_t202" style="position:absolute;margin-left:56.15pt;margin-top:20.4pt;width:361.2pt;height:167.65pt;z-index:251671040" o:allowincell="f" o:allowoverlap="f" filled="f" stroked="f">
            <v:textbox style="mso-next-textbox:#_x0000_s1112">
              <w:txbxContent>
                <w:p w:rsidR="007C3FA4" w:rsidRDefault="007C3FA4" w:rsidP="001B49FB"/>
                <w:p w:rsidR="007C3FA4" w:rsidRDefault="007C3FA4" w:rsidP="001B49F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                       </w:t>
                  </w:r>
                </w:p>
                <w:p w:rsidR="007C3FA4" w:rsidRDefault="007C3FA4" w:rsidP="001B49FB">
                  <w:pPr>
                    <w:rPr>
                      <w:sz w:val="36"/>
                      <w:vertAlign w:val="superscript"/>
                      <w:lang w:val="en-US"/>
                    </w:rPr>
                  </w:pPr>
                  <w:r>
                    <w:rPr>
                      <w:i/>
                      <w:sz w:val="36"/>
                      <w:lang w:val="en-US"/>
                    </w:rPr>
                    <w:t xml:space="preserve">            </w:t>
                  </w:r>
                  <w:r w:rsidRPr="007E1FAF">
                    <w:rPr>
                      <w:position w:val="-12"/>
                      <w:sz w:val="36"/>
                      <w:lang w:val="en-US"/>
                    </w:rPr>
                    <w:object w:dxaOrig="360" w:dyaOrig="400">
                      <v:shape id="_x0000_i1335" type="#_x0000_t75" style="width:21pt;height:23.25pt" o:ole="" fillcolor="window">
                        <v:imagedata r:id="rId615" o:title=""/>
                      </v:shape>
                      <o:OLEObject Type="Embed" ProgID="Equation.DSMT4" ShapeID="_x0000_i1335" DrawAspect="Content" ObjectID="_1569929956" r:id="rId616"/>
                    </w:object>
                  </w:r>
                </w:p>
                <w:p w:rsidR="007C3FA4" w:rsidRDefault="007C3FA4" w:rsidP="001B49FB">
                  <w:pPr>
                    <w:rPr>
                      <w:i/>
                      <w:sz w:val="36"/>
                      <w:vertAlign w:val="superscript"/>
                      <w:lang w:val="en-US"/>
                    </w:rPr>
                  </w:pPr>
                </w:p>
                <w:p w:rsidR="007C3FA4" w:rsidRDefault="007C3FA4" w:rsidP="001B49FB">
                  <w:pPr>
                    <w:rPr>
                      <w:i/>
                      <w:sz w:val="36"/>
                      <w:vertAlign w:val="superscript"/>
                      <w:lang w:val="en-US"/>
                    </w:rPr>
                  </w:pPr>
                </w:p>
                <w:p w:rsidR="007C3FA4" w:rsidRDefault="007C3FA4" w:rsidP="001B49FB">
                  <w:pPr>
                    <w:rPr>
                      <w:i/>
                      <w:sz w:val="36"/>
                      <w:lang w:val="en-US"/>
                    </w:rPr>
                  </w:pPr>
                  <w:r>
                    <w:rPr>
                      <w:i/>
                      <w:sz w:val="36"/>
                      <w:lang w:val="en-US"/>
                    </w:rPr>
                    <w:t xml:space="preserve">             </w:t>
                  </w:r>
                  <w:proofErr w:type="gramStart"/>
                  <w:r>
                    <w:rPr>
                      <w:i/>
                      <w:sz w:val="36"/>
                      <w:lang w:val="en-US"/>
                    </w:rPr>
                    <w:t>y</w:t>
                  </w:r>
                  <w:proofErr w:type="gramEnd"/>
                </w:p>
                <w:p w:rsidR="007C3FA4" w:rsidRDefault="007C3FA4" w:rsidP="001B49FB">
                  <w:pPr>
                    <w:rPr>
                      <w:i/>
                      <w:sz w:val="36"/>
                      <w:lang w:val="en-US"/>
                    </w:rPr>
                  </w:pPr>
                </w:p>
                <w:p w:rsidR="007C3FA4" w:rsidRDefault="007C3FA4" w:rsidP="001B49FB">
                  <w:pPr>
                    <w:ind w:left="2880"/>
                  </w:pPr>
                  <w:r>
                    <w:rPr>
                      <w:sz w:val="32"/>
                      <w:lang w:val="en-US"/>
                    </w:rPr>
                    <w:t xml:space="preserve">     </w:t>
                  </w:r>
                  <w:r>
                    <w:rPr>
                      <w:sz w:val="32"/>
                    </w:rPr>
                    <w:t>Рис. 6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32"/>
        </w:rPr>
        <w:pict>
          <v:group id="_x0000_s1091" style="position:absolute;margin-left:138.75pt;margin-top:44.2pt;width:228.15pt;height:114.45pt;z-index:251670016" coordorigin="4081,3493" coordsize="4563,2289" o:allowincell="f" o:allowoverlap="f">
            <v:shape id="_x0000_s1092" type="#_x0000_t202" style="position:absolute;left:5955;top:4575;width:576;height:1207" filled="f" stroked="f">
              <v:textbox style="mso-next-textbox:#_x0000_s1092">
                <w:txbxContent>
                  <w:p w:rsidR="007C3FA4" w:rsidRDefault="007C3FA4" w:rsidP="001B49FB">
                    <w:r w:rsidRPr="007E1FAF">
                      <w:rPr>
                        <w:position w:val="-30"/>
                      </w:rPr>
                      <w:object w:dxaOrig="260" w:dyaOrig="800">
                        <v:shape id="_x0000_i1337" type="#_x0000_t75" style="width:14.25pt;height:42pt" o:ole="" fillcolor="window">
                          <v:imagedata r:id="rId617" o:title=""/>
                        </v:shape>
                        <o:OLEObject Type="Embed" ProgID="Equation.DSMT4" ShapeID="_x0000_i1337" DrawAspect="Content" ObjectID="_1569929957" r:id="rId618"/>
                      </w:object>
                    </w:r>
                  </w:p>
                </w:txbxContent>
              </v:textbox>
            </v:shape>
            <v:line id="_x0000_s1093" style="position:absolute" from="4081,4479" to="8644,4482">
              <v:stroke endarrow="block"/>
            </v:line>
            <v:line id="_x0000_s1094" style="position:absolute" from="6241,4479" to="6241,4479"/>
            <v:line id="_x0000_s1095" style="position:absolute" from="6241,4479" to="6241,4479"/>
            <v:line id="_x0000_s1096" style="position:absolute" from="6241,4479" to="6241,4479"/>
            <v:line id="_x0000_s1097" style="position:absolute" from="6241,4479" to="6241,4479"/>
            <v:line id="_x0000_s1098" style="position:absolute" from="6241,4479" to="6241,4660"/>
            <v:shape id="_x0000_s1099" type="#_x0000_t202" style="position:absolute;left:8245;top:4653;width:201;height:327" filled="f" stroked="f">
              <v:textbox style="mso-next-textbox:#_x0000_s1099" inset="0,0,0,0">
                <w:txbxContent>
                  <w:p w:rsidR="007C3FA4" w:rsidRDefault="007C3FA4" w:rsidP="001B49FB">
                    <w:pPr>
                      <w:rPr>
                        <w:b/>
                        <w:i/>
                        <w:sz w:val="32"/>
                        <w:lang w:val="en-US"/>
                      </w:rPr>
                    </w:pPr>
                    <w:proofErr w:type="gramStart"/>
                    <w:r>
                      <w:rPr>
                        <w:b/>
                        <w:i/>
                        <w:sz w:val="32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100" type="#_x0000_t19" style="position:absolute;left:6241;top:3960;width:1169;height:519" coordsize="21598,20780" adj="-11741801,-6936221,21598,20780" path="wr-2,-820,43198,42380,,20465,15703,nfewr-2,-820,43198,42380,,20465,15703,l21598,20780nsxe">
              <v:path o:connectlocs="0,20465;15703,0;21598,20780"/>
            </v:shape>
            <v:line id="_x0000_s1101" style="position:absolute;flip:x" from="4081,3939" to="5161,3940"/>
            <v:shape id="_x0000_s1102" type="#_x0000_t19" style="position:absolute;left:5055;top:3939;width:1187;height:540" coordsize="21905,21600" adj="-5951329,,305" path="wr-21295,,21905,43200,,2,21905,21600nfewr-21295,,21905,43200,,2,21905,21600l305,21600nsxe">
              <v:path o:connectlocs="0,2;21905,21600;305,21600"/>
            </v:shape>
            <v:rect id="_x0000_s1103" style="position:absolute;left:4882;top:4243;width:279;height:56" fillcolor="black"/>
            <v:rect id="_x0000_s1104" style="position:absolute;left:7282;top:4254;width:279;height:56" fillcolor="black"/>
            <v:rect id="_x0000_s1105" style="position:absolute;left:7278;top:4252;width:279;height:56;rotation:-90" fillcolor="black"/>
            <v:line id="_x0000_s1106" style="position:absolute;flip:x" from="7105,3969" to="8185,3970"/>
            <v:shape id="_x0000_s1107" type="#_x0000_t202" style="position:absolute;left:5566;top:3493;width:1425;height:718" filled="f" stroked="f">
              <v:textbox style="mso-next-textbox:#_x0000_s1107">
                <w:txbxContent>
                  <w:p w:rsidR="007C3FA4" w:rsidRDefault="007C3FA4" w:rsidP="001B49FB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перегиб</w:t>
                    </w:r>
                  </w:p>
                </w:txbxContent>
              </v:textbox>
            </v:shape>
            <v:shape id="_x0000_s1108" type="#_x0000_t19" style="position:absolute;left:5053;top:4767;width:456;height:399"/>
            <v:shape id="_x0000_s1109" type="#_x0000_t19" style="position:absolute;left:4597;top:4767;width:456;height:399;flip:x"/>
            <v:shape id="_x0000_s1110" type="#_x0000_t19" style="position:absolute;left:7333;top:4881;width:456;height:399;flip:y"/>
            <v:shape id="_x0000_s1111" type="#_x0000_t19" style="position:absolute;left:6877;top:4881;width:456;height:399;flip:x y"/>
          </v:group>
        </w:pict>
      </w:r>
      <w:r>
        <w:rPr>
          <w:noProof/>
          <w:sz w:val="32"/>
        </w:rPr>
        <w:pict>
          <v:shape id="_x0000_s1090" type="#_x0000_t202" style="position:absolute;margin-left:329.95pt;margin-top:4.3pt;width:22.4pt;height:30.75pt;z-index:251668992" o:allowincell="f" filled="f" stroked="f">
            <v:textbox style="mso-next-textbox:#_x0000_s1090">
              <w:txbxContent>
                <w:p w:rsidR="007C3FA4" w:rsidRDefault="007C3FA4" w:rsidP="001B49FB">
                  <w:r w:rsidRPr="007E1FAF">
                    <w:rPr>
                      <w:position w:val="-4"/>
                    </w:rPr>
                    <w:object w:dxaOrig="220" w:dyaOrig="340">
                      <v:shape id="_x0000_i1339" type="#_x0000_t75" style="width:8.25pt;height:12pt" o:ole="" fillcolor="window">
                        <v:imagedata r:id="rId537" o:title=""/>
                      </v:shape>
                      <o:OLEObject Type="Embed" ProgID="Equation.DSMT4" ShapeID="_x0000_i1339" DrawAspect="Content" ObjectID="_1569929958" r:id="rId619"/>
                    </w:object>
                  </w:r>
                </w:p>
              </w:txbxContent>
            </v:textbox>
          </v:shape>
        </w:pict>
      </w:r>
      <w:r w:rsidR="001B49FB">
        <w:rPr>
          <w:sz w:val="32"/>
        </w:rPr>
        <w:tab/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Так как при переходе через точку </w:t>
      </w:r>
      <w:r w:rsidR="001B49FB" w:rsidRPr="009B1D30">
        <w:rPr>
          <w:rFonts w:ascii="Times New Roman" w:hAnsi="Times New Roman" w:cs="Times New Roman"/>
          <w:position w:val="-30"/>
          <w:sz w:val="28"/>
          <w:szCs w:val="28"/>
        </w:rPr>
        <w:object w:dxaOrig="740" w:dyaOrig="800">
          <v:shape id="_x0000_i1340" type="#_x0000_t75" style="width:36.75pt;height:39.75pt" o:ole="" fillcolor="window">
            <v:imagedata r:id="rId620" o:title=""/>
          </v:shape>
          <o:OLEObject Type="Embed" ProgID="Equation.DSMT4" ShapeID="_x0000_i1340" DrawAspect="Content" ObjectID="_1569929627" r:id="rId621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вторая производная  </w:t>
      </w:r>
      <w:r w:rsidR="001B49FB" w:rsidRPr="009B1D30">
        <w:rPr>
          <w:rFonts w:ascii="Times New Roman" w:hAnsi="Times New Roman" w:cs="Times New Roman"/>
          <w:position w:val="-12"/>
          <w:sz w:val="28"/>
          <w:szCs w:val="28"/>
        </w:rPr>
        <w:object w:dxaOrig="360" w:dyaOrig="400">
          <v:shape id="_x0000_i1341" type="#_x0000_t75" style="width:18pt;height:20.25pt" o:ole="" fillcolor="window">
            <v:imagedata r:id="rId622" o:title=""/>
          </v:shape>
          <o:OLEObject Type="Embed" ProgID="Equation.DSMT4" ShapeID="_x0000_i1341" DrawAspect="Content" ObjectID="_1569929628" r:id="rId623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меняет знак, то </w:t>
      </w:r>
      <w:r w:rsidR="001B49FB" w:rsidRPr="009B1D30">
        <w:rPr>
          <w:rFonts w:ascii="Times New Roman" w:hAnsi="Times New Roman" w:cs="Times New Roman"/>
          <w:position w:val="-30"/>
          <w:sz w:val="28"/>
          <w:szCs w:val="28"/>
        </w:rPr>
        <w:object w:dxaOrig="740" w:dyaOrig="800">
          <v:shape id="_x0000_i1342" type="#_x0000_t75" style="width:36.75pt;height:39.75pt" o:ole="" fillcolor="window">
            <v:imagedata r:id="rId624" o:title=""/>
          </v:shape>
          <o:OLEObject Type="Embed" ProgID="Equation.DSMT4" ShapeID="_x0000_i1342" DrawAspect="Content" ObjectID="_1569929629" r:id="rId625"/>
        </w:object>
      </w:r>
      <w:r w:rsidR="001B49FB" w:rsidRPr="009B1D30">
        <w:rPr>
          <w:rFonts w:ascii="Times New Roman" w:hAnsi="Times New Roman" w:cs="Times New Roman"/>
          <w:sz w:val="28"/>
          <w:szCs w:val="28"/>
        </w:rPr>
        <w:t xml:space="preserve">  – точка перегиба (см. условие перегиба).</w:t>
      </w:r>
    </w:p>
    <w:p w:rsidR="001B49FB" w:rsidRPr="009B1D30" w:rsidRDefault="001B49FB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7240" w:dyaOrig="980">
          <v:shape id="_x0000_i1343" type="#_x0000_t75" style="width:338.25pt;height:44.25pt" o:ole="" fillcolor="window">
            <v:imagedata r:id="rId626" o:title=""/>
          </v:shape>
          <o:OLEObject Type="Embed" ProgID="Equation.DSMT4" ShapeID="_x0000_i1343" DrawAspect="Content" ObjectID="_1569929630" r:id="rId627"/>
        </w:objec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lastRenderedPageBreak/>
        <w:t>Таким образом, точка</w:t>
      </w:r>
      <w:proofErr w:type="gramStart"/>
      <w:r w:rsidRPr="009B1D30">
        <w:rPr>
          <w:rFonts w:ascii="Times New Roman" w:hAnsi="Times New Roman" w:cs="Times New Roman"/>
          <w:sz w:val="28"/>
          <w:szCs w:val="28"/>
        </w:rPr>
        <w:t xml:space="preserve"> </w:t>
      </w:r>
      <w:r w:rsidRPr="009B1D30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9B1D30">
        <w:rPr>
          <w:rFonts w:ascii="Times New Roman" w:hAnsi="Times New Roman" w:cs="Times New Roman"/>
          <w:i/>
          <w:position w:val="-36"/>
          <w:sz w:val="28"/>
          <w:szCs w:val="28"/>
        </w:rPr>
        <w:object w:dxaOrig="1700" w:dyaOrig="880">
          <v:shape id="_x0000_i1344" type="#_x0000_t75" style="width:75pt;height:39pt" o:ole="" fillcolor="window">
            <v:imagedata r:id="rId628" o:title=""/>
          </v:shape>
          <o:OLEObject Type="Embed" ProgID="Equation.DSMT4" ShapeID="_x0000_i1344" DrawAspect="Content" ObjectID="_1569929631" r:id="rId629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– единственная точка перегиба.</w:t>
      </w:r>
    </w:p>
    <w:p w:rsidR="001B49FB" w:rsidRPr="00833436" w:rsidRDefault="001B49FB" w:rsidP="007C3F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436">
        <w:rPr>
          <w:rFonts w:ascii="Times New Roman" w:hAnsi="Times New Roman" w:cs="Times New Roman"/>
          <w:i/>
          <w:sz w:val="28"/>
          <w:szCs w:val="28"/>
        </w:rPr>
        <w:t>Точки пересечения графика с осями координат</w:t>
      </w:r>
      <w:r w:rsidRPr="00833436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pStyle w:val="31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На оси  </w:t>
      </w:r>
      <w:proofErr w:type="spellStart"/>
      <w:proofErr w:type="gramStart"/>
      <w:r w:rsidRPr="009B1D3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9B1D30">
        <w:rPr>
          <w:rFonts w:ascii="Times New Roman" w:hAnsi="Times New Roman" w:cs="Times New Roman"/>
          <w:i/>
          <w:sz w:val="28"/>
          <w:szCs w:val="28"/>
        </w:rPr>
        <w:t>у</w:t>
      </w:r>
      <w:proofErr w:type="spellEnd"/>
      <w:r w:rsidRPr="009B1D3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A17FB" w:rsidRPr="009B1D3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B1D30">
        <w:rPr>
          <w:rFonts w:ascii="Times New Roman" w:hAnsi="Times New Roman" w:cs="Times New Roman"/>
          <w:i/>
          <w:position w:val="-6"/>
          <w:sz w:val="28"/>
          <w:szCs w:val="28"/>
        </w:rPr>
        <w:object w:dxaOrig="700" w:dyaOrig="320">
          <v:shape id="_x0000_i1345" type="#_x0000_t75" style="width:35.25pt;height:15.75pt" o:ole="" fillcolor="window">
            <v:imagedata r:id="rId630" o:title=""/>
          </v:shape>
          <o:OLEObject Type="Embed" ProgID="Equation.DSMT4" ShapeID="_x0000_i1345" DrawAspect="Content" ObjectID="_1569929632" r:id="rId631"/>
        </w:objec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Pr="009B1D30">
        <w:rPr>
          <w:rFonts w:ascii="Times New Roman" w:hAnsi="Times New Roman" w:cs="Times New Roman"/>
          <w:sz w:val="28"/>
          <w:szCs w:val="28"/>
        </w:rPr>
        <w:t xml:space="preserve">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3920" w:dyaOrig="800">
          <v:shape id="_x0000_i1346" type="#_x0000_t75" style="width:207.75pt;height:42.75pt" o:ole="" fillcolor="window">
            <v:imagedata r:id="rId632" o:title=""/>
          </v:shape>
          <o:OLEObject Type="Embed" ProgID="Equation.DSMT4" ShapeID="_x0000_i1346" DrawAspect="Content" ObjectID="_1569929633" r:id="rId633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Получили точку пересечения с осью  </w:t>
      </w:r>
      <w:proofErr w:type="spellStart"/>
      <w:r w:rsidRPr="009B1D30">
        <w:rPr>
          <w:rFonts w:ascii="Times New Roman" w:hAnsi="Times New Roman" w:cs="Times New Roman"/>
          <w:sz w:val="28"/>
          <w:szCs w:val="28"/>
        </w:rPr>
        <w:t>O</w:t>
      </w:r>
      <w:r w:rsidRPr="009B1D30">
        <w:rPr>
          <w:rFonts w:ascii="Times New Roman" w:hAnsi="Times New Roman" w:cs="Times New Roman"/>
          <w:i/>
          <w:sz w:val="28"/>
          <w:szCs w:val="28"/>
        </w:rPr>
        <w:t>у</w:t>
      </w:r>
      <w:proofErr w:type="spellEnd"/>
      <w:r w:rsidRPr="00833436">
        <w:rPr>
          <w:rFonts w:ascii="Times New Roman" w:hAnsi="Times New Roman" w:cs="Times New Roman"/>
          <w:i/>
          <w:sz w:val="28"/>
          <w:szCs w:val="28"/>
        </w:rPr>
        <w:t>:</w: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B1D30">
        <w:rPr>
          <w:rFonts w:ascii="Times New Roman" w:hAnsi="Times New Roman" w:cs="Times New Roman"/>
          <w:sz w:val="28"/>
          <w:szCs w:val="28"/>
        </w:rPr>
        <w:t>(0;0).</w:t>
      </w:r>
    </w:p>
    <w:p w:rsidR="001B49FB" w:rsidRPr="009B1D30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ab/>
        <w:t>На оси  O</w:t>
      </w:r>
      <w:r w:rsidRPr="009B1D3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A17FB" w:rsidRPr="009B1D3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B1D30">
        <w:rPr>
          <w:rFonts w:ascii="Times New Roman" w:hAnsi="Times New Roman" w:cs="Times New Roman"/>
          <w:i/>
          <w:position w:val="-12"/>
          <w:sz w:val="28"/>
          <w:szCs w:val="28"/>
        </w:rPr>
        <w:object w:dxaOrig="720" w:dyaOrig="380">
          <v:shape id="_x0000_i1347" type="#_x0000_t75" style="width:36pt;height:18.75pt" o:ole="" fillcolor="window">
            <v:imagedata r:id="rId634" o:title=""/>
          </v:shape>
          <o:OLEObject Type="Embed" ProgID="Equation.DSMT4" ShapeID="_x0000_i1347" DrawAspect="Content" ObjectID="_1569929634" r:id="rId635"/>
        </w:object>
      </w:r>
      <w:r w:rsidRPr="009B1D3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B1D30">
        <w:rPr>
          <w:rFonts w:ascii="Times New Roman" w:hAnsi="Times New Roman" w:cs="Times New Roman"/>
          <w:sz w:val="28"/>
          <w:szCs w:val="28"/>
        </w:rPr>
        <w:t>тогда</w:t>
      </w:r>
      <w:r w:rsidRPr="009B1D30">
        <w:rPr>
          <w:rFonts w:ascii="Times New Roman" w:hAnsi="Times New Roman" w:cs="Times New Roman"/>
          <w:sz w:val="28"/>
          <w:szCs w:val="28"/>
        </w:rPr>
        <w:tab/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2940" w:dyaOrig="800">
          <v:shape id="_x0000_i1348" type="#_x0000_t75" style="width:147pt;height:39.75pt" o:ole="" fillcolor="window">
            <v:imagedata r:id="rId636" o:title=""/>
          </v:shape>
          <o:OLEObject Type="Embed" ProgID="Equation.DSMT4" ShapeID="_x0000_i1348" DrawAspect="Content" ObjectID="_1569929635" r:id="rId637"/>
        </w:object>
      </w:r>
      <w:r w:rsidRPr="009B1D30">
        <w:rPr>
          <w:rFonts w:ascii="Times New Roman" w:hAnsi="Times New Roman" w:cs="Times New Roman"/>
          <w:sz w:val="28"/>
          <w:szCs w:val="28"/>
        </w:rPr>
        <w:t>,</w:t>
      </w:r>
    </w:p>
    <w:p w:rsidR="001B49FB" w:rsidRPr="009B1D30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1D3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B1D3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B1D3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B1D3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B1D3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3040" w:dyaOrig="880">
          <v:shape id="_x0000_i1349" type="#_x0000_t75" style="width:159pt;height:45.75pt" o:ole="" fillcolor="window">
            <v:imagedata r:id="rId638" o:title=""/>
          </v:shape>
          <o:OLEObject Type="Embed" ProgID="Equation.DSMT4" ShapeID="_x0000_i1349" DrawAspect="Content" ObjectID="_1569929636" r:id="rId639"/>
        </w:objec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Произведение равно нулю, когда один из множителей равен нулю, в нашем случае </w:t>
      </w:r>
      <w:r w:rsidRPr="009B1D30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350" type="#_x0000_t75" style="width:35.25pt;height:15.75pt" o:ole="" fillcolor="window">
            <v:imagedata r:id="rId640" o:title=""/>
          </v:shape>
          <o:OLEObject Type="Embed" ProgID="Equation.DSMT4" ShapeID="_x0000_i1350" DrawAspect="Content" ObjectID="_1569929637" r:id="rId641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2400" w:dyaOrig="800">
          <v:shape id="_x0000_i1351" type="#_x0000_t75" style="width:119.25pt;height:39.75pt" o:ole="" fillcolor="window">
            <v:imagedata r:id="rId642" o:title=""/>
          </v:shape>
          <o:OLEObject Type="Embed" ProgID="Equation.DSMT4" ShapeID="_x0000_i1351" DrawAspect="Content" ObjectID="_1569929638" r:id="rId643"/>
        </w:objec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2"/>
        </w:rPr>
        <w:tab/>
      </w:r>
      <w:r>
        <w:rPr>
          <w:sz w:val="32"/>
        </w:rPr>
        <w:tab/>
      </w:r>
      <w:r w:rsidRPr="009B1D30">
        <w:rPr>
          <w:rFonts w:ascii="Times New Roman" w:hAnsi="Times New Roman" w:cs="Times New Roman"/>
          <w:sz w:val="28"/>
          <w:szCs w:val="28"/>
        </w:rPr>
        <w:t xml:space="preserve">Решим квадратное уравнение:   </w:t>
      </w:r>
      <w:r w:rsidRPr="009B1D30">
        <w:rPr>
          <w:rFonts w:ascii="Times New Roman" w:hAnsi="Times New Roman" w:cs="Times New Roman"/>
          <w:position w:val="-30"/>
          <w:sz w:val="28"/>
          <w:szCs w:val="28"/>
        </w:rPr>
        <w:object w:dxaOrig="2640" w:dyaOrig="800">
          <v:shape id="_x0000_i1352" type="#_x0000_t75" style="width:122.25pt;height:36.75pt" o:ole="" fillcolor="window">
            <v:imagedata r:id="rId644" o:title=""/>
          </v:shape>
          <o:OLEObject Type="Embed" ProgID="Equation.DSMT4" ShapeID="_x0000_i1352" DrawAspect="Content" ObjectID="_1569929639" r:id="rId645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9B1D3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460" w:dyaOrig="859">
          <v:shape id="_x0000_i1353" type="#_x0000_t75" style="width:107.25pt;height:36.75pt" o:ole="" fillcolor="window">
            <v:imagedata r:id="rId646" o:title=""/>
          </v:shape>
          <o:OLEObject Type="Embed" ProgID="Equation.DSMT4" ShapeID="_x0000_i1353" DrawAspect="Content" ObjectID="_1569929640" r:id="rId647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   Значения функции в точках </w:t>
      </w:r>
      <w:r w:rsidRPr="009B1D30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354" type="#_x0000_t75" style="width:35.25pt;height:15.75pt" o:ole="" fillcolor="window">
            <v:imagedata r:id="rId648" o:title=""/>
          </v:shape>
          <o:OLEObject Type="Embed" ProgID="Equation.DSMT4" ShapeID="_x0000_i1354" DrawAspect="Content" ObjectID="_1569929641" r:id="rId649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и  </w:t>
      </w:r>
      <w:r w:rsidRPr="009B1D30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355" type="#_x0000_t75" style="width:36pt;height:15.75pt" o:ole="" fillcolor="window">
            <v:imagedata r:id="rId650" o:title=""/>
          </v:shape>
          <o:OLEObject Type="Embed" ProgID="Equation.DSMT4" ShapeID="_x0000_i1355" DrawAspect="Content" ObjectID="_1569929642" r:id="rId651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были найдены ранее:   </w: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ab/>
      </w:r>
      <w:r w:rsidRPr="009B1D30">
        <w:rPr>
          <w:rFonts w:ascii="Times New Roman" w:hAnsi="Times New Roman" w:cs="Times New Roman"/>
          <w:sz w:val="28"/>
          <w:szCs w:val="28"/>
        </w:rPr>
        <w:tab/>
      </w:r>
      <w:r w:rsidRPr="009B1D30">
        <w:rPr>
          <w:rFonts w:ascii="Times New Roman" w:hAnsi="Times New Roman" w:cs="Times New Roman"/>
          <w:sz w:val="28"/>
          <w:szCs w:val="28"/>
        </w:rPr>
        <w:tab/>
      </w:r>
      <w:r w:rsidRPr="009B1D30">
        <w:rPr>
          <w:rFonts w:ascii="Times New Roman" w:hAnsi="Times New Roman" w:cs="Times New Roman"/>
          <w:sz w:val="28"/>
          <w:szCs w:val="28"/>
        </w:rPr>
        <w:tab/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2600" w:dyaOrig="400">
          <v:shape id="_x0000_i1356" type="#_x0000_t75" style="width:129.75pt;height:20.25pt" o:ole="" fillcolor="window">
            <v:imagedata r:id="rId652" o:title=""/>
          </v:shape>
          <o:OLEObject Type="Embed" ProgID="Equation.DSMT4" ShapeID="_x0000_i1356" DrawAspect="Content" ObjectID="_1569929643" r:id="rId653"/>
        </w:object>
      </w:r>
    </w:p>
    <w:p w:rsidR="001B49FB" w:rsidRPr="009B1D30" w:rsidRDefault="001B49FB" w:rsidP="007C3FA4">
      <w:pPr>
        <w:spacing w:after="0" w:line="240" w:lineRule="auto"/>
        <w:ind w:left="284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9B1D30">
        <w:rPr>
          <w:rFonts w:ascii="Times New Roman" w:hAnsi="Times New Roman" w:cs="Times New Roman"/>
          <w:spacing w:val="-10"/>
          <w:sz w:val="28"/>
          <w:szCs w:val="28"/>
        </w:rPr>
        <w:t>Таким образом, график функции пересекает ось О</w:t>
      </w:r>
      <w:proofErr w:type="gramStart"/>
      <w:r w:rsidRPr="009B1D30">
        <w:rPr>
          <w:rFonts w:ascii="Times New Roman" w:hAnsi="Times New Roman" w:cs="Times New Roman"/>
          <w:i/>
          <w:spacing w:val="-10"/>
          <w:sz w:val="28"/>
          <w:szCs w:val="28"/>
          <w:lang w:val="en-US"/>
        </w:rPr>
        <w:t>x</w:t>
      </w:r>
      <w:proofErr w:type="gramEnd"/>
      <w:r w:rsidRPr="009B1D30">
        <w:rPr>
          <w:rFonts w:ascii="Times New Roman" w:hAnsi="Times New Roman" w:cs="Times New Roman"/>
          <w:spacing w:val="-10"/>
          <w:sz w:val="28"/>
          <w:szCs w:val="28"/>
        </w:rPr>
        <w:t xml:space="preserve"> в точках (0;0) и (4;0).</w:t>
      </w:r>
    </w:p>
    <w:p w:rsidR="001B49FB" w:rsidRPr="00833436" w:rsidRDefault="001B49FB" w:rsidP="007C3F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436">
        <w:rPr>
          <w:rFonts w:ascii="Times New Roman" w:hAnsi="Times New Roman" w:cs="Times New Roman"/>
          <w:b/>
          <w:i/>
          <w:sz w:val="28"/>
          <w:szCs w:val="28"/>
        </w:rPr>
        <w:t>Дополнительные точки</w:t>
      </w:r>
      <w:r w:rsidRPr="0083343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B49FB" w:rsidRPr="001A17FB" w:rsidRDefault="001B49FB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sz w:val="28"/>
          <w:szCs w:val="28"/>
        </w:rPr>
        <w:tab/>
        <w:t xml:space="preserve">Для более точного построения графика можно найти дополнительные точки. Например, найдем  значение функции </w:t>
      </w: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1A17F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A17F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1A17FB">
        <w:rPr>
          <w:rFonts w:ascii="Times New Roman" w:hAnsi="Times New Roman" w:cs="Times New Roman"/>
          <w:sz w:val="28"/>
          <w:szCs w:val="28"/>
        </w:rPr>
        <w:t xml:space="preserve"> </w:t>
      </w:r>
      <w:r w:rsidRPr="001A17FB">
        <w:rPr>
          <w:rFonts w:ascii="Times New Roman" w:hAnsi="Times New Roman" w:cs="Times New Roman"/>
          <w:position w:val="-6"/>
          <w:sz w:val="28"/>
          <w:szCs w:val="28"/>
        </w:rPr>
        <w:object w:dxaOrig="700" w:dyaOrig="320">
          <v:shape id="_x0000_i1357" type="#_x0000_t75" style="width:35.25pt;height:15.75pt" o:ole="" fillcolor="window">
            <v:imagedata r:id="rId654" o:title=""/>
          </v:shape>
          <o:OLEObject Type="Embed" ProgID="Equation.DSMT4" ShapeID="_x0000_i1357" DrawAspect="Content" ObjectID="_1569929644" r:id="rId655"/>
        </w:object>
      </w:r>
      <w:r w:rsidRPr="001A17FB">
        <w:rPr>
          <w:rFonts w:ascii="Times New Roman" w:hAnsi="Times New Roman" w:cs="Times New Roman"/>
          <w:sz w:val="28"/>
          <w:szCs w:val="28"/>
        </w:rPr>
        <w:t>:</w:t>
      </w:r>
    </w:p>
    <w:p w:rsidR="001B49FB" w:rsidRPr="001A17FB" w:rsidRDefault="001B49FB" w:rsidP="007C3FA4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position w:val="-30"/>
          <w:sz w:val="28"/>
          <w:szCs w:val="28"/>
        </w:rPr>
        <w:object w:dxaOrig="4680" w:dyaOrig="800">
          <v:shape id="_x0000_i1358" type="#_x0000_t75" style="width:234pt;height:39.75pt" o:ole="" fillcolor="window">
            <v:imagedata r:id="rId656" o:title=""/>
          </v:shape>
          <o:OLEObject Type="Embed" ProgID="Equation.DSMT4" ShapeID="_x0000_i1358" DrawAspect="Content" ObjectID="_1569929645" r:id="rId657"/>
        </w:object>
      </w:r>
    </w:p>
    <w:p w:rsidR="001B49FB" w:rsidRPr="001A17FB" w:rsidRDefault="001B49F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7FB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1A17FB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object w:dxaOrig="1040" w:dyaOrig="480">
          <v:shape id="_x0000_i1359" type="#_x0000_t75" style="width:51.75pt;height:24pt" o:ole="" fillcolor="window">
            <v:imagedata r:id="rId658" o:title=""/>
          </v:shape>
          <o:OLEObject Type="Embed" ProgID="Equation.DSMT4" ShapeID="_x0000_i1359" DrawAspect="Content" ObjectID="_1569929646" r:id="rId659"/>
        </w:object>
      </w:r>
      <w:r w:rsidRPr="001A17FB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A17FB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End"/>
      <w:r w:rsidRPr="001A17FB">
        <w:rPr>
          <w:rFonts w:ascii="Times New Roman" w:hAnsi="Times New Roman" w:cs="Times New Roman"/>
          <w:sz w:val="28"/>
          <w:szCs w:val="28"/>
        </w:rPr>
        <w:t xml:space="preserve"> точка для построения графика.</w:t>
      </w:r>
    </w:p>
    <w:p w:rsidR="001B49FB" w:rsidRPr="009B1D30" w:rsidRDefault="001B49FB" w:rsidP="007C3F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i/>
          <w:sz w:val="28"/>
          <w:szCs w:val="28"/>
        </w:rPr>
        <w:t xml:space="preserve">Выпишем результаты исследования функции </w:t>
      </w:r>
      <w:r w:rsidRPr="009B1D30">
        <w:rPr>
          <w:rFonts w:ascii="Times New Roman" w:hAnsi="Times New Roman" w:cs="Times New Roman"/>
          <w:i/>
          <w:position w:val="-30"/>
          <w:sz w:val="28"/>
          <w:szCs w:val="28"/>
        </w:rPr>
        <w:object w:dxaOrig="2520" w:dyaOrig="800">
          <v:shape id="_x0000_i1360" type="#_x0000_t75" style="width:126pt;height:39.75pt" o:ole="" fillcolor="window">
            <v:imagedata r:id="rId660" o:title=""/>
          </v:shape>
          <o:OLEObject Type="Embed" ProgID="Equation.DSMT4" ShapeID="_x0000_i1360" DrawAspect="Content" ObjectID="_1569929647" r:id="rId661"/>
        </w:objec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 Область определения </w:t>
      </w:r>
      <w:r w:rsidRPr="009B1D30">
        <w:rPr>
          <w:rFonts w:ascii="Times New Roman" w:hAnsi="Times New Roman" w:cs="Times New Roman"/>
          <w:position w:val="-12"/>
          <w:sz w:val="28"/>
          <w:szCs w:val="28"/>
        </w:rPr>
        <w:object w:dxaOrig="1219" w:dyaOrig="400">
          <v:shape id="_x0000_i1361" type="#_x0000_t75" style="width:60.75pt;height:20.25pt" o:ole="" fillcolor="window">
            <v:imagedata r:id="rId662" o:title=""/>
          </v:shape>
          <o:OLEObject Type="Embed" ProgID="Equation.DSMT4" ShapeID="_x0000_i1361" DrawAspect="Content" ObjectID="_1569929648" r:id="rId663"/>
        </w:objec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2. </w:t>
      </w:r>
      <w:r w:rsidRPr="009B1D30">
        <w:rPr>
          <w:rFonts w:ascii="Times New Roman" w:hAnsi="Times New Roman" w:cs="Times New Roman"/>
          <w:position w:val="-44"/>
          <w:sz w:val="28"/>
          <w:szCs w:val="28"/>
        </w:rPr>
        <w:object w:dxaOrig="3820" w:dyaOrig="740">
          <v:shape id="_x0000_i1362" type="#_x0000_t75" style="width:191.25pt;height:36.75pt" o:ole="" fillcolor="window">
            <v:imagedata r:id="rId664" o:title=""/>
          </v:shape>
          <o:OLEObject Type="Embed" ProgID="Equation.DSMT4" ShapeID="_x0000_i1362" DrawAspect="Content" ObjectID="_1569929649" r:id="rId665"/>
        </w:object>
      </w:r>
    </w:p>
    <w:p w:rsidR="001B49FB" w:rsidRPr="009B1D30" w:rsidRDefault="001B49FB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3. Функция возрастает на промежутках  </w:t>
      </w: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1380" w:dyaOrig="880">
          <v:shape id="_x0000_i1363" type="#_x0000_t75" style="width:69pt;height:44.25pt" o:ole="" fillcolor="window">
            <v:imagedata r:id="rId666" o:title=""/>
          </v:shape>
          <o:OLEObject Type="Embed" ProgID="Equation.DSMT4" ShapeID="_x0000_i1363" DrawAspect="Content" ObjectID="_1569929650" r:id="rId667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 и </w:t>
      </w:r>
      <w:r w:rsidRPr="009B1D30">
        <w:rPr>
          <w:rFonts w:ascii="Times New Roman" w:hAnsi="Times New Roman" w:cs="Times New Roman"/>
          <w:position w:val="-16"/>
          <w:sz w:val="28"/>
          <w:szCs w:val="28"/>
        </w:rPr>
        <w:object w:dxaOrig="1400" w:dyaOrig="480">
          <v:shape id="_x0000_i1364" type="#_x0000_t75" style="width:69.75pt;height:24pt" o:ole="" fillcolor="window">
            <v:imagedata r:id="rId668" o:title=""/>
          </v:shape>
          <o:OLEObject Type="Embed" ProgID="Equation.DSMT4" ShapeID="_x0000_i1364" DrawAspect="Content" ObjectID="_1569929651" r:id="rId669"/>
        </w:object>
      </w:r>
    </w:p>
    <w:p w:rsidR="001B49FB" w:rsidRPr="009B1D30" w:rsidRDefault="001B49FB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t xml:space="preserve">     убывает на промежутке</w:t>
      </w:r>
      <w:r w:rsidRPr="009B1D30">
        <w:rPr>
          <w:rFonts w:ascii="Times New Roman" w:hAnsi="Times New Roman" w:cs="Times New Roman"/>
          <w:position w:val="-36"/>
          <w:sz w:val="28"/>
          <w:szCs w:val="28"/>
        </w:rPr>
        <w:object w:dxaOrig="1300" w:dyaOrig="880">
          <v:shape id="_x0000_i1365" type="#_x0000_t75" style="width:65.25pt;height:44.25pt" o:ole="" fillcolor="window">
            <v:imagedata r:id="rId670" o:title=""/>
          </v:shape>
          <o:OLEObject Type="Embed" ProgID="Equation.DSMT4" ShapeID="_x0000_i1365" DrawAspect="Content" ObjectID="_1569929652" r:id="rId671"/>
        </w:object>
      </w:r>
      <w:r w:rsidRPr="009B1D30">
        <w:rPr>
          <w:rFonts w:ascii="Times New Roman" w:hAnsi="Times New Roman" w:cs="Times New Roman"/>
          <w:sz w:val="28"/>
          <w:szCs w:val="28"/>
        </w:rPr>
        <w:t>.</w:t>
      </w:r>
    </w:p>
    <w:p w:rsidR="001B49FB" w:rsidRPr="009B1D30" w:rsidRDefault="001B49FB" w:rsidP="007C3FA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B1D30">
        <w:rPr>
          <w:rFonts w:ascii="Times New Roman" w:hAnsi="Times New Roman" w:cs="Times New Roman"/>
          <w:sz w:val="28"/>
          <w:szCs w:val="28"/>
        </w:rPr>
        <w:lastRenderedPageBreak/>
        <w:t>4. Максимум функции в точке</w:t>
      </w:r>
      <w:proofErr w:type="gramStart"/>
      <w:r w:rsidRPr="009B1D30">
        <w:rPr>
          <w:rFonts w:ascii="Times New Roman" w:hAnsi="Times New Roman" w:cs="Times New Roman"/>
          <w:sz w:val="28"/>
          <w:szCs w:val="28"/>
        </w:rPr>
        <w:t xml:space="preserve"> </w:t>
      </w:r>
      <w:r w:rsidRPr="009B1D30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Pr="009B1D30">
        <w:rPr>
          <w:rFonts w:ascii="Times New Roman" w:hAnsi="Times New Roman" w:cs="Times New Roman"/>
          <w:i/>
          <w:position w:val="-36"/>
          <w:sz w:val="28"/>
          <w:szCs w:val="28"/>
        </w:rPr>
        <w:object w:dxaOrig="1560" w:dyaOrig="880">
          <v:shape id="_x0000_i1366" type="#_x0000_t75" style="width:78pt;height:44.25pt" o:ole="" fillcolor="window">
            <v:imagedata r:id="rId672" o:title=""/>
          </v:shape>
          <o:OLEObject Type="Embed" ProgID="Equation.DSMT4" ShapeID="_x0000_i1366" DrawAspect="Content" ObjectID="_1569929653" r:id="rId673"/>
        </w:object>
      </w:r>
      <w:r w:rsidRPr="009B1D30">
        <w:rPr>
          <w:rFonts w:ascii="Times New Roman" w:hAnsi="Times New Roman" w:cs="Times New Roman"/>
          <w:sz w:val="28"/>
          <w:szCs w:val="28"/>
        </w:rPr>
        <w:t xml:space="preserve">,    минимум – в точке  </w:t>
      </w:r>
      <w:r w:rsidRPr="009B1D30">
        <w:rPr>
          <w:rFonts w:ascii="Times New Roman" w:hAnsi="Times New Roman" w:cs="Times New Roman"/>
          <w:i/>
          <w:sz w:val="28"/>
          <w:szCs w:val="28"/>
        </w:rPr>
        <w:t>В</w:t>
      </w:r>
      <w:r w:rsidRPr="009B1D30">
        <w:rPr>
          <w:rFonts w:ascii="Times New Roman" w:hAnsi="Times New Roman" w:cs="Times New Roman"/>
          <w:sz w:val="28"/>
          <w:szCs w:val="28"/>
        </w:rPr>
        <w:t xml:space="preserve">(4;0). </w:t>
      </w:r>
    </w:p>
    <w:p w:rsidR="001B49FB" w:rsidRPr="00B24D1C" w:rsidRDefault="001B49FB" w:rsidP="007C3FA4">
      <w:p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24D1C">
        <w:rPr>
          <w:rFonts w:ascii="Times New Roman" w:hAnsi="Times New Roman" w:cs="Times New Roman"/>
          <w:sz w:val="28"/>
          <w:szCs w:val="28"/>
        </w:rPr>
        <w:t xml:space="preserve">5. График выпуклый на интервале  </w:t>
      </w:r>
      <w:r w:rsidRPr="00B24D1C">
        <w:rPr>
          <w:rFonts w:ascii="Times New Roman" w:hAnsi="Times New Roman" w:cs="Times New Roman"/>
          <w:position w:val="-36"/>
          <w:sz w:val="28"/>
          <w:szCs w:val="28"/>
        </w:rPr>
        <w:object w:dxaOrig="1300" w:dyaOrig="880">
          <v:shape id="_x0000_i1367" type="#_x0000_t75" style="width:65.25pt;height:44.25pt" o:ole="" fillcolor="window">
            <v:imagedata r:id="rId674" o:title=""/>
          </v:shape>
          <o:OLEObject Type="Embed" ProgID="Equation.DSMT4" ShapeID="_x0000_i1367" DrawAspect="Content" ObjectID="_1569929654" r:id="rId675"/>
        </w:object>
      </w:r>
      <w:r w:rsidRPr="00B24D1C">
        <w:rPr>
          <w:rFonts w:ascii="Times New Roman" w:hAnsi="Times New Roman" w:cs="Times New Roman"/>
          <w:sz w:val="28"/>
          <w:szCs w:val="28"/>
        </w:rPr>
        <w:t xml:space="preserve">  и  вогнутый на  интервале </w:t>
      </w:r>
      <w:r w:rsidRPr="00B24D1C">
        <w:rPr>
          <w:rFonts w:ascii="Times New Roman" w:hAnsi="Times New Roman" w:cs="Times New Roman"/>
          <w:position w:val="-36"/>
          <w:sz w:val="28"/>
          <w:szCs w:val="28"/>
        </w:rPr>
        <w:object w:dxaOrig="1540" w:dyaOrig="880">
          <v:shape id="_x0000_i1368" type="#_x0000_t75" style="width:77.25pt;height:44.25pt" o:ole="" fillcolor="window">
            <v:imagedata r:id="rId676" o:title=""/>
          </v:shape>
          <o:OLEObject Type="Embed" ProgID="Equation.DSMT4" ShapeID="_x0000_i1368" DrawAspect="Content" ObjectID="_1569929655" r:id="rId677"/>
        </w:object>
      </w:r>
      <w:r w:rsidRPr="00B24D1C">
        <w:rPr>
          <w:rFonts w:ascii="Times New Roman" w:hAnsi="Times New Roman" w:cs="Times New Roman"/>
          <w:sz w:val="28"/>
          <w:szCs w:val="28"/>
        </w:rPr>
        <w:t>.</w:t>
      </w:r>
    </w:p>
    <w:p w:rsidR="001B49FB" w:rsidRPr="00B24D1C" w:rsidRDefault="001B49FB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D1C">
        <w:rPr>
          <w:rFonts w:ascii="Times New Roman" w:hAnsi="Times New Roman" w:cs="Times New Roman"/>
          <w:sz w:val="28"/>
          <w:szCs w:val="28"/>
        </w:rPr>
        <w:t>6. Точка перегиба</w:t>
      </w:r>
      <w:proofErr w:type="gramStart"/>
      <w:r w:rsidRPr="00B24D1C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 w:rsidRPr="00B24D1C">
        <w:rPr>
          <w:rFonts w:ascii="Times New Roman" w:hAnsi="Times New Roman" w:cs="Times New Roman"/>
          <w:i/>
          <w:position w:val="-36"/>
          <w:sz w:val="28"/>
          <w:szCs w:val="28"/>
        </w:rPr>
        <w:object w:dxaOrig="1700" w:dyaOrig="880">
          <v:shape id="_x0000_i1369" type="#_x0000_t75" style="width:84.75pt;height:44.25pt" o:ole="" fillcolor="window">
            <v:imagedata r:id="rId678" o:title=""/>
          </v:shape>
          <o:OLEObject Type="Embed" ProgID="Equation.DSMT4" ShapeID="_x0000_i1369" DrawAspect="Content" ObjectID="_1569929656" r:id="rId679"/>
        </w:object>
      </w:r>
      <w:r w:rsidRPr="00B24D1C">
        <w:rPr>
          <w:rFonts w:ascii="Times New Roman" w:hAnsi="Times New Roman" w:cs="Times New Roman"/>
          <w:i/>
          <w:sz w:val="28"/>
          <w:szCs w:val="28"/>
        </w:rPr>
        <w:t>.</w:t>
      </w:r>
      <w:r w:rsidRPr="00B24D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49FB" w:rsidRPr="00B24D1C" w:rsidRDefault="001B49FB" w:rsidP="007C3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D1C">
        <w:rPr>
          <w:rFonts w:ascii="Times New Roman" w:hAnsi="Times New Roman" w:cs="Times New Roman"/>
          <w:sz w:val="28"/>
          <w:szCs w:val="28"/>
        </w:rPr>
        <w:t xml:space="preserve">7. Точки пересечения с осями координат:  (0;0), (4;0).  </w:t>
      </w:r>
    </w:p>
    <w:p w:rsidR="001B49FB" w:rsidRPr="00B24D1C" w:rsidRDefault="001B49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D1C">
        <w:rPr>
          <w:rFonts w:ascii="Times New Roman" w:hAnsi="Times New Roman" w:cs="Times New Roman"/>
          <w:sz w:val="28"/>
          <w:szCs w:val="28"/>
        </w:rPr>
        <w:t xml:space="preserve">       8.  Дополнительная точка</w:t>
      </w:r>
      <w:r w:rsidRPr="00B24D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4D1C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B24D1C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object w:dxaOrig="1040" w:dyaOrig="480">
          <v:shape id="_x0000_i1370" type="#_x0000_t75" style="width:51.75pt;height:24pt" o:ole="" fillcolor="window">
            <v:imagedata r:id="rId658" o:title=""/>
          </v:shape>
          <o:OLEObject Type="Embed" ProgID="Equation.DSMT4" ShapeID="_x0000_i1370" DrawAspect="Content" ObjectID="_1569929657" r:id="rId680"/>
        </w:object>
      </w:r>
      <w:r w:rsidRPr="00B24D1C">
        <w:rPr>
          <w:rFonts w:ascii="Times New Roman" w:hAnsi="Times New Roman" w:cs="Times New Roman"/>
          <w:sz w:val="28"/>
          <w:szCs w:val="28"/>
        </w:rPr>
        <w:t>.</w:t>
      </w:r>
    </w:p>
    <w:p w:rsidR="009B1D30" w:rsidRDefault="001B49FB" w:rsidP="007C3FA4">
      <w:pPr>
        <w:pStyle w:val="3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i/>
          <w:sz w:val="28"/>
          <w:szCs w:val="28"/>
        </w:rPr>
        <w:t>Построим график функции</w:t>
      </w:r>
      <w:r w:rsidR="00F00218" w:rsidRPr="002B616C">
        <w:rPr>
          <w:rFonts w:ascii="Times New Roman" w:hAnsi="Times New Roman" w:cs="Times New Roman"/>
          <w:sz w:val="28"/>
          <w:szCs w:val="28"/>
        </w:rPr>
        <w:t xml:space="preserve"> </w:t>
      </w:r>
      <w:r w:rsidRPr="002B6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351" w:rsidRDefault="001B49FB" w:rsidP="007C3FA4">
      <w:pPr>
        <w:pStyle w:val="31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 xml:space="preserve"> На плоскости </w:t>
      </w:r>
      <w:r w:rsidRPr="002B616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B616C">
        <w:rPr>
          <w:rFonts w:ascii="Times New Roman" w:hAnsi="Times New Roman" w:cs="Times New Roman"/>
          <w:i/>
          <w:sz w:val="28"/>
          <w:szCs w:val="28"/>
          <w:lang w:val="en-US"/>
        </w:rPr>
        <w:t>xy</w:t>
      </w:r>
      <w:r w:rsidRPr="002B616C">
        <w:rPr>
          <w:rFonts w:ascii="Times New Roman" w:hAnsi="Times New Roman" w:cs="Times New Roman"/>
          <w:sz w:val="28"/>
          <w:szCs w:val="28"/>
        </w:rPr>
        <w:t xml:space="preserve"> отметим все характерные точки: </w:t>
      </w:r>
    </w:p>
    <w:p w:rsidR="001B49FB" w:rsidRPr="002B616C" w:rsidRDefault="001B49FB" w:rsidP="007C3FA4">
      <w:pPr>
        <w:pStyle w:val="31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>точки пересечения с осями координат, точки экстремумов, точку перегиба, а также дополнительную точку.</w:t>
      </w:r>
    </w:p>
    <w:p w:rsidR="001A17FB" w:rsidRDefault="001B49FB" w:rsidP="007C3FA4">
      <w:pPr>
        <w:pStyle w:val="31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616C">
        <w:rPr>
          <w:rFonts w:ascii="Times New Roman" w:hAnsi="Times New Roman" w:cs="Times New Roman"/>
          <w:sz w:val="28"/>
          <w:szCs w:val="28"/>
        </w:rPr>
        <w:t>В силу непрерывности функции соединим все отмеченные точки плавной кривой, продолжив график влево вниз и вправо вверх согласно поведению функции на концах области определения и учитывая характер монотонности и выпуклости графика функции.</w:t>
      </w:r>
      <w:r w:rsidR="001A17FB">
        <w:rPr>
          <w:rFonts w:ascii="Times New Roman" w:hAnsi="Times New Roman" w:cs="Times New Roman"/>
          <w:sz w:val="28"/>
          <w:szCs w:val="28"/>
        </w:rPr>
        <w:t xml:space="preserve"> На рисунке </w:t>
      </w:r>
      <w:proofErr w:type="gramStart"/>
      <w:r w:rsidR="001A17FB">
        <w:rPr>
          <w:rFonts w:ascii="Times New Roman" w:hAnsi="Times New Roman" w:cs="Times New Roman"/>
          <w:sz w:val="28"/>
          <w:szCs w:val="28"/>
        </w:rPr>
        <w:t>изображен</w:t>
      </w:r>
      <w:proofErr w:type="gramEnd"/>
      <w:r w:rsidR="001A17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1D30" w:rsidRPr="009B1D30" w:rsidRDefault="001A17FB" w:rsidP="007C3FA4">
      <w:pPr>
        <w:pStyle w:val="3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искомый график</w:t>
      </w:r>
      <w:r w:rsidR="009B1D30">
        <w:rPr>
          <w:rFonts w:ascii="Times New Roman" w:hAnsi="Times New Roman" w:cs="Times New Roman"/>
          <w:sz w:val="28"/>
          <w:szCs w:val="28"/>
        </w:rPr>
        <w:t>.</w:t>
      </w:r>
      <w:r w:rsidR="006C54A0">
        <w:rPr>
          <w:b/>
          <w:noProof/>
          <w:sz w:val="32"/>
        </w:rPr>
        <w:pict>
          <v:group id="_x0000_s1881" style="position:absolute;left:0;text-align:left;margin-left:110.75pt;margin-top:1.95pt;width:274.4pt;height:354.25pt;z-index:251673088;mso-position-horizontal-relative:text;mso-position-vertical-relative:text" coordorigin="2485,1845" coordsize="5488,7520" o:allowincell="f" o:allowoverlap="f">
            <v:group id="_x0000_s1882" style="position:absolute;left:2485;top:1845;width:5488;height:6340" coordorigin="1897,9483" coordsize="5488,6340">
              <v:oval id="_x0000_s1883" style="position:absolute;left:2935;top:14155;width:68;height:64" fillcolor="black"/>
              <v:line id="_x0000_s1884" style="position:absolute" from="3674,14155" to="3674,14255" strokeweight="1.5pt"/>
              <v:line id="_x0000_s1885" style="position:absolute" from="4370,14155" to="4370,14255" strokeweight="1.5pt"/>
              <v:line id="_x0000_s1886" style="position:absolute" from="5058,14149" to="5058,14249" strokeweight="1.5pt"/>
              <v:line id="_x0000_s1887" style="position:absolute" from="6443,14152" to="6443,14252" strokeweight="1.5pt"/>
              <v:line id="_x0000_s1888" style="position:absolute" from="2282,14168" to="2282,14268" strokeweight="1.5pt"/>
              <v:line id="_x0000_s1889" style="position:absolute;rotation:90" from="3005,13462" to="3005,13567" strokeweight="1.5pt"/>
              <v:line id="_x0000_s1890" style="position:absolute;rotation:90" from="3005,12801" to="3005,12906" strokeweight="1.5pt"/>
              <v:line id="_x0000_s1891" style="position:absolute;rotation:90" from="3005,12160" to="3005,12265" strokeweight="1.5pt"/>
              <v:line id="_x0000_s1892" style="position:absolute;rotation:90" from="3005,11495" to="3005,11600" strokeweight="1.5pt"/>
              <v:line id="_x0000_s1893" style="position:absolute;rotation:90" from="3007,10806" to="3007,10911" strokeweight="1.5pt"/>
              <v:oval id="_x0000_s1894" style="position:absolute;left:3851;top:11036;width:68;height:65" fillcolor="black"/>
              <v:oval id="_x0000_s1895" style="position:absolute;left:5732;top:14167;width:67;height:64" fillcolor="black"/>
              <v:oval id="_x0000_s1896" style="position:absolute;left:4871;top:12661;width:67;height:64" fillcolor="black"/>
              <v:oval id="_x0000_s1897" style="position:absolute;left:6416;top:12491;width:67;height:65" fillcolor="black"/>
              <v:line id="_x0000_s1898" style="position:absolute;flip:x" from="2981,11056" to="3878,11056">
                <v:stroke dashstyle="dash"/>
              </v:line>
              <v:line id="_x0000_s1899" style="position:absolute" from="2065,14201" to="7322,14201" strokeweight="1.5pt">
                <v:stroke endarrow="block"/>
              </v:line>
              <v:shape id="_x0000_s1900" style="position:absolute;left:2876;top:11061;width:3841;height:3681;mso-position-horizontal:absolute;mso-position-vertical:absolute" coordsize="6288,6290" path="m6288,179hfc6153,1260,5365,5344,4720,5344hhc4075,5344,3626,3767,3318,2761,3010,1755,2446,,1636,,826,,274,5227,,6290hfe" filled="f" strokeweight="2.25pt">
                <v:path arrowok="t"/>
              </v:shape>
              <v:shape id="_x0000_s1901" type="#_x0000_t202" style="position:absolute;left:3935;top:10581;width:510;height:445" filled="f" stroked="f">
                <v:textbox style="mso-next-textbox:#_x0000_s1901" inset="0,0,0,0">
                  <w:txbxContent>
                    <w:p w:rsidR="007C3FA4" w:rsidRDefault="007C3FA4" w:rsidP="009B1D30">
                      <w:pPr>
                        <w:rPr>
                          <w:b/>
                          <w:i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3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1902" type="#_x0000_t202" style="position:absolute;left:5665;top:13801;width:404;height:320" filled="f" stroked="f">
                <v:textbox style="mso-next-textbox:#_x0000_s1902" inset="0,0,0,0">
                  <w:txbxContent>
                    <w:p w:rsidR="007C3FA4" w:rsidRDefault="007C3FA4" w:rsidP="009B1D3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1903" type="#_x0000_t202" style="position:absolute;left:5028;top:12485;width:481;height:420" filled="f" stroked="f">
                <v:textbox style="mso-next-textbox:#_x0000_s1903" inset="0,0,0,0">
                  <w:txbxContent>
                    <w:p w:rsidR="007C3FA4" w:rsidRDefault="007C3FA4" w:rsidP="009B1D30">
                      <w:pPr>
                        <w:rPr>
                          <w:b/>
                          <w:i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32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1904" type="#_x0000_t202" style="position:absolute;left:6538;top:12421;width:371;height:400" filled="f" stroked="f">
                <v:textbox style="mso-next-textbox:#_x0000_s1904" inset="0,0,0,0">
                  <w:txbxContent>
                    <w:p w:rsidR="007C3FA4" w:rsidRDefault="007C3FA4" w:rsidP="009B1D30">
                      <w:pPr>
                        <w:rPr>
                          <w:b/>
                          <w:i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32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line id="_x0000_s1905" style="position:absolute;flip:x" from="3884,11072" to="3895,14171">
                <v:stroke dashstyle="dash"/>
              </v:line>
              <v:line id="_x0000_s1906" style="position:absolute" from="4894,12655" to="4894,14179">
                <v:stroke dashstyle="dash"/>
              </v:line>
              <v:line id="_x0000_s1907" style="position:absolute;flip:x" from="2995,12678" to="4887,12678">
                <v:stroke dashstyle="dash"/>
              </v:line>
              <v:line id="_x0000_s1908" style="position:absolute;flip:y" from="6717,9614" to="6939,11187" strokeweight="2.25pt"/>
              <v:line id="_x0000_s1909" style="position:absolute;flip:x" from="2664,14742" to="2872,15774" strokeweight="2.25pt"/>
              <v:line id="_x0000_s1910" style="position:absolute" from="6443,12514" to="6443,14201">
                <v:stroke dashstyle="dash"/>
              </v:line>
              <v:line id="_x0000_s1911" style="position:absolute;flip:x" from="2988,12530" to="6460,12530">
                <v:stroke dashstyle="dash"/>
              </v:line>
              <v:line id="_x0000_s1912" style="position:absolute" from="5759,14152" to="5759,14252" strokeweight="1.5pt"/>
              <v:shape id="_x0000_s1913" type="#_x0000_t202" style="position:absolute;left:3437;top:14277;width:570;height:582" filled="f" stroked="f">
                <v:textbox style="mso-next-textbox:#_x0000_s1913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914" type="#_x0000_t202" style="position:absolute;left:4160;top:14249;width:565;height:650" filled="f" stroked="f">
                <v:textbox style="mso-next-textbox:#_x0000_s1914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915" type="#_x0000_t202" style="position:absolute;left:4848;top:14277;width:549;height:538" filled="f" stroked="f">
                <v:textbox style="mso-next-textbox:#_x0000_s1915">
                  <w:txbxContent>
                    <w:p w:rsidR="007C3FA4" w:rsidRDefault="007C3FA4" w:rsidP="009B1D30"/>
                  </w:txbxContent>
                </v:textbox>
              </v:shape>
              <v:shape id="_x0000_s1916" type="#_x0000_t202" style="position:absolute;left:5513;top:14283;width:528;height:470" filled="f" stroked="f">
                <v:textbox style="mso-next-textbox:#_x0000_s1916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_x0000_s1917" type="#_x0000_t202" style="position:absolute;left:6209;top:14267;width:480;height:458" filled="f" stroked="f">
                <v:textbox style="mso-next-textbox:#_x0000_s1917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_x0000_s1918" type="#_x0000_t202" style="position:absolute;left:1897;top:14283;width:664;height:498" filled="f" stroked="f">
                <v:textbox style="mso-next-textbox:#_x0000_s1918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–1</w:t>
                      </w:r>
                    </w:p>
                  </w:txbxContent>
                </v:textbox>
              </v:shape>
              <v:shape id="_x0000_s1919" type="#_x0000_t202" style="position:absolute;left:2546;top:14165;width:583;height:475" filled="f" stroked="f">
                <v:textbox style="mso-next-textbox:#_x0000_s1919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920" style="position:absolute" from="2988,14545" to="2988,15823" strokeweight="1.5pt"/>
              <v:shape id="_x0000_s1921" type="#_x0000_t202" style="position:absolute;left:2546;top:13269;width:611;height:470" filled="f" stroked="f">
                <v:textbox style="mso-next-textbox:#_x0000_s1921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922" type="#_x0000_t202" style="position:absolute;left:2507;top:12597;width:734;height:615" filled="f" stroked="f">
                <v:textbox style="mso-next-textbox:#_x0000_s1922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923" type="#_x0000_t202" style="position:absolute;left:2535;top:11925;width:622;height:610" filled="f" stroked="f">
                <v:textbox style="mso-next-textbox:#_x0000_s1923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_x0000_s1924" type="#_x0000_t202" style="position:absolute;left:2541;top:11281;width:594;height:609" filled="f" stroked="f">
                <v:textbox style="mso-next-textbox:#_x0000_s1924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_x0000_s1925" type="#_x0000_t202" style="position:absolute;left:2535;top:10609;width:678;height:525" filled="f" stroked="f">
                <v:textbox style="mso-next-textbox:#_x0000_s1925">
                  <w:txbxContent>
                    <w:p w:rsidR="007C3FA4" w:rsidRDefault="007C3FA4" w:rsidP="009B1D3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_x0000_s1926" type="#_x0000_t202" style="position:absolute;left:6909;top:14193;width:476;height:554" filled="f" stroked="f">
                <v:textbox style="mso-next-textbox:#_x0000_s1926">
                  <w:txbxContent>
                    <w:p w:rsidR="007C3FA4" w:rsidRDefault="007C3FA4" w:rsidP="009B1D30">
                      <w:pPr>
                        <w:rPr>
                          <w:i/>
                          <w:sz w:val="36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36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1927" type="#_x0000_t202" style="position:absolute;left:2401;top:9483;width:587;height:650" filled="f" stroked="f">
                <v:textbox style="mso-next-textbox:#_x0000_s1927">
                  <w:txbxContent>
                    <w:p w:rsidR="007C3FA4" w:rsidRDefault="007C3FA4" w:rsidP="009B1D30">
                      <w:pPr>
                        <w:rPr>
                          <w:i/>
                          <w:sz w:val="36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36"/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line id="_x0000_s1928" style="position:absolute;flip:y" from="2988,9573" to="2989,14562" strokeweight="1.5pt">
                <v:stroke endarrow="block"/>
              </v:line>
            </v:group>
            <v:shape id="_x0000_s1929" type="#_x0000_t202" style="position:absolute;left:5061;top:8397;width:1088;height:968" filled="f" stroked="f">
              <v:textbox style="mso-next-textbox:#_x0000_s1929">
                <w:txbxContent>
                  <w:p w:rsidR="007C3FA4" w:rsidRDefault="007C3FA4" w:rsidP="009B1D30">
                    <w:pPr>
                      <w:ind w:right="-57"/>
                      <w:rPr>
                        <w:sz w:val="32"/>
                      </w:rPr>
                    </w:pPr>
                  </w:p>
                  <w:p w:rsidR="007C3FA4" w:rsidRDefault="007C3FA4" w:rsidP="009B1D30">
                    <w:pPr>
                      <w:ind w:right="-5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Рис. 7</w:t>
                    </w:r>
                  </w:p>
                </w:txbxContent>
              </v:textbox>
            </v:shape>
            <w10:wrap type="topAndBottom"/>
          </v:group>
        </w:pict>
      </w:r>
      <w:r w:rsidR="009B1D3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B1D30" w:rsidRPr="00B24D1C">
        <w:rPr>
          <w:rFonts w:ascii="Times New Roman" w:hAnsi="Times New Roman" w:cs="Times New Roman"/>
          <w:b/>
          <w:noProof/>
          <w:sz w:val="28"/>
          <w:szCs w:val="28"/>
        </w:rPr>
        <w:t>Примечание</w:t>
      </w:r>
      <w:r w:rsidR="009B1D30" w:rsidRPr="00B24D1C">
        <w:rPr>
          <w:rFonts w:ascii="Times New Roman" w:hAnsi="Times New Roman" w:cs="Times New Roman"/>
          <w:b/>
          <w:noProof/>
          <w:sz w:val="32"/>
        </w:rPr>
        <w:t>.</w:t>
      </w:r>
      <w:r w:rsidR="009B1D30">
        <w:rPr>
          <w:b/>
          <w:noProof/>
          <w:sz w:val="32"/>
        </w:rPr>
        <w:t xml:space="preserve">  </w:t>
      </w:r>
      <w:r w:rsidR="009B1D30" w:rsidRPr="00B24D1C">
        <w:rPr>
          <w:rFonts w:ascii="Times New Roman" w:hAnsi="Times New Roman" w:cs="Times New Roman"/>
          <w:noProof/>
          <w:sz w:val="28"/>
          <w:szCs w:val="28"/>
        </w:rPr>
        <w:t xml:space="preserve">Графики многочленов представляют собой непрерывные линии, весьма разнообразные по форме. Они могут иметь различное количество точек экстремумов и перегибов, а также по-разному вести себя на бесконечности, т.е. при </w:t>
      </w:r>
      <w:r w:rsidR="009B1D30" w:rsidRPr="00B24D1C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1100" w:dyaOrig="300">
          <v:shape id="_x0000_i1371" type="#_x0000_t75" style="width:54.75pt;height:15pt" o:ole="" fillcolor="window">
            <v:imagedata r:id="rId681" o:title=""/>
          </v:shape>
          <o:OLEObject Type="Embed" ProgID="Equation.DSMT4" ShapeID="_x0000_i1371" DrawAspect="Content" ObjectID="_1569929658" r:id="rId682"/>
        </w:object>
      </w:r>
      <w:r w:rsidR="009B1D30" w:rsidRPr="00B24D1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B3B43" w:rsidRDefault="000B3B43" w:rsidP="007C3FA4">
      <w:pPr>
        <w:pStyle w:val="3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D30" w:rsidRPr="009B1D30" w:rsidRDefault="009B1D30" w:rsidP="007C3FA4">
      <w:pPr>
        <w:pStyle w:val="3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D30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1B49FB" w:rsidRPr="00B24D1C" w:rsidRDefault="00B24D1C" w:rsidP="007C3F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Исследуйте функции и постройте график</w:t>
      </w:r>
    </w:p>
    <w:p w:rsidR="00301F49" w:rsidRDefault="00301F49" w:rsidP="007C3FA4">
      <w:pPr>
        <w:tabs>
          <w:tab w:val="left" w:pos="4536"/>
        </w:tabs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 xml:space="preserve">1.  </w:t>
      </w:r>
      <w:r w:rsidRPr="007E1FAF">
        <w:rPr>
          <w:b/>
          <w:position w:val="-30"/>
          <w:sz w:val="32"/>
        </w:rPr>
        <w:object w:dxaOrig="1719" w:dyaOrig="800">
          <v:shape id="_x0000_i1372" type="#_x0000_t75" style="width:86.25pt;height:39.75pt" o:ole="" fillcolor="window">
            <v:imagedata r:id="rId683" o:title=""/>
          </v:shape>
          <o:OLEObject Type="Embed" ProgID="Equation.DSMT4" ShapeID="_x0000_i1372" DrawAspect="Content" ObjectID="_1569929659" r:id="rId684"/>
        </w:object>
      </w:r>
      <w:r w:rsidR="00B24D1C">
        <w:rPr>
          <w:b/>
          <w:sz w:val="32"/>
        </w:rPr>
        <w:t xml:space="preserve">.                           </w:t>
      </w:r>
      <w:r>
        <w:rPr>
          <w:b/>
          <w:sz w:val="32"/>
        </w:rPr>
        <w:t xml:space="preserve">2.  </w:t>
      </w:r>
      <w:r w:rsidRPr="007E1FAF">
        <w:rPr>
          <w:b/>
          <w:position w:val="-12"/>
          <w:sz w:val="32"/>
        </w:rPr>
        <w:object w:dxaOrig="1980" w:dyaOrig="499">
          <v:shape id="_x0000_i1373" type="#_x0000_t75" style="width:99pt;height:24.75pt" o:ole="" fillcolor="window">
            <v:imagedata r:id="rId685" o:title=""/>
          </v:shape>
          <o:OLEObject Type="Embed" ProgID="Equation.DSMT4" ShapeID="_x0000_i1373" DrawAspect="Content" ObjectID="_1569929660" r:id="rId686"/>
        </w:object>
      </w:r>
      <w:r>
        <w:rPr>
          <w:b/>
          <w:sz w:val="32"/>
        </w:rPr>
        <w:t xml:space="preserve">.   </w:t>
      </w:r>
    </w:p>
    <w:p w:rsidR="00301F49" w:rsidRDefault="00301F49" w:rsidP="007C3FA4">
      <w:pPr>
        <w:tabs>
          <w:tab w:val="left" w:pos="4536"/>
        </w:tabs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 xml:space="preserve">3.  </w:t>
      </w:r>
      <w:r w:rsidRPr="007E1FAF">
        <w:rPr>
          <w:b/>
          <w:position w:val="-30"/>
          <w:sz w:val="32"/>
        </w:rPr>
        <w:object w:dxaOrig="1880" w:dyaOrig="800">
          <v:shape id="_x0000_i1374" type="#_x0000_t75" style="width:93.75pt;height:39.75pt" o:ole="" fillcolor="window">
            <v:imagedata r:id="rId687" o:title=""/>
          </v:shape>
          <o:OLEObject Type="Embed" ProgID="Equation.DSMT4" ShapeID="_x0000_i1374" DrawAspect="Content" ObjectID="_1569929661" r:id="rId688"/>
        </w:object>
      </w:r>
      <w:r w:rsidR="009F0BE3">
        <w:rPr>
          <w:b/>
          <w:sz w:val="32"/>
        </w:rPr>
        <w:t xml:space="preserve">.                       </w:t>
      </w:r>
      <w:r w:rsidR="00B24D1C">
        <w:rPr>
          <w:b/>
          <w:sz w:val="32"/>
        </w:rPr>
        <w:t xml:space="preserve"> </w:t>
      </w:r>
      <w:r>
        <w:rPr>
          <w:b/>
          <w:sz w:val="32"/>
        </w:rPr>
        <w:t xml:space="preserve">4.  </w:t>
      </w:r>
      <w:r w:rsidRPr="007E1FAF">
        <w:rPr>
          <w:b/>
          <w:position w:val="-12"/>
          <w:sz w:val="32"/>
        </w:rPr>
        <w:object w:dxaOrig="2280" w:dyaOrig="499">
          <v:shape id="_x0000_i1375" type="#_x0000_t75" style="width:114pt;height:24.75pt" o:ole="" fillcolor="window">
            <v:imagedata r:id="rId689" o:title=""/>
          </v:shape>
          <o:OLEObject Type="Embed" ProgID="Equation.DSMT4" ShapeID="_x0000_i1375" DrawAspect="Content" ObjectID="_1569929662" r:id="rId690"/>
        </w:object>
      </w:r>
      <w:r>
        <w:rPr>
          <w:b/>
          <w:sz w:val="32"/>
        </w:rPr>
        <w:t xml:space="preserve">.    </w:t>
      </w:r>
    </w:p>
    <w:p w:rsidR="00301F49" w:rsidRDefault="00301F49" w:rsidP="007C3FA4">
      <w:pPr>
        <w:tabs>
          <w:tab w:val="left" w:pos="4536"/>
        </w:tabs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 xml:space="preserve">5.  </w:t>
      </w:r>
      <w:r w:rsidRPr="007E1FAF">
        <w:rPr>
          <w:b/>
          <w:position w:val="-30"/>
          <w:sz w:val="32"/>
        </w:rPr>
        <w:object w:dxaOrig="2280" w:dyaOrig="800">
          <v:shape id="_x0000_i1376" type="#_x0000_t75" style="width:114pt;height:39.75pt" o:ole="" fillcolor="window">
            <v:imagedata r:id="rId691" o:title=""/>
          </v:shape>
          <o:OLEObject Type="Embed" ProgID="Equation.DSMT4" ShapeID="_x0000_i1376" DrawAspect="Content" ObjectID="_1569929663" r:id="rId692"/>
        </w:object>
      </w:r>
      <w:r w:rsidR="00B24D1C">
        <w:rPr>
          <w:b/>
          <w:sz w:val="32"/>
        </w:rPr>
        <w:t xml:space="preserve">.        </w:t>
      </w:r>
      <w:r w:rsidR="00B24D1C">
        <w:rPr>
          <w:b/>
          <w:sz w:val="32"/>
        </w:rPr>
        <w:tab/>
      </w:r>
      <w:r>
        <w:rPr>
          <w:b/>
          <w:sz w:val="32"/>
        </w:rPr>
        <w:t xml:space="preserve">6.  </w:t>
      </w:r>
      <w:r w:rsidRPr="007E1FAF">
        <w:rPr>
          <w:b/>
          <w:position w:val="-12"/>
          <w:sz w:val="32"/>
        </w:rPr>
        <w:object w:dxaOrig="2600" w:dyaOrig="499">
          <v:shape id="_x0000_i1377" type="#_x0000_t75" style="width:129.75pt;height:24.75pt" o:ole="" fillcolor="window">
            <v:imagedata r:id="rId693" o:title=""/>
          </v:shape>
          <o:OLEObject Type="Embed" ProgID="Equation.DSMT4" ShapeID="_x0000_i1377" DrawAspect="Content" ObjectID="_1569929664" r:id="rId694"/>
        </w:object>
      </w:r>
      <w:r>
        <w:rPr>
          <w:b/>
          <w:sz w:val="32"/>
        </w:rPr>
        <w:t>.</w:t>
      </w:r>
    </w:p>
    <w:p w:rsidR="00301F49" w:rsidRDefault="00301F49" w:rsidP="007C3FA4">
      <w:pPr>
        <w:tabs>
          <w:tab w:val="left" w:pos="4536"/>
        </w:tabs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 xml:space="preserve">7.  </w:t>
      </w:r>
      <w:r w:rsidRPr="007E1FAF">
        <w:rPr>
          <w:b/>
          <w:position w:val="-30"/>
          <w:sz w:val="32"/>
        </w:rPr>
        <w:object w:dxaOrig="1880" w:dyaOrig="800">
          <v:shape id="_x0000_i1378" type="#_x0000_t75" style="width:93.75pt;height:39.75pt" o:ole="" fillcolor="window">
            <v:imagedata r:id="rId695" o:title=""/>
          </v:shape>
          <o:OLEObject Type="Embed" ProgID="Equation.DSMT4" ShapeID="_x0000_i1378" DrawAspect="Content" ObjectID="_1569929665" r:id="rId696"/>
        </w:object>
      </w:r>
      <w:r w:rsidR="00B24D1C">
        <w:rPr>
          <w:b/>
          <w:sz w:val="32"/>
        </w:rPr>
        <w:t>.</w:t>
      </w:r>
      <w:r w:rsidR="00B24D1C">
        <w:rPr>
          <w:b/>
          <w:sz w:val="32"/>
        </w:rPr>
        <w:tab/>
      </w:r>
      <w:r>
        <w:rPr>
          <w:b/>
          <w:sz w:val="32"/>
        </w:rPr>
        <w:t xml:space="preserve">8.  </w:t>
      </w:r>
      <w:r w:rsidRPr="007E1FAF">
        <w:rPr>
          <w:b/>
          <w:position w:val="-12"/>
          <w:sz w:val="32"/>
        </w:rPr>
        <w:object w:dxaOrig="1640" w:dyaOrig="499">
          <v:shape id="_x0000_i1379" type="#_x0000_t75" style="width:81.75pt;height:24.75pt" o:ole="" fillcolor="window">
            <v:imagedata r:id="rId697" o:title=""/>
          </v:shape>
          <o:OLEObject Type="Embed" ProgID="Equation.DSMT4" ShapeID="_x0000_i1379" DrawAspect="Content" ObjectID="_1569929666" r:id="rId698"/>
        </w:object>
      </w:r>
      <w:r>
        <w:rPr>
          <w:b/>
          <w:sz w:val="32"/>
        </w:rPr>
        <w:t>.</w:t>
      </w:r>
    </w:p>
    <w:p w:rsidR="00301F49" w:rsidRDefault="00B24D1C" w:rsidP="007C3FA4">
      <w:pPr>
        <w:tabs>
          <w:tab w:val="left" w:pos="4536"/>
        </w:tabs>
        <w:spacing w:after="0" w:line="240" w:lineRule="auto"/>
        <w:jc w:val="both"/>
        <w:rPr>
          <w:b/>
          <w:u w:val="single"/>
        </w:rPr>
      </w:pPr>
      <w:r>
        <w:rPr>
          <w:b/>
          <w:sz w:val="32"/>
        </w:rPr>
        <w:t>9</w:t>
      </w:r>
      <w:r w:rsidR="00301F49">
        <w:rPr>
          <w:b/>
          <w:sz w:val="32"/>
        </w:rPr>
        <w:t xml:space="preserve">.  </w:t>
      </w:r>
      <w:r w:rsidR="00301F49" w:rsidRPr="007E1FAF">
        <w:rPr>
          <w:b/>
          <w:position w:val="-30"/>
          <w:sz w:val="32"/>
        </w:rPr>
        <w:object w:dxaOrig="2280" w:dyaOrig="800">
          <v:shape id="_x0000_i1380" type="#_x0000_t75" style="width:114pt;height:39.75pt" o:ole="" fillcolor="window">
            <v:imagedata r:id="rId699" o:title=""/>
          </v:shape>
          <o:OLEObject Type="Embed" ProgID="Equation.DSMT4" ShapeID="_x0000_i1380" DrawAspect="Content" ObjectID="_1569929667" r:id="rId700"/>
        </w:object>
      </w:r>
      <w:r>
        <w:rPr>
          <w:b/>
          <w:sz w:val="32"/>
        </w:rPr>
        <w:t>.</w:t>
      </w:r>
      <w:r>
        <w:rPr>
          <w:b/>
          <w:sz w:val="32"/>
        </w:rPr>
        <w:tab/>
        <w:t>1</w:t>
      </w:r>
      <w:r w:rsidR="00301F49">
        <w:rPr>
          <w:b/>
          <w:sz w:val="32"/>
        </w:rPr>
        <w:t xml:space="preserve">0.  </w:t>
      </w:r>
      <w:r w:rsidR="00301F49" w:rsidRPr="007E1FAF">
        <w:rPr>
          <w:b/>
          <w:position w:val="-12"/>
          <w:sz w:val="32"/>
        </w:rPr>
        <w:object w:dxaOrig="2720" w:dyaOrig="499">
          <v:shape id="_x0000_i1381" type="#_x0000_t75" style="width:135.75pt;height:24.75pt" o:ole="" fillcolor="window">
            <v:imagedata r:id="rId701" o:title=""/>
          </v:shape>
          <o:OLEObject Type="Embed" ProgID="Equation.DSMT4" ShapeID="_x0000_i1381" DrawAspect="Content" ObjectID="_1569929668" r:id="rId702"/>
        </w:object>
      </w:r>
      <w:r w:rsidR="00301F49">
        <w:rPr>
          <w:b/>
          <w:sz w:val="32"/>
        </w:rPr>
        <w:t>.</w:t>
      </w:r>
    </w:p>
    <w:p w:rsidR="00301F49" w:rsidRDefault="00833436" w:rsidP="007C3FA4">
      <w:pPr>
        <w:spacing w:after="0" w:line="240" w:lineRule="auto"/>
        <w:ind w:left="1287"/>
        <w:rPr>
          <w:b/>
          <w:i/>
          <w:sz w:val="32"/>
        </w:rPr>
      </w:pPr>
      <w:r w:rsidRPr="00833436">
        <w:rPr>
          <w:b/>
          <w:i/>
          <w:sz w:val="32"/>
        </w:rPr>
        <w:t xml:space="preserve">Критерии </w:t>
      </w:r>
      <w:r>
        <w:rPr>
          <w:b/>
          <w:i/>
          <w:sz w:val="32"/>
        </w:rPr>
        <w:t>оцен</w:t>
      </w:r>
      <w:r w:rsidR="00C35095">
        <w:rPr>
          <w:b/>
          <w:i/>
          <w:sz w:val="32"/>
        </w:rPr>
        <w:t>ки</w:t>
      </w:r>
      <w:r>
        <w:rPr>
          <w:b/>
          <w:i/>
          <w:sz w:val="32"/>
        </w:rPr>
        <w:t>:</w:t>
      </w:r>
    </w:p>
    <w:p w:rsidR="00833436" w:rsidRDefault="00833436" w:rsidP="007C3FA4">
      <w:pPr>
        <w:spacing w:after="0" w:line="240" w:lineRule="auto"/>
        <w:ind w:left="1287"/>
        <w:rPr>
          <w:i/>
          <w:sz w:val="32"/>
        </w:rPr>
      </w:pPr>
      <w:r>
        <w:rPr>
          <w:i/>
          <w:sz w:val="32"/>
        </w:rPr>
        <w:lastRenderedPageBreak/>
        <w:t>Правильно выполнены любые 5 заданий – оценка 3 (удовлетворительно);</w:t>
      </w:r>
    </w:p>
    <w:p w:rsidR="00833436" w:rsidRDefault="00833436" w:rsidP="007C3FA4">
      <w:pPr>
        <w:spacing w:after="0" w:line="240" w:lineRule="auto"/>
        <w:ind w:left="1287"/>
        <w:rPr>
          <w:i/>
          <w:sz w:val="32"/>
        </w:rPr>
      </w:pPr>
      <w:r>
        <w:rPr>
          <w:i/>
          <w:sz w:val="32"/>
        </w:rPr>
        <w:t>Выполнено правильно 8 задани</w:t>
      </w:r>
      <w:proofErr w:type="gramStart"/>
      <w:r>
        <w:rPr>
          <w:i/>
          <w:sz w:val="32"/>
        </w:rPr>
        <w:t>й-</w:t>
      </w:r>
      <w:proofErr w:type="gramEnd"/>
      <w:r>
        <w:rPr>
          <w:i/>
          <w:sz w:val="32"/>
        </w:rPr>
        <w:t xml:space="preserve"> оценка  4</w:t>
      </w:r>
      <w:r w:rsidR="00C35095">
        <w:rPr>
          <w:i/>
          <w:sz w:val="32"/>
        </w:rPr>
        <w:t>-(</w:t>
      </w:r>
      <w:r>
        <w:rPr>
          <w:i/>
          <w:sz w:val="32"/>
        </w:rPr>
        <w:t>хорошо</w:t>
      </w:r>
      <w:r w:rsidR="00C35095">
        <w:rPr>
          <w:i/>
          <w:sz w:val="32"/>
        </w:rPr>
        <w:t>);</w:t>
      </w:r>
    </w:p>
    <w:p w:rsidR="00C35095" w:rsidRDefault="00C35095" w:rsidP="007C3FA4">
      <w:pPr>
        <w:spacing w:after="0" w:line="240" w:lineRule="auto"/>
        <w:ind w:left="1287"/>
        <w:rPr>
          <w:i/>
          <w:sz w:val="32"/>
        </w:rPr>
      </w:pPr>
      <w:r>
        <w:rPr>
          <w:i/>
          <w:sz w:val="32"/>
        </w:rPr>
        <w:t>Выполнено правильно 10  задани</w:t>
      </w:r>
      <w:proofErr w:type="gramStart"/>
      <w:r>
        <w:rPr>
          <w:i/>
          <w:sz w:val="32"/>
        </w:rPr>
        <w:t>й-</w:t>
      </w:r>
      <w:proofErr w:type="gramEnd"/>
      <w:r>
        <w:rPr>
          <w:i/>
          <w:sz w:val="32"/>
        </w:rPr>
        <w:t xml:space="preserve"> оценка 5( отлично)</w:t>
      </w:r>
    </w:p>
    <w:p w:rsidR="00C35095" w:rsidRDefault="00C35095" w:rsidP="007C3FA4">
      <w:pPr>
        <w:spacing w:after="0" w:line="240" w:lineRule="auto"/>
        <w:ind w:left="1287"/>
        <w:rPr>
          <w:i/>
          <w:sz w:val="32"/>
        </w:rPr>
      </w:pPr>
    </w:p>
    <w:p w:rsidR="00C35095" w:rsidRPr="00833436" w:rsidRDefault="00C35095" w:rsidP="007C3FA4">
      <w:pPr>
        <w:spacing w:after="0" w:line="240" w:lineRule="auto"/>
        <w:ind w:left="1287"/>
        <w:rPr>
          <w:b/>
          <w:i/>
          <w:sz w:val="32"/>
        </w:rPr>
      </w:pPr>
    </w:p>
    <w:p w:rsidR="00C65268" w:rsidRDefault="00C65268" w:rsidP="007C3FA4">
      <w:pPr>
        <w:pStyle w:val="ab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B3B43">
        <w:rPr>
          <w:rFonts w:ascii="Times New Roman" w:hAnsi="Times New Roman" w:cs="Times New Roman"/>
          <w:b/>
          <w:sz w:val="32"/>
        </w:rPr>
        <w:t>Неопределенный интеграл, методы интегрирования</w:t>
      </w:r>
    </w:p>
    <w:p w:rsidR="000B3B43" w:rsidRPr="000B3B43" w:rsidRDefault="000B3B43" w:rsidP="007C3FA4">
      <w:pPr>
        <w:pStyle w:val="ab"/>
        <w:spacing w:after="0" w:line="240" w:lineRule="auto"/>
        <w:ind w:left="360"/>
        <w:rPr>
          <w:rFonts w:ascii="Times New Roman" w:hAnsi="Times New Roman" w:cs="Times New Roman"/>
          <w:b/>
          <w:sz w:val="32"/>
        </w:rPr>
      </w:pPr>
    </w:p>
    <w:p w:rsidR="00DB2941" w:rsidRDefault="00DB2941" w:rsidP="007C3FA4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Цель: изучить понятие неопределенного интеграла, его свойства</w:t>
      </w:r>
      <w:r w:rsidR="005A59B4">
        <w:rPr>
          <w:rFonts w:ascii="Times New Roman" w:hAnsi="Times New Roman" w:cs="Times New Roman"/>
          <w:i/>
          <w:sz w:val="32"/>
        </w:rPr>
        <w:t xml:space="preserve"> и таблицу интегралов, ознакомиться с методами интегрирования и научиться интегрировать функции.</w:t>
      </w:r>
      <w:r>
        <w:rPr>
          <w:rFonts w:ascii="Times New Roman" w:hAnsi="Times New Roman" w:cs="Times New Roman"/>
          <w:i/>
          <w:sz w:val="32"/>
        </w:rPr>
        <w:t xml:space="preserve"> </w:t>
      </w:r>
    </w:p>
    <w:p w:rsidR="000B3B43" w:rsidRPr="00DB2941" w:rsidRDefault="000B3B43" w:rsidP="007C3FA4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C65268" w:rsidRPr="009D2334" w:rsidRDefault="009D2334" w:rsidP="007C3F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2334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65268" w:rsidRPr="009D2334">
        <w:rPr>
          <w:rFonts w:ascii="Times New Roman" w:hAnsi="Times New Roman" w:cs="Times New Roman"/>
          <w:b/>
          <w:i/>
          <w:sz w:val="28"/>
          <w:szCs w:val="28"/>
        </w:rPr>
        <w:t xml:space="preserve">Понятия </w:t>
      </w:r>
      <w:proofErr w:type="gramStart"/>
      <w:r w:rsidR="00C65268" w:rsidRPr="009D2334">
        <w:rPr>
          <w:rFonts w:ascii="Times New Roman" w:hAnsi="Times New Roman" w:cs="Times New Roman"/>
          <w:b/>
          <w:i/>
          <w:sz w:val="28"/>
          <w:szCs w:val="28"/>
        </w:rPr>
        <w:t>первообразной</w:t>
      </w:r>
      <w:proofErr w:type="gramEnd"/>
      <w:r w:rsidR="00C65268" w:rsidRPr="009D2334">
        <w:rPr>
          <w:rFonts w:ascii="Times New Roman" w:hAnsi="Times New Roman" w:cs="Times New Roman"/>
          <w:b/>
          <w:i/>
          <w:sz w:val="28"/>
          <w:szCs w:val="28"/>
        </w:rPr>
        <w:t xml:space="preserve"> и неопределенного интеграла.</w:t>
      </w:r>
    </w:p>
    <w:p w:rsidR="00C65268" w:rsidRPr="009F0BE3" w:rsidRDefault="00C65268" w:rsidP="007C3FA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BE3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9F0BE3">
        <w:rPr>
          <w:rFonts w:ascii="Times New Roman" w:hAnsi="Times New Roman" w:cs="Times New Roman"/>
          <w:position w:val="-12"/>
          <w:sz w:val="28"/>
          <w:szCs w:val="28"/>
        </w:rPr>
        <w:object w:dxaOrig="700" w:dyaOrig="400">
          <v:shape id="_x0000_i1382" type="#_x0000_t75" style="width:35.25pt;height:20.25pt" o:ole="" fillcolor="window">
            <v:imagedata r:id="rId703" o:title=""/>
          </v:shape>
          <o:OLEObject Type="Embed" ProgID="Equation.DSMT4" ShapeID="_x0000_i1382" DrawAspect="Content" ObjectID="_1569929669" r:id="rId704"/>
        </w:object>
      </w:r>
      <w:r w:rsidRPr="009F0BE3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9F0BE3">
        <w:rPr>
          <w:rFonts w:ascii="Times New Roman" w:hAnsi="Times New Roman" w:cs="Times New Roman"/>
          <w:i/>
          <w:sz w:val="28"/>
          <w:szCs w:val="28"/>
        </w:rPr>
        <w:t>первообразной</w:t>
      </w:r>
      <w:r w:rsidRPr="009F0BE3">
        <w:rPr>
          <w:rFonts w:ascii="Times New Roman" w:hAnsi="Times New Roman" w:cs="Times New Roman"/>
          <w:sz w:val="28"/>
          <w:szCs w:val="28"/>
        </w:rPr>
        <w:t xml:space="preserve">  для функции  </w:t>
      </w:r>
      <w:r w:rsidRPr="009F0BE3">
        <w:rPr>
          <w:rFonts w:ascii="Times New Roman" w:hAnsi="Times New Roman" w:cs="Times New Roman"/>
          <w:position w:val="-12"/>
          <w:sz w:val="28"/>
          <w:szCs w:val="28"/>
        </w:rPr>
        <w:object w:dxaOrig="680" w:dyaOrig="400">
          <v:shape id="_x0000_i1383" type="#_x0000_t75" style="width:33.75pt;height:20.25pt" o:ole="" fillcolor="window">
            <v:imagedata r:id="rId705" o:title=""/>
          </v:shape>
          <o:OLEObject Type="Embed" ProgID="Equation.DSMT4" ShapeID="_x0000_i1383" DrawAspect="Content" ObjectID="_1569929670" r:id="rId706"/>
        </w:object>
      </w:r>
      <w:r w:rsidRPr="009F0BE3">
        <w:rPr>
          <w:rFonts w:ascii="Times New Roman" w:hAnsi="Times New Roman" w:cs="Times New Roman"/>
          <w:sz w:val="28"/>
          <w:szCs w:val="28"/>
        </w:rPr>
        <w:t xml:space="preserve">, если  </w:t>
      </w:r>
      <w:r w:rsidRPr="009F0BE3">
        <w:rPr>
          <w:rFonts w:ascii="Times New Roman" w:hAnsi="Times New Roman" w:cs="Times New Roman"/>
          <w:position w:val="-12"/>
          <w:sz w:val="28"/>
          <w:szCs w:val="28"/>
        </w:rPr>
        <w:object w:dxaOrig="1700" w:dyaOrig="400">
          <v:shape id="_x0000_i1384" type="#_x0000_t75" style="width:84.75pt;height:20.25pt" o:ole="" fillcolor="window">
            <v:imagedata r:id="rId707" o:title=""/>
          </v:shape>
          <o:OLEObject Type="Embed" ProgID="Equation.DSMT4" ShapeID="_x0000_i1384" DrawAspect="Content" ObjectID="_1569929671" r:id="rId708"/>
        </w:object>
      </w:r>
      <w:r w:rsidRPr="009F0BE3">
        <w:rPr>
          <w:rFonts w:ascii="Times New Roman" w:hAnsi="Times New Roman" w:cs="Times New Roman"/>
          <w:sz w:val="28"/>
          <w:szCs w:val="28"/>
        </w:rPr>
        <w:t>.</w:t>
      </w:r>
    </w:p>
    <w:p w:rsidR="00C65268" w:rsidRPr="009F0BE3" w:rsidRDefault="00C65268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0BE3">
        <w:rPr>
          <w:rFonts w:ascii="Times New Roman" w:hAnsi="Times New Roman" w:cs="Times New Roman"/>
          <w:sz w:val="28"/>
          <w:szCs w:val="28"/>
        </w:rPr>
        <w:t xml:space="preserve">Множество всех первообразных функции </w:t>
      </w:r>
      <w:r w:rsidRPr="009F0BE3">
        <w:rPr>
          <w:rFonts w:ascii="Times New Roman" w:hAnsi="Times New Roman" w:cs="Times New Roman"/>
          <w:position w:val="-12"/>
          <w:sz w:val="28"/>
          <w:szCs w:val="28"/>
        </w:rPr>
        <w:object w:dxaOrig="680" w:dyaOrig="400">
          <v:shape id="_x0000_i1385" type="#_x0000_t75" style="width:33.75pt;height:20.25pt" o:ole="" fillcolor="window">
            <v:imagedata r:id="rId705" o:title=""/>
          </v:shape>
          <o:OLEObject Type="Embed" ProgID="Equation.DSMT4" ShapeID="_x0000_i1385" DrawAspect="Content" ObjectID="_1569929672" r:id="rId709"/>
        </w:object>
      </w:r>
      <w:r w:rsidRPr="009F0BE3">
        <w:rPr>
          <w:rFonts w:ascii="Times New Roman" w:hAnsi="Times New Roman" w:cs="Times New Roman"/>
          <w:sz w:val="28"/>
          <w:szCs w:val="28"/>
        </w:rPr>
        <w:t xml:space="preserve"> задается формулой </w:t>
      </w:r>
      <w:r w:rsidRPr="009F0BE3">
        <w:rPr>
          <w:rFonts w:ascii="Times New Roman" w:hAnsi="Times New Roman" w:cs="Times New Roman"/>
          <w:i/>
          <w:sz w:val="28"/>
          <w:szCs w:val="28"/>
        </w:rPr>
        <w:t>F(</w:t>
      </w:r>
      <w:r w:rsidRPr="009F0BE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9F0BE3">
        <w:rPr>
          <w:rFonts w:ascii="Times New Roman" w:hAnsi="Times New Roman" w:cs="Times New Roman"/>
          <w:i/>
          <w:sz w:val="28"/>
          <w:szCs w:val="28"/>
        </w:rPr>
        <w:t>)+</w:t>
      </w:r>
      <w:r w:rsidRPr="009F0BE3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9F0BE3">
        <w:rPr>
          <w:rFonts w:ascii="Times New Roman" w:hAnsi="Times New Roman" w:cs="Times New Roman"/>
          <w:sz w:val="28"/>
          <w:szCs w:val="28"/>
        </w:rPr>
        <w:t xml:space="preserve">,  где </w:t>
      </w:r>
      <w:r w:rsidRPr="009F0BE3">
        <w:rPr>
          <w:rFonts w:ascii="Times New Roman" w:hAnsi="Times New Roman" w:cs="Times New Roman"/>
          <w:i/>
          <w:sz w:val="28"/>
          <w:szCs w:val="28"/>
        </w:rPr>
        <w:t>С</w:t>
      </w:r>
      <w:r w:rsidRPr="009F0BE3">
        <w:rPr>
          <w:rFonts w:ascii="Times New Roman" w:hAnsi="Times New Roman" w:cs="Times New Roman"/>
          <w:sz w:val="28"/>
          <w:szCs w:val="28"/>
        </w:rPr>
        <w:t xml:space="preserve"> – произвольное число,  и называется </w:t>
      </w:r>
      <w:r w:rsidRPr="009F0BE3">
        <w:rPr>
          <w:rFonts w:ascii="Times New Roman" w:hAnsi="Times New Roman" w:cs="Times New Roman"/>
          <w:i/>
          <w:sz w:val="28"/>
          <w:szCs w:val="28"/>
        </w:rPr>
        <w:t>неопределенным интегралом</w:t>
      </w:r>
      <w:r w:rsidRPr="009F0BE3">
        <w:rPr>
          <w:rFonts w:ascii="Times New Roman" w:hAnsi="Times New Roman" w:cs="Times New Roman"/>
          <w:sz w:val="28"/>
          <w:szCs w:val="28"/>
        </w:rPr>
        <w:t xml:space="preserve"> от функции </w:t>
      </w:r>
      <w:r w:rsidRPr="009F0BE3">
        <w:rPr>
          <w:rFonts w:ascii="Times New Roman" w:hAnsi="Times New Roman" w:cs="Times New Roman"/>
          <w:position w:val="-12"/>
          <w:sz w:val="28"/>
          <w:szCs w:val="28"/>
        </w:rPr>
        <w:object w:dxaOrig="680" w:dyaOrig="400">
          <v:shape id="_x0000_i1386" type="#_x0000_t75" style="width:33.75pt;height:20.25pt" o:ole="" fillcolor="window">
            <v:imagedata r:id="rId705" o:title=""/>
          </v:shape>
          <o:OLEObject Type="Embed" ProgID="Equation.DSMT4" ShapeID="_x0000_i1386" DrawAspect="Content" ObjectID="_1569929673" r:id="rId710"/>
        </w:object>
      </w:r>
      <w:proofErr w:type="gramStart"/>
      <w:r w:rsidRPr="009F0B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65268" w:rsidRPr="009F0BE3" w:rsidRDefault="00C65268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BE3">
        <w:rPr>
          <w:rFonts w:ascii="Times New Roman" w:hAnsi="Times New Roman" w:cs="Times New Roman"/>
          <w:position w:val="-20"/>
          <w:sz w:val="28"/>
          <w:szCs w:val="28"/>
        </w:rPr>
        <w:object w:dxaOrig="2640" w:dyaOrig="560">
          <v:shape id="_x0000_i1387" type="#_x0000_t75" style="width:132pt;height:27.75pt" o:ole="" fillcolor="window">
            <v:imagedata r:id="rId711" o:title=""/>
          </v:shape>
          <o:OLEObject Type="Embed" ProgID="Equation.DSMT4" ShapeID="_x0000_i1387" DrawAspect="Content" ObjectID="_1569929674" r:id="rId712"/>
        </w:object>
      </w:r>
      <w:r w:rsidRPr="009F0BE3">
        <w:rPr>
          <w:rFonts w:ascii="Times New Roman" w:hAnsi="Times New Roman" w:cs="Times New Roman"/>
          <w:sz w:val="28"/>
          <w:szCs w:val="28"/>
        </w:rPr>
        <w:t>.</w:t>
      </w:r>
    </w:p>
    <w:p w:rsidR="00C65268" w:rsidRPr="009D2334" w:rsidRDefault="00C65268" w:rsidP="007C3FA4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9F0B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2334">
        <w:rPr>
          <w:rFonts w:ascii="Times New Roman" w:hAnsi="Times New Roman" w:cs="Times New Roman"/>
          <w:b/>
          <w:sz w:val="28"/>
          <w:szCs w:val="28"/>
        </w:rPr>
        <w:t>Свойства неопределенного интеграла.</w:t>
      </w:r>
    </w:p>
    <w:p w:rsidR="00C65268" w:rsidRPr="009F0BE3" w:rsidRDefault="00C65268" w:rsidP="007C3FA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65268" w:rsidRPr="009F0BE3" w:rsidRDefault="00C65268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BE3">
        <w:rPr>
          <w:rFonts w:ascii="Times New Roman" w:hAnsi="Times New Roman" w:cs="Times New Roman"/>
          <w:position w:val="-20"/>
          <w:sz w:val="28"/>
          <w:szCs w:val="28"/>
        </w:rPr>
        <w:object w:dxaOrig="5240" w:dyaOrig="560">
          <v:shape id="_x0000_i1388" type="#_x0000_t75" style="width:261.75pt;height:27.75pt" o:ole="" fillcolor="window">
            <v:imagedata r:id="rId713" o:title=""/>
          </v:shape>
          <o:OLEObject Type="Embed" ProgID="Equation.DSMT4" ShapeID="_x0000_i1388" DrawAspect="Content" ObjectID="_1569929675" r:id="rId714"/>
        </w:object>
      </w:r>
      <w:r w:rsidRPr="009F0BE3">
        <w:rPr>
          <w:rFonts w:ascii="Times New Roman" w:hAnsi="Times New Roman" w:cs="Times New Roman"/>
          <w:sz w:val="28"/>
          <w:szCs w:val="28"/>
        </w:rPr>
        <w:t>;</w:t>
      </w: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sz w:val="32"/>
        </w:rPr>
        <w:t xml:space="preserve">                          </w:t>
      </w:r>
      <w:r w:rsidRPr="007E1FAF">
        <w:rPr>
          <w:position w:val="-20"/>
          <w:sz w:val="32"/>
        </w:rPr>
        <w:object w:dxaOrig="3300" w:dyaOrig="560">
          <v:shape id="_x0000_i1389" type="#_x0000_t75" style="width:165pt;height:27.75pt" o:ole="" fillcolor="window">
            <v:imagedata r:id="rId715" o:title=""/>
          </v:shape>
          <o:OLEObject Type="Embed" ProgID="Equation.DSMT4" ShapeID="_x0000_i1389" DrawAspect="Content" ObjectID="_1569929676" r:id="rId716"/>
        </w:object>
      </w:r>
      <w:r>
        <w:rPr>
          <w:sz w:val="32"/>
        </w:rPr>
        <w:t>,</w:t>
      </w:r>
    </w:p>
    <w:p w:rsidR="00C65268" w:rsidRPr="00514362" w:rsidRDefault="009D2334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436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65268" w:rsidRPr="00514362">
        <w:rPr>
          <w:rFonts w:ascii="Times New Roman" w:hAnsi="Times New Roman" w:cs="Times New Roman"/>
          <w:sz w:val="28"/>
          <w:szCs w:val="28"/>
        </w:rPr>
        <w:t xml:space="preserve">где  </w:t>
      </w:r>
      <w:r w:rsidR="00C65268" w:rsidRPr="00514362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C65268" w:rsidRPr="0051436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C65268" w:rsidRPr="00514362">
        <w:rPr>
          <w:rFonts w:ascii="Times New Roman" w:hAnsi="Times New Roman" w:cs="Times New Roman"/>
          <w:sz w:val="28"/>
          <w:szCs w:val="28"/>
        </w:rPr>
        <w:t>постоянная</w:t>
      </w:r>
      <w:proofErr w:type="gramEnd"/>
      <w:r w:rsidR="00C65268" w:rsidRPr="00514362">
        <w:rPr>
          <w:rFonts w:ascii="Times New Roman" w:hAnsi="Times New Roman" w:cs="Times New Roman"/>
          <w:sz w:val="28"/>
          <w:szCs w:val="28"/>
        </w:rPr>
        <w:t>, отличная от нуля.</w:t>
      </w:r>
    </w:p>
    <w:p w:rsidR="007526E7" w:rsidRDefault="007526E7" w:rsidP="007C3FA4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526E7" w:rsidRDefault="007526E7" w:rsidP="007C3FA4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526E7" w:rsidRDefault="007526E7" w:rsidP="007C3FA4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526E7" w:rsidRDefault="007526E7" w:rsidP="007C3FA4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526E7" w:rsidRDefault="007526E7" w:rsidP="007C3FA4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526E7" w:rsidRDefault="007526E7" w:rsidP="007C3FA4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65268" w:rsidRPr="009D2334" w:rsidRDefault="00C65268" w:rsidP="007C3FA4">
      <w:pPr>
        <w:tabs>
          <w:tab w:val="left" w:pos="5400"/>
        </w:tabs>
        <w:spacing w:after="0" w:line="240" w:lineRule="auto"/>
        <w:jc w:val="center"/>
        <w:rPr>
          <w:sz w:val="32"/>
        </w:rPr>
      </w:pPr>
      <w:r w:rsidRPr="00535351">
        <w:rPr>
          <w:rFonts w:ascii="Times New Roman" w:hAnsi="Times New Roman" w:cs="Times New Roman"/>
          <w:b/>
          <w:sz w:val="32"/>
        </w:rPr>
        <w:t>Таблица интегралов</w:t>
      </w:r>
      <w:r w:rsidRPr="009D2334">
        <w:rPr>
          <w:i/>
          <w:sz w:val="32"/>
        </w:rPr>
        <w:t>.</w: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sz w:val="32"/>
        </w:rPr>
        <w:t xml:space="preserve">1.  </w:t>
      </w:r>
      <w:r w:rsidRPr="007E1FAF">
        <w:rPr>
          <w:position w:val="-20"/>
          <w:sz w:val="32"/>
        </w:rPr>
        <w:object w:dxaOrig="1860" w:dyaOrig="560">
          <v:shape id="_x0000_i1390" type="#_x0000_t75" style="width:93pt;height:27.75pt" o:ole="" fillcolor="window">
            <v:imagedata r:id="rId717" o:title=""/>
          </v:shape>
          <o:OLEObject Type="Embed" ProgID="Equation.DSMT4" ShapeID="_x0000_i1390" DrawAspect="Content" ObjectID="_1569929677" r:id="rId718"/>
        </w:objec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8.   </w:t>
      </w:r>
      <w:r w:rsidRPr="007E1FAF">
        <w:rPr>
          <w:position w:val="-36"/>
          <w:sz w:val="32"/>
        </w:rPr>
        <w:object w:dxaOrig="3100" w:dyaOrig="859">
          <v:shape id="_x0000_i1391" type="#_x0000_t75" style="width:155.25pt;height:42.75pt" o:ole="" fillcolor="window">
            <v:imagedata r:id="rId719" o:title=""/>
          </v:shape>
          <o:OLEObject Type="Embed" ProgID="Equation.DSMT4" ShapeID="_x0000_i1391" DrawAspect="Content" ObjectID="_1569929678" r:id="rId720"/>
        </w:object>
      </w:r>
      <w:r>
        <w:rPr>
          <w:sz w:val="32"/>
        </w:rPr>
        <w:t xml:space="preserve">                          </w: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sz w:val="32"/>
        </w:rPr>
        <w:lastRenderedPageBreak/>
        <w:t xml:space="preserve">2.  </w:t>
      </w:r>
      <w:r w:rsidRPr="007E1FAF">
        <w:rPr>
          <w:position w:val="-30"/>
          <w:sz w:val="32"/>
        </w:rPr>
        <w:object w:dxaOrig="2280" w:dyaOrig="800">
          <v:shape id="_x0000_i1392" type="#_x0000_t75" style="width:114pt;height:39.75pt" o:ole="" fillcolor="window">
            <v:imagedata r:id="rId721" o:title=""/>
          </v:shape>
          <o:OLEObject Type="Embed" ProgID="Equation.DSMT4" ShapeID="_x0000_i1392" DrawAspect="Content" ObjectID="_1569929679" r:id="rId722"/>
        </w:objec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9.   </w:t>
      </w:r>
      <w:r w:rsidRPr="007E1FAF">
        <w:rPr>
          <w:position w:val="-36"/>
          <w:sz w:val="32"/>
        </w:rPr>
        <w:object w:dxaOrig="2799" w:dyaOrig="859">
          <v:shape id="_x0000_i1393" type="#_x0000_t75" style="width:140.25pt;height:42.75pt" o:ole="" fillcolor="window">
            <v:imagedata r:id="rId723" o:title=""/>
          </v:shape>
          <o:OLEObject Type="Embed" ProgID="Equation.DSMT4" ShapeID="_x0000_i1393" DrawAspect="Content" ObjectID="_1569929680" r:id="rId724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sz w:val="32"/>
        </w:rPr>
        <w:t xml:space="preserve">3.  </w:t>
      </w:r>
      <w:r w:rsidRPr="007E1FAF">
        <w:rPr>
          <w:position w:val="-30"/>
          <w:sz w:val="32"/>
        </w:rPr>
        <w:object w:dxaOrig="3879" w:dyaOrig="900">
          <v:shape id="_x0000_i1394" type="#_x0000_t75" style="width:194.25pt;height:45pt" o:ole="" fillcolor="window">
            <v:imagedata r:id="rId725" o:title=""/>
          </v:shape>
          <o:OLEObject Type="Embed" ProgID="Equation.DSMT4" ShapeID="_x0000_i1394" DrawAspect="Content" ObjectID="_1569929681" r:id="rId726"/>
        </w:object>
      </w:r>
      <w:r>
        <w:rPr>
          <w:sz w:val="32"/>
        </w:rPr>
        <w:t xml:space="preserve">        10.   </w:t>
      </w:r>
      <w:r w:rsidRPr="007E1FAF">
        <w:rPr>
          <w:position w:val="-46"/>
          <w:sz w:val="32"/>
        </w:rPr>
        <w:object w:dxaOrig="3480" w:dyaOrig="960">
          <v:shape id="_x0000_i1395" type="#_x0000_t75" style="width:174pt;height:48pt" o:ole="" fillcolor="window">
            <v:imagedata r:id="rId727" o:title=""/>
          </v:shape>
          <o:OLEObject Type="Embed" ProgID="Equation.DSMT4" ShapeID="_x0000_i1395" DrawAspect="Content" ObjectID="_1569929682" r:id="rId728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tabs>
          <w:tab w:val="left" w:pos="5400"/>
        </w:tabs>
        <w:spacing w:after="0" w:line="240" w:lineRule="auto"/>
        <w:rPr>
          <w:sz w:val="32"/>
        </w:rPr>
      </w:pPr>
      <w:r>
        <w:rPr>
          <w:sz w:val="32"/>
        </w:rPr>
        <w:t xml:space="preserve">4.  </w:t>
      </w:r>
      <w:r w:rsidRPr="007E1FAF">
        <w:rPr>
          <w:position w:val="-20"/>
          <w:sz w:val="32"/>
        </w:rPr>
        <w:object w:dxaOrig="2079" w:dyaOrig="580">
          <v:shape id="_x0000_i1396" type="#_x0000_t75" style="width:104.25pt;height:29.25pt" o:ole="" fillcolor="window">
            <v:imagedata r:id="rId729" o:title=""/>
          </v:shape>
          <o:OLEObject Type="Embed" ProgID="Equation.DSMT4" ShapeID="_x0000_i1396" DrawAspect="Content" ObjectID="_1569929683" r:id="rId730"/>
        </w:object>
      </w:r>
      <w:r>
        <w:rPr>
          <w:sz w:val="32"/>
        </w:rPr>
        <w:t xml:space="preserve">                              11.   </w:t>
      </w:r>
      <w:r w:rsidRPr="007E1FAF">
        <w:rPr>
          <w:position w:val="-46"/>
          <w:sz w:val="32"/>
        </w:rPr>
        <w:object w:dxaOrig="3780" w:dyaOrig="960">
          <v:shape id="_x0000_i1397" type="#_x0000_t75" style="width:189pt;height:48pt" o:ole="" fillcolor="window">
            <v:imagedata r:id="rId731" o:title=""/>
          </v:shape>
          <o:OLEObject Type="Embed" ProgID="Equation.DSMT4" ShapeID="_x0000_i1397" DrawAspect="Content" ObjectID="_1569929684" r:id="rId732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tabs>
          <w:tab w:val="left" w:pos="5400"/>
        </w:tabs>
        <w:spacing w:after="0" w:line="240" w:lineRule="auto"/>
        <w:rPr>
          <w:sz w:val="32"/>
        </w:rPr>
      </w:pPr>
      <w:r>
        <w:rPr>
          <w:sz w:val="32"/>
        </w:rPr>
        <w:t xml:space="preserve">5.  </w:t>
      </w:r>
      <w:r w:rsidRPr="007E1FAF">
        <w:rPr>
          <w:position w:val="-30"/>
          <w:sz w:val="32"/>
        </w:rPr>
        <w:object w:dxaOrig="2299" w:dyaOrig="900">
          <v:shape id="_x0000_i1398" type="#_x0000_t75" style="width:114.75pt;height:45pt" o:ole="" fillcolor="window">
            <v:imagedata r:id="rId733" o:title=""/>
          </v:shape>
          <o:OLEObject Type="Embed" ProgID="Equation.DSMT4" ShapeID="_x0000_i1398" DrawAspect="Content" ObjectID="_1569929685" r:id="rId734"/>
        </w:object>
      </w:r>
      <w:r>
        <w:rPr>
          <w:sz w:val="32"/>
        </w:rPr>
        <w:t xml:space="preserve">                           12.   </w:t>
      </w:r>
      <w:r w:rsidRPr="007E1FAF">
        <w:rPr>
          <w:position w:val="-36"/>
          <w:sz w:val="32"/>
        </w:rPr>
        <w:object w:dxaOrig="3120" w:dyaOrig="859">
          <v:shape id="_x0000_i1399" type="#_x0000_t75" style="width:156pt;height:42.75pt" o:ole="" fillcolor="window">
            <v:imagedata r:id="rId735" o:title=""/>
          </v:shape>
          <o:OLEObject Type="Embed" ProgID="Equation.DSMT4" ShapeID="_x0000_i1399" DrawAspect="Content" ObjectID="_1569929686" r:id="rId736"/>
        </w:object>
      </w:r>
      <w:r>
        <w:rPr>
          <w:sz w:val="32"/>
        </w:rPr>
        <w:t xml:space="preserve">                       </w: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sz w:val="32"/>
        </w:rPr>
        <w:t xml:space="preserve">6.  </w:t>
      </w:r>
      <w:r w:rsidRPr="007E1FAF">
        <w:rPr>
          <w:position w:val="-20"/>
          <w:sz w:val="32"/>
        </w:rPr>
        <w:object w:dxaOrig="3100" w:dyaOrig="560">
          <v:shape id="_x0000_i1400" type="#_x0000_t75" style="width:155.25pt;height:27.75pt" o:ole="" fillcolor="window">
            <v:imagedata r:id="rId737" o:title=""/>
          </v:shape>
          <o:OLEObject Type="Embed" ProgID="Equation.DSMT4" ShapeID="_x0000_i1400" DrawAspect="Content" ObjectID="_1569929687" r:id="rId738"/>
        </w:object>
      </w:r>
      <w:r w:rsidR="009D2334">
        <w:rPr>
          <w:sz w:val="32"/>
        </w:rPr>
        <w:t xml:space="preserve"> </w:t>
      </w:r>
      <w:r w:rsidR="009D2334">
        <w:rPr>
          <w:sz w:val="32"/>
        </w:rPr>
        <w:tab/>
        <w:t xml:space="preserve">     </w:t>
      </w:r>
      <w:r>
        <w:rPr>
          <w:sz w:val="32"/>
        </w:rPr>
        <w:t xml:space="preserve"> 13.   </w:t>
      </w:r>
      <w:r w:rsidRPr="007E1FAF">
        <w:rPr>
          <w:position w:val="-36"/>
          <w:sz w:val="32"/>
        </w:rPr>
        <w:object w:dxaOrig="3660" w:dyaOrig="859">
          <v:shape id="_x0000_i1401" type="#_x0000_t75" style="width:183pt;height:42.75pt" o:ole="" fillcolor="window">
            <v:imagedata r:id="rId739" o:title=""/>
          </v:shape>
          <o:OLEObject Type="Embed" ProgID="Equation.DSMT4" ShapeID="_x0000_i1401" DrawAspect="Content" ObjectID="_1569929688" r:id="rId740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tabs>
          <w:tab w:val="left" w:pos="2340"/>
        </w:tabs>
        <w:spacing w:after="0" w:line="240" w:lineRule="auto"/>
        <w:rPr>
          <w:sz w:val="32"/>
        </w:rPr>
      </w:pPr>
      <w:r>
        <w:rPr>
          <w:sz w:val="32"/>
        </w:rPr>
        <w:t xml:space="preserve">7.   </w:t>
      </w:r>
      <w:r w:rsidRPr="007E1FAF">
        <w:rPr>
          <w:position w:val="-20"/>
          <w:sz w:val="32"/>
        </w:rPr>
        <w:object w:dxaOrig="2900" w:dyaOrig="560">
          <v:shape id="_x0000_i1402" type="#_x0000_t75" style="width:144.75pt;height:27.75pt" o:ole="" fillcolor="window">
            <v:imagedata r:id="rId741" o:title=""/>
          </v:shape>
          <o:OLEObject Type="Embed" ProgID="Equation.DSMT4" ShapeID="_x0000_i1402" DrawAspect="Content" ObjectID="_1569929689" r:id="rId742"/>
        </w:object>
      </w:r>
      <w:r>
        <w:rPr>
          <w:sz w:val="32"/>
        </w:rPr>
        <w:t xml:space="preserve"> </w:t>
      </w:r>
      <w:r>
        <w:rPr>
          <w:sz w:val="32"/>
        </w:rPr>
        <w:tab/>
      </w:r>
      <w:r>
        <w:rPr>
          <w:sz w:val="32"/>
        </w:rPr>
        <w:tab/>
        <w:t xml:space="preserve">       14.   </w:t>
      </w:r>
      <w:r w:rsidRPr="007E1FAF">
        <w:rPr>
          <w:position w:val="-36"/>
          <w:sz w:val="32"/>
        </w:rPr>
        <w:object w:dxaOrig="3980" w:dyaOrig="880">
          <v:shape id="_x0000_i1403" type="#_x0000_t75" style="width:198.75pt;height:44.25pt" o:ole="" fillcolor="window">
            <v:imagedata r:id="rId743" o:title=""/>
          </v:shape>
          <o:OLEObject Type="Embed" ProgID="Equation.DSMT4" ShapeID="_x0000_i1403" DrawAspect="Content" ObjectID="_1569929690" r:id="rId744"/>
        </w:object>
      </w:r>
      <w:r>
        <w:rPr>
          <w:sz w:val="32"/>
        </w:rPr>
        <w:t xml:space="preserve"> </w:t>
      </w:r>
    </w:p>
    <w:p w:rsidR="00C65268" w:rsidRDefault="00C65268" w:rsidP="007C3FA4">
      <w:pPr>
        <w:tabs>
          <w:tab w:val="left" w:pos="2340"/>
        </w:tabs>
        <w:spacing w:after="0" w:line="240" w:lineRule="auto"/>
        <w:rPr>
          <w:sz w:val="32"/>
        </w:rPr>
      </w:pPr>
    </w:p>
    <w:p w:rsidR="00C65268" w:rsidRDefault="00C65268" w:rsidP="007C3FA4">
      <w:pPr>
        <w:spacing w:after="0" w:line="240" w:lineRule="auto"/>
        <w:jc w:val="center"/>
        <w:rPr>
          <w:sz w:val="32"/>
        </w:rPr>
      </w:pPr>
      <w:r>
        <w:rPr>
          <w:sz w:val="32"/>
        </w:rPr>
        <w:t xml:space="preserve">15.  </w:t>
      </w:r>
      <w:r w:rsidRPr="007E1FAF">
        <w:rPr>
          <w:position w:val="-46"/>
          <w:sz w:val="32"/>
        </w:rPr>
        <w:object w:dxaOrig="4980" w:dyaOrig="960">
          <v:shape id="_x0000_i1404" type="#_x0000_t75" style="width:249pt;height:48pt" o:ole="" fillcolor="window">
            <v:imagedata r:id="rId745" o:title=""/>
          </v:shape>
          <o:OLEObject Type="Embed" ProgID="Equation.DSMT4" ShapeID="_x0000_i1404" DrawAspect="Content" ObjectID="_1569929691" r:id="rId746"/>
        </w:object>
      </w:r>
    </w:p>
    <w:p w:rsidR="00C65268" w:rsidRPr="009D2334" w:rsidRDefault="009D2334" w:rsidP="007C3FA4">
      <w:pPr>
        <w:spacing w:after="0" w:line="240" w:lineRule="auto"/>
        <w:rPr>
          <w:b/>
          <w:sz w:val="32"/>
        </w:rPr>
      </w:pPr>
      <w:r w:rsidRPr="009D2334">
        <w:rPr>
          <w:rFonts w:ascii="Times New Roman" w:hAnsi="Times New Roman" w:cs="Times New Roman"/>
          <w:b/>
          <w:sz w:val="28"/>
          <w:szCs w:val="28"/>
        </w:rPr>
        <w:t>4</w:t>
      </w:r>
      <w:r w:rsidR="00C65268" w:rsidRPr="009D2334">
        <w:rPr>
          <w:rFonts w:ascii="Times New Roman" w:hAnsi="Times New Roman" w:cs="Times New Roman"/>
          <w:b/>
          <w:sz w:val="28"/>
          <w:szCs w:val="28"/>
        </w:rPr>
        <w:t>. Основные методы интегрирования</w:t>
      </w:r>
      <w:r w:rsidR="00C65268" w:rsidRPr="009D2334">
        <w:rPr>
          <w:b/>
          <w:sz w:val="32"/>
        </w:rPr>
        <w:t>.</w:t>
      </w:r>
    </w:p>
    <w:p w:rsidR="00C65268" w:rsidRPr="009D2334" w:rsidRDefault="00C65268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334">
        <w:rPr>
          <w:rFonts w:ascii="Times New Roman" w:hAnsi="Times New Roman" w:cs="Times New Roman"/>
          <w:sz w:val="28"/>
          <w:szCs w:val="28"/>
        </w:rPr>
        <w:t>Идея всех методов интегрирования заключается в приведении  искомого интеграла к табличному интегралу или сумме табличных интегралов.</w:t>
      </w:r>
    </w:p>
    <w:p w:rsidR="00C65268" w:rsidRPr="009D2334" w:rsidRDefault="009D2334" w:rsidP="007C3F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2334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65268" w:rsidRPr="009D2334">
        <w:rPr>
          <w:rFonts w:ascii="Times New Roman" w:hAnsi="Times New Roman" w:cs="Times New Roman"/>
          <w:b/>
          <w:i/>
          <w:sz w:val="28"/>
          <w:szCs w:val="28"/>
        </w:rPr>
        <w:t>Непосредственное интегрирование.</w:t>
      </w:r>
    </w:p>
    <w:p w:rsidR="00C65268" w:rsidRPr="009D2334" w:rsidRDefault="00C65268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334">
        <w:rPr>
          <w:rFonts w:ascii="Times New Roman" w:hAnsi="Times New Roman" w:cs="Times New Roman"/>
          <w:sz w:val="28"/>
          <w:szCs w:val="28"/>
        </w:rPr>
        <w:t>Интеграл приводится  к табличному виду путем алгебраических или тригонометрических преобразований.</w:t>
      </w:r>
    </w:p>
    <w:p w:rsidR="00C65268" w:rsidRPr="009D2334" w:rsidRDefault="009D2334" w:rsidP="007C3F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2334">
        <w:rPr>
          <w:rFonts w:ascii="Times New Roman" w:hAnsi="Times New Roman" w:cs="Times New Roman"/>
          <w:b/>
          <w:sz w:val="28"/>
          <w:szCs w:val="28"/>
        </w:rPr>
        <w:t>2.</w:t>
      </w:r>
      <w:r w:rsidR="00C65268" w:rsidRPr="009D2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268" w:rsidRPr="009D2334">
        <w:rPr>
          <w:rFonts w:ascii="Times New Roman" w:hAnsi="Times New Roman" w:cs="Times New Roman"/>
          <w:b/>
          <w:i/>
          <w:sz w:val="28"/>
          <w:szCs w:val="28"/>
        </w:rPr>
        <w:t>Замена переменной (интегрирование подстановкой).</w:t>
      </w:r>
    </w:p>
    <w:p w:rsidR="00C65268" w:rsidRPr="009D2334" w:rsidRDefault="005A59B4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Приведение  </w:t>
      </w:r>
      <w:r w:rsidR="00C65268" w:rsidRPr="009D2334">
        <w:rPr>
          <w:rFonts w:ascii="Times New Roman" w:hAnsi="Times New Roman" w:cs="Times New Roman"/>
          <w:sz w:val="28"/>
          <w:szCs w:val="28"/>
        </w:rPr>
        <w:t xml:space="preserve">интеграла к табличному виду осуществляется с помощью подстановки  </w:t>
      </w:r>
      <w:r w:rsidR="00C65268" w:rsidRPr="009D233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65268" w:rsidRPr="009D2334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C65268" w:rsidRPr="009D2334">
        <w:rPr>
          <w:rFonts w:ascii="Times New Roman" w:hAnsi="Times New Roman" w:cs="Times New Roman"/>
          <w:i/>
          <w:sz w:val="28"/>
          <w:szCs w:val="28"/>
        </w:rPr>
        <w:sym w:font="Symbol" w:char="F06A"/>
      </w:r>
      <w:r w:rsidR="00C65268" w:rsidRPr="009D2334">
        <w:rPr>
          <w:rFonts w:ascii="Times New Roman" w:hAnsi="Times New Roman" w:cs="Times New Roman"/>
          <w:i/>
          <w:sz w:val="28"/>
          <w:szCs w:val="28"/>
        </w:rPr>
        <w:t>(x)</w:t>
      </w:r>
      <w:r w:rsidR="00C65268" w:rsidRPr="009D2334">
        <w:rPr>
          <w:rFonts w:ascii="Times New Roman" w:hAnsi="Times New Roman" w:cs="Times New Roman"/>
          <w:sz w:val="28"/>
          <w:szCs w:val="28"/>
        </w:rPr>
        <w:t xml:space="preserve">. Тогда дифференциал  </w:t>
      </w:r>
      <w:proofErr w:type="spellStart"/>
      <w:r w:rsidR="00C65268" w:rsidRPr="009D2334">
        <w:rPr>
          <w:rFonts w:ascii="Times New Roman" w:hAnsi="Times New Roman" w:cs="Times New Roman"/>
          <w:i/>
          <w:sz w:val="28"/>
          <w:szCs w:val="28"/>
        </w:rPr>
        <w:t>dt</w:t>
      </w:r>
      <w:proofErr w:type="spellEnd"/>
      <w:r w:rsidR="00C65268" w:rsidRPr="009D2334">
        <w:rPr>
          <w:rFonts w:ascii="Times New Roman" w:hAnsi="Times New Roman" w:cs="Times New Roman"/>
          <w:sz w:val="28"/>
          <w:szCs w:val="28"/>
        </w:rPr>
        <w:t xml:space="preserve">  равен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334" w:rsidRPr="009D2334">
        <w:rPr>
          <w:rFonts w:ascii="Times New Roman" w:hAnsi="Times New Roman" w:cs="Times New Roman"/>
          <w:position w:val="-12"/>
          <w:sz w:val="28"/>
          <w:szCs w:val="28"/>
        </w:rPr>
        <w:object w:dxaOrig="1660" w:dyaOrig="400">
          <v:shape id="_x0000_i1405" type="#_x0000_t75" style="width:83.25pt;height:20.25pt" o:ole="" fillcolor="window">
            <v:imagedata r:id="rId747" o:title=""/>
          </v:shape>
          <o:OLEObject Type="Embed" ProgID="Equation.DSMT4" ShapeID="_x0000_i1405" DrawAspect="Content" ObjectID="_1569929692" r:id="rId748"/>
        </w:object>
      </w:r>
    </w:p>
    <w:p w:rsidR="00C65268" w:rsidRPr="009D2334" w:rsidRDefault="00C65268" w:rsidP="007C3FA4">
      <w:pPr>
        <w:pStyle w:val="3"/>
        <w:rPr>
          <w:spacing w:val="-8"/>
          <w:sz w:val="28"/>
          <w:szCs w:val="28"/>
        </w:rPr>
      </w:pPr>
      <w:r w:rsidRPr="009D2334">
        <w:rPr>
          <w:spacing w:val="-8"/>
          <w:sz w:val="28"/>
          <w:szCs w:val="28"/>
        </w:rPr>
        <w:t xml:space="preserve">Рекомендации по введению новой переменной </w:t>
      </w:r>
      <w:r w:rsidR="009D2334">
        <w:rPr>
          <w:spacing w:val="-8"/>
          <w:sz w:val="28"/>
          <w:szCs w:val="28"/>
        </w:rPr>
        <w:t xml:space="preserve">рассмотрим </w:t>
      </w:r>
      <w:r w:rsidRPr="009D2334">
        <w:rPr>
          <w:spacing w:val="-8"/>
          <w:sz w:val="28"/>
          <w:szCs w:val="28"/>
        </w:rPr>
        <w:t>в примерах.</w:t>
      </w:r>
    </w:p>
    <w:p w:rsidR="009D2334" w:rsidRDefault="009D2334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268" w:rsidRPr="009D2334" w:rsidRDefault="009D2334" w:rsidP="007C3F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2334">
        <w:rPr>
          <w:rFonts w:ascii="Times New Roman" w:hAnsi="Times New Roman" w:cs="Times New Roman"/>
          <w:b/>
          <w:sz w:val="28"/>
          <w:szCs w:val="28"/>
        </w:rPr>
        <w:t>3.</w:t>
      </w:r>
      <w:r w:rsidR="00C65268" w:rsidRPr="009D2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268" w:rsidRPr="009D2334">
        <w:rPr>
          <w:rFonts w:ascii="Times New Roman" w:hAnsi="Times New Roman" w:cs="Times New Roman"/>
          <w:b/>
          <w:i/>
          <w:sz w:val="28"/>
          <w:szCs w:val="28"/>
        </w:rPr>
        <w:t>Интегрирование по частям.</w:t>
      </w:r>
    </w:p>
    <w:p w:rsidR="00C65268" w:rsidRPr="009D2334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334">
        <w:rPr>
          <w:rFonts w:ascii="Times New Roman" w:hAnsi="Times New Roman" w:cs="Times New Roman"/>
          <w:sz w:val="28"/>
          <w:szCs w:val="28"/>
        </w:rPr>
        <w:t>Интегрирование  по частям производится по формуле</w:t>
      </w:r>
    </w:p>
    <w:p w:rsidR="00C65268" w:rsidRPr="009D2334" w:rsidRDefault="00C65268" w:rsidP="007C3FA4">
      <w:pPr>
        <w:spacing w:after="0" w:line="240" w:lineRule="auto"/>
        <w:ind w:left="284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65268" w:rsidRDefault="00C65268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20"/>
          <w:sz w:val="32"/>
        </w:rPr>
        <w:object w:dxaOrig="2320" w:dyaOrig="560">
          <v:shape id="_x0000_i1406" type="#_x0000_t75" style="width:116.25pt;height:27.75pt" o:ole="" fillcolor="window">
            <v:imagedata r:id="rId749" o:title=""/>
          </v:shape>
          <o:OLEObject Type="Embed" ProgID="Equation.DSMT4" ShapeID="_x0000_i1406" DrawAspect="Content" ObjectID="_1569929693" r:id="rId750"/>
        </w:object>
      </w:r>
    </w:p>
    <w:p w:rsidR="00C65268" w:rsidRPr="009D2334" w:rsidRDefault="00C65268" w:rsidP="007C3FA4">
      <w:pPr>
        <w:pStyle w:val="3"/>
        <w:rPr>
          <w:sz w:val="28"/>
          <w:szCs w:val="28"/>
        </w:rPr>
      </w:pPr>
      <w:r w:rsidRPr="009D2334">
        <w:rPr>
          <w:sz w:val="28"/>
          <w:szCs w:val="28"/>
        </w:rPr>
        <w:lastRenderedPageBreak/>
        <w:t xml:space="preserve">Этим методом интегрируются некоторые произведения, например, произведения степенной функции на </w:t>
      </w:r>
      <w:proofErr w:type="gramStart"/>
      <w:r w:rsidRPr="009D2334">
        <w:rPr>
          <w:sz w:val="28"/>
          <w:szCs w:val="28"/>
        </w:rPr>
        <w:t>логарифмическую</w:t>
      </w:r>
      <w:proofErr w:type="gramEnd"/>
      <w:r w:rsidRPr="009D2334">
        <w:rPr>
          <w:sz w:val="28"/>
          <w:szCs w:val="28"/>
        </w:rPr>
        <w:t>, или на показательную, или на тригонометрическую, или на обратные тригонометрические функции.</w:t>
      </w:r>
    </w:p>
    <w:p w:rsidR="00C65268" w:rsidRPr="009D2334" w:rsidRDefault="00C65268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334">
        <w:rPr>
          <w:rFonts w:ascii="Times New Roman" w:hAnsi="Times New Roman" w:cs="Times New Roman"/>
          <w:sz w:val="28"/>
          <w:szCs w:val="28"/>
        </w:rPr>
        <w:t xml:space="preserve">Чтобы воспользоваться  формулой, следует один множитель в подынтегральном выражении обозначить  </w:t>
      </w:r>
      <w:r w:rsidRPr="009D233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9D2334">
        <w:rPr>
          <w:rFonts w:ascii="Times New Roman" w:hAnsi="Times New Roman" w:cs="Times New Roman"/>
          <w:sz w:val="28"/>
          <w:szCs w:val="28"/>
        </w:rPr>
        <w:t xml:space="preserve">, а другой множитель вместе с </w:t>
      </w:r>
      <w:r w:rsidRPr="009D2334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9D2334">
        <w:rPr>
          <w:rFonts w:ascii="Times New Roman" w:hAnsi="Times New Roman" w:cs="Times New Roman"/>
          <w:sz w:val="28"/>
          <w:szCs w:val="28"/>
        </w:rPr>
        <w:t xml:space="preserve"> принять за </w:t>
      </w:r>
      <w:r w:rsidRPr="009D2334">
        <w:rPr>
          <w:rFonts w:ascii="Times New Roman" w:hAnsi="Times New Roman" w:cs="Times New Roman"/>
          <w:i/>
          <w:sz w:val="28"/>
          <w:szCs w:val="28"/>
          <w:lang w:val="en-US"/>
        </w:rPr>
        <w:t>dv</w:t>
      </w:r>
      <w:r w:rsidRPr="009D2334">
        <w:rPr>
          <w:rFonts w:ascii="Times New Roman" w:hAnsi="Times New Roman" w:cs="Times New Roman"/>
          <w:sz w:val="28"/>
          <w:szCs w:val="28"/>
        </w:rPr>
        <w:t>.</w:t>
      </w:r>
    </w:p>
    <w:p w:rsidR="00C65268" w:rsidRPr="009D2334" w:rsidRDefault="00C65268" w:rsidP="007C3FA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D2334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9D233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D2334">
        <w:rPr>
          <w:rFonts w:ascii="Times New Roman" w:hAnsi="Times New Roman" w:cs="Times New Roman"/>
          <w:sz w:val="28"/>
          <w:szCs w:val="28"/>
        </w:rPr>
        <w:t xml:space="preserve"> чтобы интеграл в правой части был проще данного интеграла, надо правильно выбрать  множители </w:t>
      </w:r>
      <w:r w:rsidRPr="009D233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9D2334">
        <w:rPr>
          <w:rFonts w:ascii="Times New Roman" w:hAnsi="Times New Roman" w:cs="Times New Roman"/>
          <w:sz w:val="28"/>
          <w:szCs w:val="28"/>
        </w:rPr>
        <w:t xml:space="preserve"> и </w:t>
      </w:r>
      <w:r w:rsidRPr="009D2334">
        <w:rPr>
          <w:rFonts w:ascii="Times New Roman" w:hAnsi="Times New Roman" w:cs="Times New Roman"/>
          <w:i/>
          <w:sz w:val="28"/>
          <w:szCs w:val="28"/>
          <w:lang w:val="en-US"/>
        </w:rPr>
        <w:t>dv</w:t>
      </w:r>
      <w:r w:rsidRPr="009D2334">
        <w:rPr>
          <w:rFonts w:ascii="Times New Roman" w:hAnsi="Times New Roman" w:cs="Times New Roman"/>
          <w:sz w:val="28"/>
          <w:szCs w:val="28"/>
        </w:rPr>
        <w:t>.</w:t>
      </w:r>
    </w:p>
    <w:p w:rsidR="00C65268" w:rsidRDefault="00C65268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334">
        <w:rPr>
          <w:rFonts w:ascii="Times New Roman" w:hAnsi="Times New Roman" w:cs="Times New Roman"/>
          <w:sz w:val="28"/>
          <w:szCs w:val="28"/>
        </w:rPr>
        <w:t xml:space="preserve">В  интегралах, берущихся по частям, обычно </w:t>
      </w:r>
      <w:r w:rsidRPr="009D2334">
        <w:rPr>
          <w:rFonts w:ascii="Times New Roman" w:hAnsi="Times New Roman" w:cs="Times New Roman"/>
          <w:i/>
          <w:sz w:val="28"/>
          <w:szCs w:val="28"/>
        </w:rPr>
        <w:t xml:space="preserve">логарифмическую </w:t>
      </w:r>
      <w:r w:rsidRPr="009D2334">
        <w:rPr>
          <w:rFonts w:ascii="Times New Roman" w:hAnsi="Times New Roman" w:cs="Times New Roman"/>
          <w:sz w:val="28"/>
          <w:szCs w:val="28"/>
        </w:rPr>
        <w:t>и</w:t>
      </w:r>
      <w:r w:rsidRPr="009D2334">
        <w:rPr>
          <w:rFonts w:ascii="Times New Roman" w:hAnsi="Times New Roman" w:cs="Times New Roman"/>
          <w:i/>
          <w:sz w:val="28"/>
          <w:szCs w:val="28"/>
        </w:rPr>
        <w:t xml:space="preserve"> обратные  тригонометрические</w:t>
      </w:r>
      <w:r w:rsidRPr="009D2334">
        <w:rPr>
          <w:rFonts w:ascii="Times New Roman" w:hAnsi="Times New Roman" w:cs="Times New Roman"/>
          <w:sz w:val="28"/>
          <w:szCs w:val="28"/>
        </w:rPr>
        <w:t xml:space="preserve">  функции принимают за </w:t>
      </w:r>
      <w:r w:rsidRPr="009D233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9D2334">
        <w:rPr>
          <w:rFonts w:ascii="Times New Roman" w:hAnsi="Times New Roman" w:cs="Times New Roman"/>
          <w:sz w:val="28"/>
          <w:szCs w:val="28"/>
        </w:rPr>
        <w:t xml:space="preserve">, а </w:t>
      </w:r>
      <w:r w:rsidRPr="009D2334">
        <w:rPr>
          <w:rFonts w:ascii="Times New Roman" w:hAnsi="Times New Roman" w:cs="Times New Roman"/>
          <w:i/>
          <w:sz w:val="28"/>
          <w:szCs w:val="28"/>
        </w:rPr>
        <w:t xml:space="preserve">показательную </w:t>
      </w:r>
      <w:r w:rsidRPr="009D233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9D2334">
        <w:rPr>
          <w:rFonts w:ascii="Times New Roman" w:hAnsi="Times New Roman" w:cs="Times New Roman"/>
          <w:i/>
          <w:sz w:val="28"/>
          <w:szCs w:val="28"/>
        </w:rPr>
        <w:t>тригонометрические</w:t>
      </w:r>
      <w:r w:rsidRPr="009D2334">
        <w:rPr>
          <w:rFonts w:ascii="Times New Roman" w:hAnsi="Times New Roman" w:cs="Times New Roman"/>
          <w:sz w:val="28"/>
          <w:szCs w:val="28"/>
        </w:rPr>
        <w:t xml:space="preserve"> функции относят к  </w:t>
      </w:r>
      <w:proofErr w:type="spellStart"/>
      <w:r w:rsidRPr="009D2334">
        <w:rPr>
          <w:rFonts w:ascii="Times New Roman" w:hAnsi="Times New Roman" w:cs="Times New Roman"/>
          <w:i/>
          <w:sz w:val="28"/>
          <w:szCs w:val="28"/>
        </w:rPr>
        <w:t>dv</w:t>
      </w:r>
      <w:proofErr w:type="spellEnd"/>
      <w:r w:rsidRPr="009D2334">
        <w:rPr>
          <w:rFonts w:ascii="Times New Roman" w:hAnsi="Times New Roman" w:cs="Times New Roman"/>
          <w:sz w:val="28"/>
          <w:szCs w:val="28"/>
        </w:rPr>
        <w:t>.</w:t>
      </w:r>
      <w:r w:rsidRPr="009D2334">
        <w:rPr>
          <w:rFonts w:ascii="Times New Roman" w:hAnsi="Times New Roman" w:cs="Times New Roman"/>
          <w:sz w:val="28"/>
          <w:szCs w:val="28"/>
        </w:rPr>
        <w:tab/>
      </w:r>
    </w:p>
    <w:p w:rsidR="00535351" w:rsidRPr="009D2334" w:rsidRDefault="00535351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5268" w:rsidRPr="009D2334" w:rsidRDefault="00C65268" w:rsidP="007C3FA4">
      <w:pPr>
        <w:spacing w:after="0" w:line="240" w:lineRule="auto"/>
        <w:jc w:val="center"/>
        <w:rPr>
          <w:b/>
          <w:i/>
          <w:sz w:val="32"/>
        </w:rPr>
      </w:pPr>
      <w:r w:rsidRPr="009D2334">
        <w:rPr>
          <w:b/>
          <w:i/>
          <w:sz w:val="32"/>
        </w:rPr>
        <w:t>Связь между интегрированием и дифференцированием.</w:t>
      </w:r>
    </w:p>
    <w:p w:rsidR="00535351" w:rsidRDefault="00535351" w:rsidP="007C3FA4">
      <w:pPr>
        <w:spacing w:after="0" w:line="240" w:lineRule="auto"/>
        <w:ind w:firstLine="708"/>
        <w:jc w:val="center"/>
        <w:rPr>
          <w:sz w:val="32"/>
        </w:rPr>
      </w:pPr>
    </w:p>
    <w:p w:rsidR="00C65268" w:rsidRPr="00535351" w:rsidRDefault="00C65268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5351">
        <w:rPr>
          <w:rFonts w:ascii="Times New Roman" w:hAnsi="Times New Roman" w:cs="Times New Roman"/>
          <w:sz w:val="28"/>
          <w:szCs w:val="28"/>
        </w:rPr>
        <w:t xml:space="preserve">Интегрирование – это операция, обратная дифференцированию. Если интеграл взят правильно, то производная от интеграла равна подынтегральной функции: </w:t>
      </w:r>
    </w:p>
    <w:p w:rsidR="00C65268" w:rsidRDefault="00C65268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24"/>
          <w:sz w:val="32"/>
        </w:rPr>
        <w:object w:dxaOrig="4260" w:dyaOrig="760">
          <v:shape id="_x0000_i1407" type="#_x0000_t75" style="width:213pt;height:38.25pt" o:ole="" fillcolor="window">
            <v:imagedata r:id="rId751" o:title=""/>
          </v:shape>
          <o:OLEObject Type="Embed" ProgID="Equation.DSMT4" ShapeID="_x0000_i1407" DrawAspect="Content" ObjectID="_1569929694" r:id="rId752"/>
        </w:object>
      </w:r>
      <w:r>
        <w:rPr>
          <w:sz w:val="32"/>
        </w:rPr>
        <w:t xml:space="preserve">. </w:t>
      </w:r>
    </w:p>
    <w:p w:rsidR="00FA2080" w:rsidRPr="00FA2080" w:rsidRDefault="00FA2080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2080">
        <w:rPr>
          <w:rFonts w:ascii="Times New Roman" w:hAnsi="Times New Roman" w:cs="Times New Roman"/>
          <w:sz w:val="28"/>
          <w:szCs w:val="28"/>
        </w:rPr>
        <w:t xml:space="preserve">Теперь рассмотрим </w:t>
      </w:r>
      <w:r>
        <w:rPr>
          <w:rFonts w:ascii="Times New Roman" w:hAnsi="Times New Roman" w:cs="Times New Roman"/>
          <w:sz w:val="28"/>
          <w:szCs w:val="28"/>
        </w:rPr>
        <w:t>задачи на нахождение неопределенного интеграла.</w:t>
      </w:r>
      <w:r w:rsidRPr="00FA2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268" w:rsidRPr="00C376B7" w:rsidRDefault="00C65268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B7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C376B7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376B7">
        <w:rPr>
          <w:rFonts w:ascii="Times New Roman" w:hAnsi="Times New Roman" w:cs="Times New Roman"/>
          <w:sz w:val="28"/>
          <w:szCs w:val="28"/>
        </w:rPr>
        <w:t>Найти неопределенные интегралы. Результаты проверить дифференцированием.</w:t>
      </w:r>
    </w:p>
    <w:p w:rsidR="00C65268" w:rsidRPr="00C376B7" w:rsidRDefault="00C65268" w:rsidP="007C3FA4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376B7">
        <w:rPr>
          <w:rFonts w:ascii="Times New Roman" w:hAnsi="Times New Roman" w:cs="Times New Roman"/>
          <w:b/>
          <w:sz w:val="28"/>
          <w:szCs w:val="28"/>
        </w:rPr>
        <w:t>Решение.</w:t>
      </w:r>
      <w:r w:rsidR="00C376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376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1E1" w:rsidRPr="00C376B7">
        <w:rPr>
          <w:rFonts w:ascii="Times New Roman" w:hAnsi="Times New Roman" w:cs="Times New Roman"/>
          <w:sz w:val="28"/>
          <w:szCs w:val="28"/>
        </w:rPr>
        <w:t>И</w:t>
      </w:r>
      <w:r w:rsidRPr="00C376B7">
        <w:rPr>
          <w:rFonts w:ascii="Times New Roman" w:hAnsi="Times New Roman" w:cs="Times New Roman"/>
          <w:sz w:val="28"/>
          <w:szCs w:val="28"/>
        </w:rPr>
        <w:t xml:space="preserve">нтеграл под </w:t>
      </w:r>
      <w:proofErr w:type="gramStart"/>
      <w:r w:rsidRPr="00C376B7">
        <w:rPr>
          <w:rFonts w:ascii="Times New Roman" w:hAnsi="Times New Roman" w:cs="Times New Roman"/>
          <w:sz w:val="28"/>
          <w:szCs w:val="28"/>
        </w:rPr>
        <w:t>буквой</w:t>
      </w:r>
      <w:proofErr w:type="gramEnd"/>
      <w:r w:rsidRPr="00C376B7">
        <w:rPr>
          <w:rFonts w:ascii="Times New Roman" w:hAnsi="Times New Roman" w:cs="Times New Roman"/>
          <w:sz w:val="28"/>
          <w:szCs w:val="28"/>
        </w:rPr>
        <w:t xml:space="preserve"> </w:t>
      </w:r>
      <w:r w:rsidRPr="00C376B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C376B7">
        <w:rPr>
          <w:rFonts w:ascii="Times New Roman" w:hAnsi="Times New Roman" w:cs="Times New Roman"/>
          <w:sz w:val="28"/>
          <w:szCs w:val="28"/>
        </w:rPr>
        <w:t xml:space="preserve"> берется методом непосредственного интегрирования. При этом используются табличные интегралы от степенных функций:</w:t>
      </w:r>
    </w:p>
    <w:p w:rsidR="00C65268" w:rsidRDefault="00C65268" w:rsidP="007C3FA4">
      <w:pPr>
        <w:pStyle w:val="a7"/>
        <w:spacing w:after="0" w:line="240" w:lineRule="auto"/>
        <w:jc w:val="center"/>
      </w:pPr>
      <w:r w:rsidRPr="007E1FAF">
        <w:rPr>
          <w:position w:val="-30"/>
        </w:rPr>
        <w:object w:dxaOrig="3860" w:dyaOrig="900">
          <v:shape id="_x0000_i1408" type="#_x0000_t75" style="width:192.75pt;height:45pt" o:ole="" fillcolor="window">
            <v:imagedata r:id="rId753" o:title=""/>
          </v:shape>
          <o:OLEObject Type="Embed" ProgID="Equation.DSMT4" ShapeID="_x0000_i1408" DrawAspect="Content" ObjectID="_1569929695" r:id="rId754"/>
        </w:object>
      </w:r>
      <w:r>
        <w:tab/>
      </w:r>
      <w:r w:rsidRPr="007E1FAF">
        <w:rPr>
          <w:position w:val="-30"/>
        </w:rPr>
        <w:object w:dxaOrig="2060" w:dyaOrig="800">
          <v:shape id="_x0000_i1409" type="#_x0000_t75" style="width:102.75pt;height:39.75pt" o:ole="" fillcolor="window">
            <v:imagedata r:id="rId755" o:title=""/>
          </v:shape>
          <o:OLEObject Type="Embed" ProgID="Equation.DSMT4" ShapeID="_x0000_i1409" DrawAspect="Content" ObjectID="_1569929696" r:id="rId756"/>
        </w:object>
      </w:r>
    </w:p>
    <w:p w:rsidR="00C65268" w:rsidRDefault="00C65268" w:rsidP="007C3FA4">
      <w:pPr>
        <w:pStyle w:val="a7"/>
        <w:spacing w:after="0" w:line="240" w:lineRule="auto"/>
        <w:jc w:val="center"/>
      </w:pPr>
    </w:p>
    <w:p w:rsidR="00C65268" w:rsidRDefault="00C65268" w:rsidP="007C3FA4">
      <w:pPr>
        <w:pStyle w:val="a7"/>
        <w:spacing w:after="0" w:line="240" w:lineRule="auto"/>
        <w:rPr>
          <w:b/>
        </w:rPr>
      </w:pPr>
      <w:r>
        <w:rPr>
          <w:b/>
          <w:i/>
        </w:rPr>
        <w:t>а</w:t>
      </w:r>
      <w:r>
        <w:rPr>
          <w:b/>
        </w:rPr>
        <w:t>)</w:t>
      </w:r>
      <w:r>
        <w:rPr>
          <w:b/>
        </w:rPr>
        <w:tab/>
      </w:r>
      <w:r w:rsidRPr="007E1FAF">
        <w:rPr>
          <w:b/>
          <w:position w:val="-46"/>
        </w:rPr>
        <w:object w:dxaOrig="2920" w:dyaOrig="1060">
          <v:shape id="_x0000_i1410" type="#_x0000_t75" style="width:146.25pt;height:53.25pt" o:ole="" fillcolor="window">
            <v:imagedata r:id="rId757" o:title=""/>
          </v:shape>
          <o:OLEObject Type="Embed" ProgID="Equation.DSMT4" ShapeID="_x0000_i1410" DrawAspect="Content" ObjectID="_1569929697" r:id="rId758"/>
        </w:object>
      </w:r>
      <w:r w:rsidRPr="007E1FAF">
        <w:rPr>
          <w:b/>
          <w:position w:val="-74"/>
        </w:rPr>
        <w:object w:dxaOrig="3260" w:dyaOrig="1640">
          <v:shape id="_x0000_i1411" type="#_x0000_t75" style="width:162.75pt;height:81.75pt" o:ole="" fillcolor="window">
            <v:imagedata r:id="rId759" o:title=""/>
          </v:shape>
          <o:OLEObject Type="Embed" ProgID="Equation.DSMT4" ShapeID="_x0000_i1411" DrawAspect="Content" ObjectID="_1569929698" r:id="rId760"/>
        </w:object>
      </w:r>
    </w:p>
    <w:p w:rsidR="00C65268" w:rsidRDefault="00C65268" w:rsidP="007C3FA4">
      <w:pPr>
        <w:pStyle w:val="a7"/>
        <w:spacing w:after="0" w:line="240" w:lineRule="auto"/>
        <w:rPr>
          <w:sz w:val="20"/>
        </w:rPr>
      </w:pPr>
    </w:p>
    <w:p w:rsidR="00C65268" w:rsidRDefault="00C65268" w:rsidP="007C3FA4">
      <w:pPr>
        <w:pStyle w:val="a7"/>
        <w:spacing w:after="0" w:line="240" w:lineRule="auto"/>
      </w:pPr>
      <w:r w:rsidRPr="007E1FAF">
        <w:rPr>
          <w:position w:val="-54"/>
        </w:rPr>
        <w:object w:dxaOrig="4060" w:dyaOrig="1240">
          <v:shape id="_x0000_i1412" type="#_x0000_t75" style="width:203.25pt;height:62.25pt" o:ole="" fillcolor="window">
            <v:imagedata r:id="rId761" o:title=""/>
          </v:shape>
          <o:OLEObject Type="Embed" ProgID="Equation.DSMT4" ShapeID="_x0000_i1412" DrawAspect="Content" ObjectID="_1569929699" r:id="rId762"/>
        </w:object>
      </w:r>
      <w:r w:rsidRPr="007E1FAF">
        <w:rPr>
          <w:position w:val="-54"/>
        </w:rPr>
        <w:object w:dxaOrig="3640" w:dyaOrig="1240">
          <v:shape id="_x0000_i1413" type="#_x0000_t75" style="width:182.25pt;height:62.25pt" o:ole="" fillcolor="window">
            <v:imagedata r:id="rId763" o:title=""/>
          </v:shape>
          <o:OLEObject Type="Embed" ProgID="Equation.DSMT4" ShapeID="_x0000_i1413" DrawAspect="Content" ObjectID="_1569929700" r:id="rId764"/>
        </w:object>
      </w:r>
    </w:p>
    <w:p w:rsidR="00C65268" w:rsidRDefault="00C65268" w:rsidP="007C3FA4">
      <w:pPr>
        <w:pStyle w:val="a7"/>
        <w:spacing w:after="0" w:line="240" w:lineRule="auto"/>
        <w:rPr>
          <w:sz w:val="20"/>
        </w:rPr>
      </w:pPr>
    </w:p>
    <w:p w:rsidR="00C65268" w:rsidRDefault="00C65268" w:rsidP="007C3FA4">
      <w:pPr>
        <w:pStyle w:val="a7"/>
        <w:spacing w:after="0" w:line="240" w:lineRule="auto"/>
      </w:pPr>
      <w:r w:rsidRPr="007E1FAF">
        <w:rPr>
          <w:position w:val="-30"/>
        </w:rPr>
        <w:object w:dxaOrig="7940" w:dyaOrig="980">
          <v:shape id="_x0000_i1414" type="#_x0000_t75" style="width:396.75pt;height:48.75pt" o:ole="" fillcolor="window">
            <v:imagedata r:id="rId765" o:title=""/>
          </v:shape>
          <o:OLEObject Type="Embed" ProgID="Equation.DSMT4" ShapeID="_x0000_i1414" DrawAspect="Content" ObjectID="_1569929701" r:id="rId766"/>
        </w:object>
      </w:r>
    </w:p>
    <w:p w:rsidR="00C65268" w:rsidRDefault="00C65268" w:rsidP="007C3FA4">
      <w:pPr>
        <w:pStyle w:val="a7"/>
        <w:spacing w:after="0" w:line="240" w:lineRule="auto"/>
        <w:rPr>
          <w:sz w:val="20"/>
        </w:rPr>
      </w:pPr>
    </w:p>
    <w:p w:rsidR="00C65268" w:rsidRDefault="00C65268" w:rsidP="007C3FA4">
      <w:pPr>
        <w:pStyle w:val="a7"/>
        <w:spacing w:after="0" w:line="240" w:lineRule="auto"/>
      </w:pPr>
      <w:r w:rsidRPr="007E1FAF">
        <w:rPr>
          <w:position w:val="-46"/>
        </w:rPr>
        <w:object w:dxaOrig="7860" w:dyaOrig="1340">
          <v:shape id="_x0000_i1415" type="#_x0000_t75" style="width:393pt;height:66.75pt" o:ole="" fillcolor="window">
            <v:imagedata r:id="rId767" o:title=""/>
          </v:shape>
          <o:OLEObject Type="Embed" ProgID="Equation.DSMT4" ShapeID="_x0000_i1415" DrawAspect="Content" ObjectID="_1569929702" r:id="rId768"/>
        </w:object>
      </w:r>
    </w:p>
    <w:p w:rsidR="00C65268" w:rsidRDefault="00C65268" w:rsidP="007C3FA4">
      <w:pPr>
        <w:pStyle w:val="a7"/>
        <w:spacing w:after="0" w:line="240" w:lineRule="auto"/>
        <w:rPr>
          <w:lang w:val="en-US"/>
        </w:rPr>
      </w:pPr>
      <w:r w:rsidRPr="007E1FAF">
        <w:rPr>
          <w:position w:val="-36"/>
          <w:lang w:val="en-US"/>
        </w:rPr>
        <w:object w:dxaOrig="7560" w:dyaOrig="1040">
          <v:shape id="_x0000_i1416" type="#_x0000_t75" style="width:378pt;height:51.75pt" o:ole="" fillcolor="window">
            <v:imagedata r:id="rId769" o:title=""/>
          </v:shape>
          <o:OLEObject Type="Embed" ProgID="Equation.DSMT4" ShapeID="_x0000_i1416" DrawAspect="Content" ObjectID="_1569929703" r:id="rId770"/>
        </w:object>
      </w:r>
    </w:p>
    <w:p w:rsidR="00C65268" w:rsidRDefault="00C65268" w:rsidP="007C3FA4">
      <w:pPr>
        <w:pStyle w:val="a7"/>
        <w:spacing w:after="0" w:line="240" w:lineRule="auto"/>
        <w:rPr>
          <w:b/>
        </w:rPr>
      </w:pPr>
    </w:p>
    <w:p w:rsidR="00C65268" w:rsidRPr="00C376B7" w:rsidRDefault="00C65268" w:rsidP="007C3FA4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76B7">
        <w:rPr>
          <w:rFonts w:ascii="Times New Roman" w:hAnsi="Times New Roman" w:cs="Times New Roman"/>
          <w:b/>
          <w:sz w:val="28"/>
          <w:szCs w:val="28"/>
        </w:rPr>
        <w:t>Проверка.</w:t>
      </w:r>
    </w:p>
    <w:p w:rsidR="00C65268" w:rsidRDefault="00C65268" w:rsidP="007C3FA4">
      <w:pPr>
        <w:pStyle w:val="a7"/>
        <w:spacing w:after="0" w:line="240" w:lineRule="auto"/>
      </w:pPr>
      <w:r w:rsidRPr="007E1FAF">
        <w:rPr>
          <w:position w:val="-54"/>
        </w:rPr>
        <w:object w:dxaOrig="9320" w:dyaOrig="1359">
          <v:shape id="_x0000_i1417" type="#_x0000_t75" style="width:465.75pt;height:68.25pt" o:ole="" fillcolor="window">
            <v:imagedata r:id="rId771" o:title=""/>
          </v:shape>
          <o:OLEObject Type="Embed" ProgID="Equation.DSMT4" ShapeID="_x0000_i1417" DrawAspect="Content" ObjectID="_1569929704" r:id="rId772"/>
        </w:object>
      </w:r>
    </w:p>
    <w:p w:rsidR="00C65268" w:rsidRDefault="00C65268" w:rsidP="007C3FA4">
      <w:pPr>
        <w:pStyle w:val="a7"/>
        <w:spacing w:after="0" w:line="240" w:lineRule="auto"/>
      </w:pPr>
    </w:p>
    <w:p w:rsidR="00C65268" w:rsidRDefault="00C65268" w:rsidP="007C3FA4">
      <w:pPr>
        <w:pStyle w:val="a7"/>
        <w:spacing w:after="0" w:line="240" w:lineRule="auto"/>
      </w:pPr>
      <w:r w:rsidRPr="007E1FAF">
        <w:rPr>
          <w:position w:val="-64"/>
        </w:rPr>
        <w:object w:dxaOrig="7380" w:dyaOrig="1320">
          <v:shape id="_x0000_i1418" type="#_x0000_t75" style="width:369pt;height:66pt" o:ole="" fillcolor="window">
            <v:imagedata r:id="rId773" o:title=""/>
          </v:shape>
          <o:OLEObject Type="Embed" ProgID="Equation.DSMT4" ShapeID="_x0000_i1418" DrawAspect="Content" ObjectID="_1569929705" r:id="rId774"/>
        </w:object>
      </w:r>
    </w:p>
    <w:p w:rsidR="00C65268" w:rsidRDefault="00C65268" w:rsidP="007C3FA4">
      <w:pPr>
        <w:pStyle w:val="a7"/>
        <w:spacing w:after="0" w:line="240" w:lineRule="auto"/>
      </w:pPr>
      <w:r w:rsidRPr="007E1FAF">
        <w:rPr>
          <w:position w:val="-64"/>
        </w:rPr>
        <w:object w:dxaOrig="5120" w:dyaOrig="1520">
          <v:shape id="_x0000_i1419" type="#_x0000_t75" style="width:255.75pt;height:75.75pt" o:ole="" fillcolor="window">
            <v:imagedata r:id="rId775" o:title=""/>
          </v:shape>
          <o:OLEObject Type="Embed" ProgID="Equation.DSMT4" ShapeID="_x0000_i1419" DrawAspect="Content" ObjectID="_1569929706" r:id="rId776"/>
        </w:object>
      </w:r>
    </w:p>
    <w:p w:rsidR="00C65268" w:rsidRPr="00F27711" w:rsidRDefault="00C65268" w:rsidP="007C3FA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>Получена подынтегральная функция, что и требовалось показать.</w:t>
      </w:r>
    </w:p>
    <w:p w:rsidR="00C65268" w:rsidRPr="00F27711" w:rsidRDefault="00C65268" w:rsidP="007C3FA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27711" w:rsidRDefault="00F27711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sz w:val="32"/>
        </w:rPr>
        <w:t>Б.</w:t>
      </w:r>
      <w:r w:rsidR="00C65268">
        <w:rPr>
          <w:b/>
          <w:sz w:val="32"/>
        </w:rPr>
        <w:t>1)</w:t>
      </w:r>
      <w:r w:rsidR="00C65268">
        <w:rPr>
          <w:b/>
          <w:sz w:val="32"/>
        </w:rPr>
        <w:tab/>
      </w:r>
      <w:r w:rsidR="00C65268" w:rsidRPr="007E1FAF">
        <w:rPr>
          <w:b/>
          <w:position w:val="-36"/>
          <w:sz w:val="32"/>
        </w:rPr>
        <w:object w:dxaOrig="2140" w:dyaOrig="880">
          <v:shape id="_x0000_i1420" type="#_x0000_t75" style="width:107.25pt;height:44.25pt" o:ole="" fillcolor="window">
            <v:imagedata r:id="rId777" o:title=""/>
          </v:shape>
          <o:OLEObject Type="Embed" ProgID="Equation.DSMT4" ShapeID="_x0000_i1420" DrawAspect="Content" ObjectID="_1569929707" r:id="rId778"/>
        </w:object>
      </w:r>
      <w:r w:rsidRPr="00F277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11" w:rsidRPr="00F27711" w:rsidRDefault="00F27711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 xml:space="preserve">Интеграл </w:t>
      </w:r>
      <w:r>
        <w:rPr>
          <w:rFonts w:ascii="Times New Roman" w:hAnsi="Times New Roman" w:cs="Times New Roman"/>
          <w:sz w:val="28"/>
          <w:szCs w:val="28"/>
        </w:rPr>
        <w:t>в примерах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7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Б</w:t>
      </w:r>
      <w:proofErr w:type="gramEnd"/>
      <w:r w:rsidRPr="00F2771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27711">
        <w:rPr>
          <w:rFonts w:ascii="Times New Roman" w:hAnsi="Times New Roman" w:cs="Times New Roman"/>
          <w:sz w:val="28"/>
          <w:szCs w:val="28"/>
        </w:rPr>
        <w:t xml:space="preserve"> берется методом замены переменной (подстановкой). </w:t>
      </w:r>
    </w:p>
    <w:p w:rsidR="00C65268" w:rsidRPr="00F27711" w:rsidRDefault="00C65268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 xml:space="preserve">За новую переменную возьмем </w:t>
      </w:r>
      <w:r w:rsidRPr="00F27711">
        <w:rPr>
          <w:rFonts w:ascii="Times New Roman" w:hAnsi="Times New Roman" w:cs="Times New Roman"/>
          <w:i/>
          <w:sz w:val="28"/>
          <w:szCs w:val="28"/>
        </w:rPr>
        <w:t>аргумент подынтегральной функции</w:t>
      </w:r>
      <w:r w:rsidRPr="00F27711">
        <w:rPr>
          <w:rFonts w:ascii="Times New Roman" w:hAnsi="Times New Roman" w:cs="Times New Roman"/>
          <w:sz w:val="28"/>
          <w:szCs w:val="28"/>
        </w:rPr>
        <w:t xml:space="preserve">  </w:t>
      </w:r>
      <w:r w:rsidRPr="00F27711">
        <w:rPr>
          <w:rFonts w:ascii="Times New Roman" w:hAnsi="Times New Roman" w:cs="Times New Roman"/>
          <w:position w:val="-30"/>
          <w:sz w:val="28"/>
          <w:szCs w:val="28"/>
        </w:rPr>
        <w:object w:dxaOrig="1260" w:dyaOrig="800">
          <v:shape id="_x0000_i1421" type="#_x0000_t75" style="width:63pt;height:39.75pt" o:ole="" fillcolor="window">
            <v:imagedata r:id="rId779" o:title=""/>
          </v:shape>
          <o:OLEObject Type="Embed" ProgID="Equation.DSMT4" ShapeID="_x0000_i1421" DrawAspect="Content" ObjectID="_1569929708" r:id="rId780"/>
        </w:object>
      </w:r>
      <w:r w:rsidRPr="00F27711">
        <w:rPr>
          <w:rFonts w:ascii="Times New Roman" w:hAnsi="Times New Roman" w:cs="Times New Roman"/>
          <w:sz w:val="28"/>
          <w:szCs w:val="28"/>
        </w:rPr>
        <w:t xml:space="preserve">  и найдем  </w:t>
      </w:r>
      <w:proofErr w:type="spellStart"/>
      <w:r w:rsidRPr="00F2771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F2771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27711">
        <w:rPr>
          <w:rFonts w:ascii="Times New Roman" w:hAnsi="Times New Roman" w:cs="Times New Roman"/>
          <w:sz w:val="28"/>
          <w:szCs w:val="28"/>
        </w:rPr>
        <w:t xml:space="preserve">по формуле: </w:t>
      </w:r>
    </w:p>
    <w:p w:rsidR="00C65268" w:rsidRPr="00F27711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position w:val="-36"/>
          <w:sz w:val="28"/>
          <w:szCs w:val="28"/>
        </w:rPr>
        <w:object w:dxaOrig="8360" w:dyaOrig="999">
          <v:shape id="_x0000_i1422" type="#_x0000_t75" style="width:417.75pt;height:50.25pt" o:ole="" fillcolor="window">
            <v:imagedata r:id="rId781" o:title=""/>
          </v:shape>
          <o:OLEObject Type="Embed" ProgID="Equation.DSMT4" ShapeID="_x0000_i1422" DrawAspect="Content" ObjectID="_1569929709" r:id="rId782"/>
        </w:object>
      </w:r>
    </w:p>
    <w:p w:rsidR="00C65268" w:rsidRPr="00F27711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>Тогда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122"/>
          <w:sz w:val="32"/>
        </w:rPr>
        <w:object w:dxaOrig="8240" w:dyaOrig="2600">
          <v:shape id="_x0000_i1423" type="#_x0000_t75" style="width:411.75pt;height:129.75pt" o:ole="" fillcolor="window">
            <v:imagedata r:id="rId783" o:title=""/>
          </v:shape>
          <o:OLEObject Type="Embed" ProgID="Equation.DSMT4" ShapeID="_x0000_i1423" DrawAspect="Content" ObjectID="_1569929710" r:id="rId784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36"/>
          <w:sz w:val="32"/>
          <w:lang w:val="en-US"/>
        </w:rPr>
        <w:object w:dxaOrig="6619" w:dyaOrig="880">
          <v:shape id="_x0000_i1424" type="#_x0000_t75" style="width:330.75pt;height:44.25pt" o:ole="" fillcolor="window">
            <v:imagedata r:id="rId785" o:title=""/>
          </v:shape>
          <o:OLEObject Type="Embed" ProgID="Equation.DSMT4" ShapeID="_x0000_i1424" DrawAspect="Content" ObjectID="_1569929711" r:id="rId786"/>
        </w:object>
      </w:r>
    </w:p>
    <w:p w:rsidR="00C65268" w:rsidRPr="00F27711" w:rsidRDefault="00C65268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>В последнем действии осуществлен переход к исходной  переменной</w:t>
      </w:r>
      <w:r w:rsidRPr="00F27711">
        <w:rPr>
          <w:rFonts w:ascii="Times New Roman" w:hAnsi="Times New Roman" w:cs="Times New Roman"/>
          <w:i/>
          <w:sz w:val="28"/>
          <w:szCs w:val="28"/>
        </w:rPr>
        <w:t xml:space="preserve">  x</w:t>
      </w:r>
      <w:r w:rsidRPr="00F27711">
        <w:rPr>
          <w:rFonts w:ascii="Times New Roman" w:hAnsi="Times New Roman" w:cs="Times New Roman"/>
          <w:sz w:val="28"/>
          <w:szCs w:val="28"/>
        </w:rPr>
        <w:t xml:space="preserve"> с учетом, что </w:t>
      </w:r>
      <w:r w:rsidRPr="00F27711">
        <w:rPr>
          <w:rFonts w:ascii="Times New Roman" w:hAnsi="Times New Roman" w:cs="Times New Roman"/>
          <w:position w:val="-30"/>
          <w:sz w:val="28"/>
          <w:szCs w:val="28"/>
        </w:rPr>
        <w:object w:dxaOrig="1260" w:dyaOrig="800">
          <v:shape id="_x0000_i1425" type="#_x0000_t75" style="width:63pt;height:39.75pt" o:ole="" fillcolor="window">
            <v:imagedata r:id="rId779" o:title=""/>
          </v:shape>
          <o:OLEObject Type="Embed" ProgID="Equation.DSMT4" ShapeID="_x0000_i1425" DrawAspect="Content" ObjectID="_1569929712" r:id="rId787"/>
        </w:object>
      </w:r>
      <w:r w:rsidRPr="00F27711">
        <w:rPr>
          <w:rFonts w:ascii="Times New Roman" w:hAnsi="Times New Roman" w:cs="Times New Roman"/>
          <w:sz w:val="28"/>
          <w:szCs w:val="28"/>
        </w:rPr>
        <w:t>.</w:t>
      </w:r>
    </w:p>
    <w:p w:rsidR="00C65268" w:rsidRDefault="00C65268" w:rsidP="007C3FA4">
      <w:pPr>
        <w:pStyle w:val="a7"/>
        <w:spacing w:after="0" w:line="240" w:lineRule="auto"/>
        <w:rPr>
          <w:b/>
        </w:rPr>
      </w:pPr>
    </w:p>
    <w:p w:rsidR="00C65268" w:rsidRPr="00F27711" w:rsidRDefault="00C65268" w:rsidP="007C3FA4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7711">
        <w:rPr>
          <w:rFonts w:ascii="Times New Roman" w:hAnsi="Times New Roman" w:cs="Times New Roman"/>
          <w:b/>
          <w:sz w:val="28"/>
          <w:szCs w:val="28"/>
        </w:rPr>
        <w:t>Проверка.</w:t>
      </w:r>
    </w:p>
    <w:p w:rsidR="00C65268" w:rsidRDefault="006C54A0" w:rsidP="007C3FA4">
      <w:pPr>
        <w:spacing w:after="0" w:line="240" w:lineRule="auto"/>
        <w:rPr>
          <w:position w:val="-38"/>
          <w:sz w:val="32"/>
        </w:rPr>
      </w:pPr>
      <w:r>
        <w:rPr>
          <w:position w:val="-38"/>
          <w:sz w:val="32"/>
          <w:lang w:val="en-US"/>
        </w:rPr>
        <w:pict>
          <v:shape id="_x0000_i1426" type="#_x0000_t75" style="width:306.75pt;height:51.75pt" fillcolor="window">
            <v:imagedata r:id="rId788" o:title=""/>
          </v:shape>
        </w:pict>
      </w:r>
    </w:p>
    <w:p w:rsidR="00C65268" w:rsidRDefault="00C65268" w:rsidP="007C3FA4">
      <w:pPr>
        <w:spacing w:after="0" w:line="240" w:lineRule="auto"/>
        <w:rPr>
          <w:position w:val="-38"/>
          <w:sz w:val="32"/>
        </w:rPr>
      </w:pPr>
    </w:p>
    <w:p w:rsidR="00C65268" w:rsidRDefault="00C65268" w:rsidP="007C3FA4">
      <w:pPr>
        <w:spacing w:after="0" w:line="240" w:lineRule="auto"/>
        <w:rPr>
          <w:sz w:val="32"/>
          <w:lang w:val="en-US"/>
        </w:rPr>
      </w:pPr>
      <w:r w:rsidRPr="007E1FAF">
        <w:rPr>
          <w:position w:val="-36"/>
          <w:sz w:val="32"/>
          <w:lang w:val="en-US"/>
        </w:rPr>
        <w:object w:dxaOrig="9139" w:dyaOrig="999">
          <v:shape id="_x0000_i1427" type="#_x0000_t75" style="width:456.75pt;height:50.25pt" o:ole="" fillcolor="window">
            <v:imagedata r:id="rId789" o:title=""/>
          </v:shape>
          <o:OLEObject Type="Embed" ProgID="Equation.DSMT4" ShapeID="_x0000_i1427" DrawAspect="Content" ObjectID="_1569929713" r:id="rId790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sz w:val="32"/>
        </w:rPr>
        <w:t>Что и требовалось показать.</w:t>
      </w:r>
    </w:p>
    <w:p w:rsidR="00C65268" w:rsidRDefault="00C65268" w:rsidP="007C3FA4">
      <w:pPr>
        <w:spacing w:after="0" w:line="240" w:lineRule="auto"/>
        <w:rPr>
          <w:b/>
          <w:i/>
        </w:rPr>
      </w:pPr>
    </w:p>
    <w:p w:rsidR="00C65268" w:rsidRDefault="00DC4775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Б</w:t>
      </w:r>
      <w:r w:rsidR="00C65268">
        <w:rPr>
          <w:b/>
          <w:sz w:val="32"/>
        </w:rPr>
        <w:t>.2)</w:t>
      </w:r>
      <w:r w:rsidR="00C65268">
        <w:rPr>
          <w:b/>
          <w:sz w:val="32"/>
        </w:rPr>
        <w:tab/>
      </w:r>
      <w:r w:rsidR="00C65268" w:rsidRPr="007E1FAF">
        <w:rPr>
          <w:b/>
          <w:position w:val="-20"/>
          <w:sz w:val="32"/>
        </w:rPr>
        <w:object w:dxaOrig="1260" w:dyaOrig="880">
          <v:shape id="_x0000_i1428" type="#_x0000_t75" style="width:63pt;height:44.25pt" o:ole="" fillcolor="window">
            <v:imagedata r:id="rId791" o:title=""/>
          </v:shape>
          <o:OLEObject Type="Embed" ProgID="Equation.DSMT4" ShapeID="_x0000_i1428" DrawAspect="Content" ObjectID="_1569929714" r:id="rId792"/>
        </w:object>
      </w:r>
      <w:r w:rsidR="00C65268">
        <w:rPr>
          <w:sz w:val="32"/>
        </w:rPr>
        <w:t>.</w:t>
      </w:r>
    </w:p>
    <w:p w:rsidR="00C65268" w:rsidRPr="00F27711" w:rsidRDefault="00C65268" w:rsidP="007C3F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 xml:space="preserve">За новую переменную возьмем </w:t>
      </w:r>
      <w:r w:rsidRPr="00F27711">
        <w:rPr>
          <w:rFonts w:ascii="Times New Roman" w:hAnsi="Times New Roman" w:cs="Times New Roman"/>
          <w:i/>
          <w:sz w:val="28"/>
          <w:szCs w:val="28"/>
        </w:rPr>
        <w:t>показатель степени</w:t>
      </w:r>
      <w:r w:rsidRPr="00F27711">
        <w:rPr>
          <w:rFonts w:ascii="Times New Roman" w:hAnsi="Times New Roman" w:cs="Times New Roman"/>
          <w:sz w:val="28"/>
          <w:szCs w:val="28"/>
        </w:rPr>
        <w:t xml:space="preserve">  </w:t>
      </w:r>
      <w:r w:rsidRPr="00F27711">
        <w:rPr>
          <w:rFonts w:ascii="Times New Roman" w:hAnsi="Times New Roman" w:cs="Times New Roman"/>
          <w:position w:val="-30"/>
          <w:sz w:val="28"/>
          <w:szCs w:val="28"/>
        </w:rPr>
        <w:object w:dxaOrig="1260" w:dyaOrig="800">
          <v:shape id="_x0000_i1429" type="#_x0000_t75" style="width:63pt;height:39.75pt" o:ole="" fillcolor="window">
            <v:imagedata r:id="rId793" o:title=""/>
          </v:shape>
          <o:OLEObject Type="Embed" ProgID="Equation.DSMT4" ShapeID="_x0000_i1429" DrawAspect="Content" ObjectID="_1569929715" r:id="rId794"/>
        </w:object>
      </w:r>
      <w:r w:rsidRPr="00F27711">
        <w:rPr>
          <w:rFonts w:ascii="Times New Roman" w:hAnsi="Times New Roman" w:cs="Times New Roman"/>
          <w:sz w:val="28"/>
          <w:szCs w:val="28"/>
        </w:rPr>
        <w:t>.</w:t>
      </w:r>
    </w:p>
    <w:p w:rsidR="00C65268" w:rsidRPr="00F27711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>Тогда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20"/>
          <w:sz w:val="32"/>
        </w:rPr>
        <w:object w:dxaOrig="1240" w:dyaOrig="880">
          <v:shape id="_x0000_i1430" type="#_x0000_t75" style="width:62.25pt;height:44.25pt" o:ole="" fillcolor="window">
            <v:imagedata r:id="rId795" o:title=""/>
          </v:shape>
          <o:OLEObject Type="Embed" ProgID="Equation.DSMT4" ShapeID="_x0000_i1430" DrawAspect="Content" ObjectID="_1569929716" r:id="rId796"/>
        </w:object>
      </w:r>
      <w:r w:rsidRPr="007E1FAF">
        <w:rPr>
          <w:b/>
          <w:position w:val="-122"/>
          <w:sz w:val="32"/>
        </w:rPr>
        <w:object w:dxaOrig="6420" w:dyaOrig="2600">
          <v:shape id="_x0000_i1431" type="#_x0000_t75" style="width:321pt;height:129.75pt" o:ole="" fillcolor="window">
            <v:imagedata r:id="rId797" o:title=""/>
          </v:shape>
          <o:OLEObject Type="Embed" ProgID="Equation.DSMT4" ShapeID="_x0000_i1431" DrawAspect="Content" ObjectID="_1569929717" r:id="rId798"/>
        </w:object>
      </w:r>
      <w:r w:rsidRPr="007E1FAF">
        <w:rPr>
          <w:b/>
          <w:position w:val="-6"/>
          <w:sz w:val="32"/>
        </w:rPr>
        <w:object w:dxaOrig="1680" w:dyaOrig="740">
          <v:shape id="_x0000_i1432" type="#_x0000_t75" style="width:84pt;height:36.75pt" o:ole="" fillcolor="window">
            <v:imagedata r:id="rId799" o:title=""/>
          </v:shape>
          <o:OLEObject Type="Embed" ProgID="Equation.DSMT4" ShapeID="_x0000_i1432" DrawAspect="Content" ObjectID="_1569929718" r:id="rId800"/>
        </w:object>
      </w:r>
    </w:p>
    <w:p w:rsidR="00C65268" w:rsidRDefault="00C65268" w:rsidP="007C3FA4">
      <w:pPr>
        <w:pStyle w:val="a7"/>
        <w:spacing w:after="0" w:line="240" w:lineRule="auto"/>
        <w:rPr>
          <w:b/>
          <w:sz w:val="20"/>
        </w:rPr>
      </w:pPr>
    </w:p>
    <w:p w:rsidR="00C65268" w:rsidRPr="00F27711" w:rsidRDefault="00C65268" w:rsidP="007C3FA4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7711">
        <w:rPr>
          <w:rFonts w:ascii="Times New Roman" w:hAnsi="Times New Roman" w:cs="Times New Roman"/>
          <w:b/>
          <w:sz w:val="28"/>
          <w:szCs w:val="28"/>
        </w:rPr>
        <w:t>Проверка.</w: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54"/>
          <w:sz w:val="32"/>
        </w:rPr>
        <w:object w:dxaOrig="7680" w:dyaOrig="1359">
          <v:shape id="_x0000_i1433" type="#_x0000_t75" style="width:384pt;height:68.25pt" o:ole="" fillcolor="window">
            <v:imagedata r:id="rId801" o:title=""/>
          </v:shape>
          <o:OLEObject Type="Embed" ProgID="Equation.DSMT4" ShapeID="_x0000_i1433" DrawAspect="Content" ObjectID="_1569929719" r:id="rId802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36"/>
          <w:sz w:val="32"/>
        </w:rPr>
        <w:object w:dxaOrig="3100" w:dyaOrig="1040">
          <v:shape id="_x0000_i1434" type="#_x0000_t75" style="width:155.25pt;height:51.75pt" o:ole="" fillcolor="window">
            <v:imagedata r:id="rId803" o:title=""/>
          </v:shape>
          <o:OLEObject Type="Embed" ProgID="Equation.DSMT4" ShapeID="_x0000_i1434" DrawAspect="Content" ObjectID="_1569929720" r:id="rId804"/>
        </w:object>
      </w:r>
      <w:r>
        <w:rPr>
          <w:sz w:val="32"/>
        </w:rPr>
        <w:t xml:space="preserve">. </w:t>
      </w:r>
    </w:p>
    <w:p w:rsidR="00C65268" w:rsidRPr="00F27711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>Получена подынтегральная функция.</w:t>
      </w:r>
    </w:p>
    <w:p w:rsidR="00C65268" w:rsidRDefault="00C65268" w:rsidP="007C3FA4">
      <w:pPr>
        <w:spacing w:after="0" w:line="240" w:lineRule="auto"/>
        <w:rPr>
          <w:sz w:val="16"/>
        </w:rPr>
      </w:pPr>
    </w:p>
    <w:p w:rsidR="00C65268" w:rsidRDefault="00DC4775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Б</w:t>
      </w:r>
      <w:r w:rsidR="00C65268">
        <w:rPr>
          <w:b/>
          <w:sz w:val="32"/>
        </w:rPr>
        <w:t>.3)</w:t>
      </w:r>
      <w:r w:rsidR="00C65268">
        <w:rPr>
          <w:b/>
          <w:sz w:val="32"/>
        </w:rPr>
        <w:tab/>
      </w:r>
      <w:r w:rsidR="00C65268" w:rsidRPr="007E1FAF">
        <w:rPr>
          <w:b/>
          <w:position w:val="-20"/>
          <w:sz w:val="32"/>
        </w:rPr>
        <w:object w:dxaOrig="1880" w:dyaOrig="580">
          <v:shape id="_x0000_i1435" type="#_x0000_t75" style="width:93.75pt;height:29.25pt" o:ole="" fillcolor="window">
            <v:imagedata r:id="rId805" o:title=""/>
          </v:shape>
          <o:OLEObject Type="Embed" ProgID="Equation.DSMT4" ShapeID="_x0000_i1435" DrawAspect="Content" ObjectID="_1569929721" r:id="rId806"/>
        </w:object>
      </w:r>
      <w:r w:rsidR="00C65268">
        <w:rPr>
          <w:sz w:val="32"/>
        </w:rPr>
        <w:t>.</w:t>
      </w:r>
    </w:p>
    <w:p w:rsidR="00C65268" w:rsidRDefault="00C65268" w:rsidP="007C3FA4">
      <w:pPr>
        <w:spacing w:after="0" w:line="240" w:lineRule="auto"/>
        <w:ind w:firstLine="708"/>
        <w:rPr>
          <w:sz w:val="32"/>
        </w:rPr>
      </w:pPr>
      <w:r>
        <w:rPr>
          <w:sz w:val="32"/>
        </w:rPr>
        <w:t xml:space="preserve">За новую переменную возьмем </w:t>
      </w:r>
      <w:r>
        <w:rPr>
          <w:i/>
          <w:sz w:val="32"/>
        </w:rPr>
        <w:t>подкоренное выражение</w:t>
      </w:r>
      <w:r>
        <w:rPr>
          <w:sz w:val="32"/>
        </w:rPr>
        <w:t xml:space="preserve">  </w:t>
      </w:r>
      <w:r w:rsidRPr="007E1FAF">
        <w:rPr>
          <w:position w:val="-6"/>
          <w:sz w:val="32"/>
        </w:rPr>
        <w:object w:dxaOrig="1400" w:dyaOrig="320">
          <v:shape id="_x0000_i1436" type="#_x0000_t75" style="width:69.75pt;height:15.75pt" o:ole="" fillcolor="window">
            <v:imagedata r:id="rId807" o:title=""/>
          </v:shape>
          <o:OLEObject Type="Embed" ProgID="Equation.DSMT4" ShapeID="_x0000_i1436" DrawAspect="Content" ObjectID="_1569929722" r:id="rId808"/>
        </w:object>
      </w:r>
      <w:r>
        <w:rPr>
          <w:sz w:val="32"/>
        </w:rPr>
        <w:t>.</w:t>
      </w:r>
    </w:p>
    <w:p w:rsidR="00C65268" w:rsidRDefault="00C65268" w:rsidP="007C3FA4">
      <w:pPr>
        <w:spacing w:after="0" w:line="240" w:lineRule="auto"/>
        <w:ind w:firstLine="708"/>
        <w:rPr>
          <w:sz w:val="32"/>
        </w:rPr>
      </w:pPr>
    </w:p>
    <w:p w:rsidR="00C65268" w:rsidRDefault="00F27711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20"/>
          <w:sz w:val="32"/>
        </w:rPr>
        <w:object w:dxaOrig="1880" w:dyaOrig="580">
          <v:shape id="_x0000_i1437" type="#_x0000_t75" style="width:93.75pt;height:29.25pt" o:ole="" fillcolor="window">
            <v:imagedata r:id="rId805" o:title=""/>
          </v:shape>
          <o:OLEObject Type="Embed" ProgID="Equation.DSMT4" ShapeID="_x0000_i1437" DrawAspect="Content" ObjectID="_1569929723" r:id="rId809"/>
        </w:object>
      </w:r>
      <w:r w:rsidR="00C65268" w:rsidRPr="007E1FAF">
        <w:rPr>
          <w:b/>
          <w:position w:val="-36"/>
          <w:sz w:val="32"/>
        </w:rPr>
        <w:object w:dxaOrig="5160" w:dyaOrig="1040">
          <v:shape id="_x0000_i1438" type="#_x0000_t75" style="width:258pt;height:51.75pt" o:ole="" fillcolor="window">
            <v:imagedata r:id="rId810" o:title=""/>
          </v:shape>
          <o:OLEObject Type="Embed" ProgID="Equation.DSMT4" ShapeID="_x0000_i1438" DrawAspect="Content" ObjectID="_1569929724" r:id="rId811"/>
        </w:object>
      </w:r>
    </w:p>
    <w:p w:rsidR="00C65268" w:rsidRDefault="00C65268" w:rsidP="007C3FA4">
      <w:pPr>
        <w:pStyle w:val="a7"/>
        <w:spacing w:after="0" w:line="240" w:lineRule="auto"/>
        <w:rPr>
          <w:b/>
        </w:rPr>
      </w:pPr>
      <w:r>
        <w:rPr>
          <w:b/>
        </w:rPr>
        <w:t>Проверка.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54"/>
          <w:sz w:val="32"/>
        </w:rPr>
        <w:object w:dxaOrig="6619" w:dyaOrig="1359">
          <v:shape id="_x0000_i1439" type="#_x0000_t75" style="width:330.75pt;height:68.25pt" o:ole="" fillcolor="window">
            <v:imagedata r:id="rId812" o:title=""/>
          </v:shape>
          <o:OLEObject Type="Embed" ProgID="Equation.DSMT4" ShapeID="_x0000_i1439" DrawAspect="Content" ObjectID="_1569929725" r:id="rId813"/>
        </w:object>
      </w:r>
    </w:p>
    <w:p w:rsidR="00C65268" w:rsidRDefault="00C65268" w:rsidP="007C3FA4">
      <w:pPr>
        <w:spacing w:after="0" w:line="240" w:lineRule="auto"/>
        <w:rPr>
          <w:b/>
          <w:sz w:val="32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b/>
          <w:position w:val="-30"/>
          <w:sz w:val="32"/>
        </w:rPr>
        <w:object w:dxaOrig="9380" w:dyaOrig="980">
          <v:shape id="_x0000_i1440" type="#_x0000_t75" style="width:468.75pt;height:48.75pt" o:ole="" fillcolor="window">
            <v:imagedata r:id="rId814" o:title=""/>
          </v:shape>
          <o:OLEObject Type="Embed" ProgID="Equation.DSMT4" ShapeID="_x0000_i1440" DrawAspect="Content" ObjectID="_1569929726" r:id="rId815"/>
        </w:object>
      </w:r>
      <w:r>
        <w:rPr>
          <w:sz w:val="32"/>
        </w:rPr>
        <w:t xml:space="preserve"> Что и требовалось показать.</w:t>
      </w:r>
    </w:p>
    <w:p w:rsidR="00C65268" w:rsidRDefault="00C65268" w:rsidP="007C3FA4">
      <w:pPr>
        <w:spacing w:after="0" w:line="240" w:lineRule="auto"/>
        <w:rPr>
          <w:b/>
          <w:i/>
          <w:sz w:val="32"/>
        </w:rPr>
      </w:pPr>
    </w:p>
    <w:p w:rsidR="00C65268" w:rsidRDefault="00DC4775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Б</w:t>
      </w:r>
      <w:r w:rsidR="00C65268">
        <w:rPr>
          <w:b/>
          <w:sz w:val="32"/>
        </w:rPr>
        <w:t>.4)</w:t>
      </w:r>
      <w:r w:rsidR="00C65268">
        <w:rPr>
          <w:b/>
          <w:sz w:val="32"/>
        </w:rPr>
        <w:tab/>
      </w:r>
      <w:r w:rsidR="00C65268" w:rsidRPr="007E1FAF">
        <w:rPr>
          <w:b/>
          <w:position w:val="-42"/>
          <w:sz w:val="32"/>
        </w:rPr>
        <w:object w:dxaOrig="1780" w:dyaOrig="920">
          <v:shape id="_x0000_i1441" type="#_x0000_t75" style="width:89.25pt;height:45.75pt" o:ole="" fillcolor="window">
            <v:imagedata r:id="rId816" o:title=""/>
          </v:shape>
          <o:OLEObject Type="Embed" ProgID="Equation.DSMT4" ShapeID="_x0000_i1441" DrawAspect="Content" ObjectID="_1569929727" r:id="rId817"/>
        </w:object>
      </w:r>
      <w:r w:rsidR="00C65268">
        <w:rPr>
          <w:sz w:val="32"/>
        </w:rPr>
        <w:t>.</w:t>
      </w:r>
    </w:p>
    <w:p w:rsidR="00C65268" w:rsidRDefault="00C65268" w:rsidP="007C3FA4">
      <w:pPr>
        <w:spacing w:after="0" w:line="240" w:lineRule="auto"/>
        <w:ind w:firstLine="708"/>
        <w:rPr>
          <w:sz w:val="32"/>
        </w:rPr>
      </w:pPr>
      <w:r>
        <w:rPr>
          <w:sz w:val="32"/>
        </w:rPr>
        <w:t xml:space="preserve">За новую переменную возьмем </w:t>
      </w:r>
      <w:r>
        <w:rPr>
          <w:i/>
          <w:sz w:val="32"/>
        </w:rPr>
        <w:t xml:space="preserve">функцию, стоящую в основании степени </w:t>
      </w:r>
      <w:r>
        <w:rPr>
          <w:sz w:val="32"/>
        </w:rPr>
        <w:t xml:space="preserve">  </w:t>
      </w:r>
      <w:r w:rsidRPr="007E1FAF">
        <w:rPr>
          <w:position w:val="-6"/>
          <w:sz w:val="32"/>
        </w:rPr>
        <w:object w:dxaOrig="1240" w:dyaOrig="320">
          <v:shape id="_x0000_i1442" type="#_x0000_t75" style="width:62.25pt;height:15.75pt" o:ole="" fillcolor="window">
            <v:imagedata r:id="rId818" o:title=""/>
          </v:shape>
          <o:OLEObject Type="Embed" ProgID="Equation.DSMT4" ShapeID="_x0000_i1442" DrawAspect="Content" ObjectID="_1569929728" r:id="rId819"/>
        </w:object>
      </w:r>
      <w:r>
        <w:rPr>
          <w:sz w:val="32"/>
        </w:rPr>
        <w:t>. Тогда</w:t>
      </w:r>
    </w:p>
    <w:p w:rsidR="00C65268" w:rsidRDefault="00C65268" w:rsidP="007C3FA4">
      <w:pPr>
        <w:spacing w:after="0" w:line="240" w:lineRule="auto"/>
      </w:pPr>
      <w:r w:rsidRPr="007E1FAF">
        <w:rPr>
          <w:position w:val="-42"/>
        </w:rPr>
        <w:object w:dxaOrig="1780" w:dyaOrig="920">
          <v:shape id="_x0000_i1443" type="#_x0000_t75" style="width:89.25pt;height:45.75pt" o:ole="" fillcolor="window">
            <v:imagedata r:id="rId816" o:title=""/>
          </v:shape>
          <o:OLEObject Type="Embed" ProgID="Equation.DSMT4" ShapeID="_x0000_i1443" DrawAspect="Content" ObjectID="_1569929729" r:id="rId820"/>
        </w:object>
      </w:r>
      <w:r w:rsidRPr="007E1FAF">
        <w:rPr>
          <w:position w:val="-102"/>
        </w:rPr>
        <w:object w:dxaOrig="5560" w:dyaOrig="2200">
          <v:shape id="_x0000_i1444" type="#_x0000_t75" style="width:278.25pt;height:110.25pt" o:ole="" fillcolor="window">
            <v:imagedata r:id="rId821" o:title=""/>
          </v:shape>
          <o:OLEObject Type="Embed" ProgID="Equation.DSMT4" ShapeID="_x0000_i1444" DrawAspect="Content" ObjectID="_1569929730" r:id="rId822"/>
        </w:object>
      </w:r>
      <w:r w:rsidRPr="007E1FAF">
        <w:rPr>
          <w:position w:val="-30"/>
        </w:rPr>
        <w:object w:dxaOrig="2200" w:dyaOrig="900">
          <v:shape id="_x0000_i1445" type="#_x0000_t75" style="width:110.25pt;height:45pt" o:ole="" fillcolor="window">
            <v:imagedata r:id="rId823" o:title=""/>
          </v:shape>
          <o:OLEObject Type="Embed" ProgID="Equation.DSMT4" ShapeID="_x0000_i1445" DrawAspect="Content" ObjectID="_1569929731" r:id="rId824"/>
        </w:object>
      </w:r>
    </w:p>
    <w:p w:rsidR="00C65268" w:rsidRDefault="00C65268" w:rsidP="007C3FA4">
      <w:pPr>
        <w:spacing w:after="0" w:line="240" w:lineRule="auto"/>
      </w:pPr>
      <w:r w:rsidRPr="007E1FAF">
        <w:rPr>
          <w:position w:val="-38"/>
        </w:rPr>
        <w:object w:dxaOrig="4440" w:dyaOrig="880">
          <v:shape id="_x0000_i1446" type="#_x0000_t75" style="width:222pt;height:44.25pt" o:ole="" fillcolor="window">
            <v:imagedata r:id="rId825" o:title=""/>
          </v:shape>
          <o:OLEObject Type="Embed" ProgID="Equation.DSMT4" ShapeID="_x0000_i1446" DrawAspect="Content" ObjectID="_1569929732" r:id="rId826"/>
        </w:object>
      </w:r>
      <w:r w:rsidRPr="007E1FAF">
        <w:rPr>
          <w:position w:val="-42"/>
        </w:rPr>
        <w:object w:dxaOrig="2320" w:dyaOrig="920">
          <v:shape id="_x0000_i1447" type="#_x0000_t75" style="width:116.25pt;height:45.75pt" o:ole="" fillcolor="window">
            <v:imagedata r:id="rId827" o:title=""/>
          </v:shape>
          <o:OLEObject Type="Embed" ProgID="Equation.DSMT4" ShapeID="_x0000_i1447" DrawAspect="Content" ObjectID="_1569929733" r:id="rId828"/>
        </w:object>
      </w:r>
    </w:p>
    <w:p w:rsidR="00C65268" w:rsidRDefault="00C65268" w:rsidP="007C3FA4">
      <w:pPr>
        <w:spacing w:after="0" w:line="240" w:lineRule="auto"/>
      </w:pPr>
    </w:p>
    <w:p w:rsidR="00C65268" w:rsidRPr="00F27711" w:rsidRDefault="00C65268" w:rsidP="007C3FA4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27711">
        <w:rPr>
          <w:rFonts w:ascii="Times New Roman" w:hAnsi="Times New Roman" w:cs="Times New Roman"/>
          <w:b/>
          <w:sz w:val="28"/>
          <w:szCs w:val="28"/>
        </w:rPr>
        <w:t>Проверка.</w:t>
      </w:r>
    </w:p>
    <w:p w:rsidR="00C65268" w:rsidRDefault="00C65268" w:rsidP="007C3FA4">
      <w:pPr>
        <w:pStyle w:val="a7"/>
        <w:spacing w:after="0" w:line="240" w:lineRule="auto"/>
        <w:rPr>
          <w:b/>
          <w:lang w:val="en-US"/>
        </w:rPr>
      </w:pPr>
      <w:r w:rsidRPr="007E1FAF">
        <w:rPr>
          <w:b/>
          <w:position w:val="-44"/>
          <w:lang w:val="en-US"/>
        </w:rPr>
        <w:object w:dxaOrig="5840" w:dyaOrig="1160">
          <v:shape id="_x0000_i1448" type="#_x0000_t75" style="width:291.75pt;height:57.75pt" o:ole="" fillcolor="window">
            <v:imagedata r:id="rId829" o:title=""/>
          </v:shape>
          <o:OLEObject Type="Embed" ProgID="Equation.DSMT4" ShapeID="_x0000_i1448" DrawAspect="Content" ObjectID="_1569929734" r:id="rId830"/>
        </w:object>
      </w:r>
    </w:p>
    <w:p w:rsidR="00C65268" w:rsidRDefault="00C65268" w:rsidP="007C3FA4">
      <w:pPr>
        <w:pStyle w:val="a7"/>
        <w:spacing w:after="0" w:line="240" w:lineRule="auto"/>
        <w:rPr>
          <w:b/>
          <w:i/>
        </w:rPr>
      </w:pPr>
    </w:p>
    <w:p w:rsidR="00C65268" w:rsidRDefault="00C65268" w:rsidP="007C3FA4">
      <w:pPr>
        <w:pStyle w:val="a7"/>
        <w:spacing w:after="0" w:line="240" w:lineRule="auto"/>
        <w:rPr>
          <w:b/>
          <w:i/>
        </w:rPr>
      </w:pPr>
      <w:r w:rsidRPr="007E1FAF">
        <w:rPr>
          <w:b/>
          <w:i/>
          <w:position w:val="-42"/>
          <w:lang w:val="en-US"/>
        </w:rPr>
        <w:object w:dxaOrig="8380" w:dyaOrig="920">
          <v:shape id="_x0000_i1449" type="#_x0000_t75" style="width:419.25pt;height:45.75pt" o:ole="" fillcolor="window">
            <v:imagedata r:id="rId831" o:title=""/>
          </v:shape>
          <o:OLEObject Type="Embed" ProgID="Equation.DSMT4" ShapeID="_x0000_i1449" DrawAspect="Content" ObjectID="_1569929735" r:id="rId832"/>
        </w:object>
      </w:r>
      <w:r>
        <w:rPr>
          <w:b/>
          <w:i/>
        </w:rPr>
        <w:t>.</w:t>
      </w:r>
    </w:p>
    <w:p w:rsidR="00C65268" w:rsidRPr="00F27711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>Получена подынтегральная функция.</w:t>
      </w:r>
    </w:p>
    <w:p w:rsidR="00C65268" w:rsidRDefault="00C65268" w:rsidP="007C3FA4">
      <w:pPr>
        <w:spacing w:after="0" w:line="240" w:lineRule="auto"/>
        <w:ind w:firstLine="708"/>
        <w:rPr>
          <w:sz w:val="32"/>
        </w:rPr>
      </w:pPr>
    </w:p>
    <w:p w:rsidR="00C65268" w:rsidRDefault="00C65268" w:rsidP="007C3FA4">
      <w:pPr>
        <w:spacing w:after="0" w:line="240" w:lineRule="auto"/>
        <w:ind w:firstLine="708"/>
        <w:rPr>
          <w:sz w:val="32"/>
        </w:rPr>
      </w:pPr>
      <w:proofErr w:type="gramStart"/>
      <w:r>
        <w:rPr>
          <w:sz w:val="32"/>
        </w:rPr>
        <w:t>Интеграл</w:t>
      </w:r>
      <w:r>
        <w:t xml:space="preserve">  </w:t>
      </w:r>
      <w:r>
        <w:rPr>
          <w:sz w:val="32"/>
        </w:rPr>
        <w:t xml:space="preserve">под буквой </w:t>
      </w:r>
      <w:r>
        <w:rPr>
          <w:b/>
          <w:i/>
          <w:sz w:val="32"/>
        </w:rPr>
        <w:t>в</w:t>
      </w:r>
      <w:r>
        <w:rPr>
          <w:sz w:val="32"/>
        </w:rPr>
        <w:t xml:space="preserve"> также берется методом замены переменной (подстановкой</w:t>
      </w:r>
      <w:proofErr w:type="gramEnd"/>
    </w:p>
    <w:p w:rsidR="00C65268" w:rsidRDefault="00DC4775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В</w:t>
      </w:r>
      <w:r w:rsidR="00C65268">
        <w:rPr>
          <w:b/>
          <w:sz w:val="32"/>
        </w:rPr>
        <w:t>.1)</w:t>
      </w:r>
      <w:r w:rsidR="00C65268">
        <w:rPr>
          <w:b/>
          <w:sz w:val="32"/>
        </w:rPr>
        <w:tab/>
      </w:r>
      <w:r w:rsidR="00C65268" w:rsidRPr="007E1FAF">
        <w:rPr>
          <w:b/>
          <w:position w:val="-20"/>
          <w:sz w:val="32"/>
        </w:rPr>
        <w:object w:dxaOrig="2280" w:dyaOrig="580">
          <v:shape id="_x0000_i1450" type="#_x0000_t75" style="width:114pt;height:29.25pt" o:ole="" fillcolor="window">
            <v:imagedata r:id="rId833" o:title=""/>
          </v:shape>
          <o:OLEObject Type="Embed" ProgID="Equation.DSMT4" ShapeID="_x0000_i1450" DrawAspect="Content" ObjectID="_1569929736" r:id="rId834"/>
        </w:object>
      </w:r>
      <w:r w:rsidR="00C65268">
        <w:rPr>
          <w:sz w:val="32"/>
        </w:rPr>
        <w:t>.</w:t>
      </w:r>
    </w:p>
    <w:p w:rsidR="00C65268" w:rsidRDefault="00C65268" w:rsidP="007C3FA4">
      <w:pPr>
        <w:spacing w:after="0" w:line="240" w:lineRule="auto"/>
        <w:ind w:firstLine="708"/>
        <w:jc w:val="both"/>
        <w:rPr>
          <w:sz w:val="32"/>
        </w:rPr>
      </w:pPr>
      <w:r w:rsidRPr="00F27711">
        <w:rPr>
          <w:rFonts w:ascii="Times New Roman" w:hAnsi="Times New Roman" w:cs="Times New Roman"/>
          <w:sz w:val="28"/>
          <w:szCs w:val="28"/>
        </w:rPr>
        <w:t xml:space="preserve">За новую переменную удобно взять </w:t>
      </w:r>
      <w:r w:rsidRPr="00F27711">
        <w:rPr>
          <w:rFonts w:ascii="Times New Roman" w:hAnsi="Times New Roman" w:cs="Times New Roman"/>
          <w:i/>
          <w:sz w:val="28"/>
          <w:szCs w:val="28"/>
        </w:rPr>
        <w:t>аргумент тригонометрической функции,</w:t>
      </w:r>
      <w:r w:rsidRPr="00F27711">
        <w:rPr>
          <w:rFonts w:ascii="Times New Roman" w:hAnsi="Times New Roman" w:cs="Times New Roman"/>
          <w:sz w:val="28"/>
          <w:szCs w:val="28"/>
        </w:rPr>
        <w:t xml:space="preserve"> если к тому же под интегралом присутствует производная этого аргумента (с точностью до постоянного множителя</w:t>
      </w:r>
      <w:r>
        <w:rPr>
          <w:sz w:val="32"/>
        </w:rPr>
        <w:t>).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20"/>
          <w:sz w:val="32"/>
        </w:rPr>
        <w:object w:dxaOrig="2280" w:dyaOrig="580">
          <v:shape id="_x0000_i1451" type="#_x0000_t75" style="width:114pt;height:29.25pt" o:ole="" fillcolor="window">
            <v:imagedata r:id="rId833" o:title=""/>
          </v:shape>
          <o:OLEObject Type="Embed" ProgID="Equation.DSMT4" ShapeID="_x0000_i1451" DrawAspect="Content" ObjectID="_1569929737" r:id="rId835"/>
        </w:object>
      </w:r>
      <w:r w:rsidRPr="007E1FAF">
        <w:rPr>
          <w:b/>
          <w:position w:val="-102"/>
          <w:sz w:val="32"/>
        </w:rPr>
        <w:object w:dxaOrig="5980" w:dyaOrig="2200">
          <v:shape id="_x0000_i1452" type="#_x0000_t75" style="width:299.25pt;height:110.25pt" o:ole="" fillcolor="window">
            <v:imagedata r:id="rId836" o:title=""/>
          </v:shape>
          <o:OLEObject Type="Embed" ProgID="Equation.DSMT4" ShapeID="_x0000_i1452" DrawAspect="Content" ObjectID="_1569929738" r:id="rId837"/>
        </w:objec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30"/>
          <w:sz w:val="32"/>
        </w:rPr>
        <w:object w:dxaOrig="4340" w:dyaOrig="800">
          <v:shape id="_x0000_i1453" type="#_x0000_t75" style="width:216.75pt;height:39.75pt" o:ole="" fillcolor="window">
            <v:imagedata r:id="rId838" o:title=""/>
          </v:shape>
          <o:OLEObject Type="Embed" ProgID="Equation.DSMT4" ShapeID="_x0000_i1453" DrawAspect="Content" ObjectID="_1569929739" r:id="rId839"/>
        </w:object>
      </w:r>
    </w:p>
    <w:p w:rsidR="00C65268" w:rsidRPr="00F27711" w:rsidRDefault="00C65268" w:rsidP="007C3FA4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27711">
        <w:rPr>
          <w:rFonts w:ascii="Times New Roman" w:hAnsi="Times New Roman" w:cs="Times New Roman"/>
          <w:b/>
          <w:sz w:val="28"/>
          <w:szCs w:val="28"/>
        </w:rPr>
        <w:t>Проверка.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36"/>
          <w:sz w:val="32"/>
        </w:rPr>
        <w:object w:dxaOrig="8640" w:dyaOrig="999">
          <v:shape id="_x0000_i1454" type="#_x0000_t75" style="width:6in;height:50.25pt" o:ole="" fillcolor="window">
            <v:imagedata r:id="rId840" o:title=""/>
          </v:shape>
          <o:OLEObject Type="Embed" ProgID="Equation.DSMT4" ShapeID="_x0000_i1454" DrawAspect="Content" ObjectID="_1569929740" r:id="rId841"/>
        </w:object>
      </w:r>
    </w:p>
    <w:p w:rsidR="00C65268" w:rsidRPr="00F27711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11">
        <w:rPr>
          <w:rFonts w:ascii="Times New Roman" w:hAnsi="Times New Roman" w:cs="Times New Roman"/>
          <w:sz w:val="28"/>
          <w:szCs w:val="28"/>
        </w:rPr>
        <w:t>Что и требовалось показать.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</w:p>
    <w:p w:rsidR="00F27711" w:rsidRDefault="00DC4775" w:rsidP="007C3FA4">
      <w:pPr>
        <w:spacing w:after="0" w:line="240" w:lineRule="auto"/>
        <w:rPr>
          <w:sz w:val="32"/>
        </w:rPr>
      </w:pPr>
      <w:r>
        <w:rPr>
          <w:b/>
          <w:i/>
          <w:sz w:val="32"/>
        </w:rPr>
        <w:t>В</w:t>
      </w:r>
      <w:r w:rsidR="00C65268">
        <w:rPr>
          <w:b/>
          <w:sz w:val="32"/>
        </w:rPr>
        <w:t>.2)</w:t>
      </w:r>
      <w:r w:rsidR="00C65268">
        <w:rPr>
          <w:b/>
          <w:sz w:val="32"/>
        </w:rPr>
        <w:tab/>
      </w:r>
      <w:r w:rsidR="00C65268" w:rsidRPr="007E1FAF">
        <w:rPr>
          <w:b/>
          <w:position w:val="-36"/>
          <w:sz w:val="32"/>
        </w:rPr>
        <w:object w:dxaOrig="1140" w:dyaOrig="999">
          <v:shape id="_x0000_i1455" type="#_x0000_t75" style="width:57pt;height:50.25pt" o:ole="" fillcolor="window">
            <v:imagedata r:id="rId842" o:title=""/>
          </v:shape>
          <o:OLEObject Type="Embed" ProgID="Equation.DSMT4" ShapeID="_x0000_i1455" DrawAspect="Content" ObjectID="_1569929741" r:id="rId843"/>
        </w:object>
      </w:r>
      <w:r w:rsidR="00C65268">
        <w:rPr>
          <w:sz w:val="32"/>
        </w:rPr>
        <w:t>.</w:t>
      </w:r>
    </w:p>
    <w:p w:rsidR="00C65268" w:rsidRPr="00F27711" w:rsidRDefault="00C65268" w:rsidP="007C3FA4">
      <w:pPr>
        <w:spacing w:after="0" w:line="240" w:lineRule="auto"/>
        <w:rPr>
          <w:b/>
          <w:sz w:val="32"/>
        </w:rPr>
      </w:pPr>
      <w:r w:rsidRPr="00F27711">
        <w:rPr>
          <w:rFonts w:ascii="Times New Roman" w:hAnsi="Times New Roman" w:cs="Times New Roman"/>
          <w:sz w:val="28"/>
          <w:szCs w:val="28"/>
        </w:rPr>
        <w:t xml:space="preserve">Здесь за новую переменную удобно принять </w:t>
      </w:r>
      <w:r w:rsidRPr="00F27711">
        <w:rPr>
          <w:rFonts w:ascii="Times New Roman" w:hAnsi="Times New Roman" w:cs="Times New Roman"/>
          <w:i/>
          <w:sz w:val="28"/>
          <w:szCs w:val="28"/>
        </w:rPr>
        <w:t>показатель степени</w:t>
      </w:r>
      <w:r w:rsidRPr="00F27711">
        <w:rPr>
          <w:rFonts w:ascii="Times New Roman" w:hAnsi="Times New Roman" w:cs="Times New Roman"/>
          <w:sz w:val="28"/>
          <w:szCs w:val="28"/>
        </w:rPr>
        <w:t>, учитывая, что под знаком интеграла присутствует производная этого показателя (с точностью до постоянного множителя).</w: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b/>
          <w:position w:val="-36"/>
          <w:sz w:val="32"/>
        </w:rPr>
        <w:object w:dxaOrig="1160" w:dyaOrig="999">
          <v:shape id="_x0000_i1456" type="#_x0000_t75" style="width:57.75pt;height:50.25pt" o:ole="" fillcolor="window">
            <v:imagedata r:id="rId844" o:title=""/>
          </v:shape>
          <o:OLEObject Type="Embed" ProgID="Equation.DSMT4" ShapeID="_x0000_i1456" DrawAspect="Content" ObjectID="_1569929742" r:id="rId845"/>
        </w:object>
      </w:r>
      <w:r w:rsidRPr="007E1FAF">
        <w:rPr>
          <w:b/>
          <w:position w:val="-130"/>
          <w:sz w:val="32"/>
        </w:rPr>
        <w:object w:dxaOrig="4880" w:dyaOrig="2760">
          <v:shape id="_x0000_i1457" type="#_x0000_t75" style="width:243.75pt;height:138pt" o:ole="" fillcolor="window">
            <v:imagedata r:id="rId846" o:title=""/>
          </v:shape>
          <o:OLEObject Type="Embed" ProgID="Equation.DSMT4" ShapeID="_x0000_i1457" DrawAspect="Content" ObjectID="_1569929743" r:id="rId847"/>
        </w:object>
      </w:r>
      <w:r w:rsidRPr="007E1FAF">
        <w:rPr>
          <w:b/>
          <w:position w:val="-6"/>
          <w:sz w:val="32"/>
        </w:rPr>
        <w:object w:dxaOrig="2580" w:dyaOrig="499">
          <v:shape id="_x0000_i1458" type="#_x0000_t75" style="width:129pt;height:24.75pt" o:ole="" fillcolor="window">
            <v:imagedata r:id="rId848" o:title=""/>
          </v:shape>
          <o:OLEObject Type="Embed" ProgID="Equation.DSMT4" ShapeID="_x0000_i1458" DrawAspect="Content" ObjectID="_1569929744" r:id="rId849"/>
        </w:object>
      </w:r>
    </w:p>
    <w:p w:rsidR="00C65268" w:rsidRDefault="00C65268" w:rsidP="007C3FA4">
      <w:pPr>
        <w:pStyle w:val="a7"/>
        <w:spacing w:after="0" w:line="240" w:lineRule="auto"/>
        <w:rPr>
          <w:b/>
        </w:rPr>
      </w:pPr>
    </w:p>
    <w:p w:rsidR="00C65268" w:rsidRDefault="00C65268" w:rsidP="007C3FA4">
      <w:pPr>
        <w:pStyle w:val="a7"/>
        <w:spacing w:after="0" w:line="240" w:lineRule="auto"/>
        <w:rPr>
          <w:b/>
        </w:rPr>
      </w:pPr>
      <w:r>
        <w:rPr>
          <w:b/>
        </w:rPr>
        <w:t>Проверка.</w:t>
      </w:r>
    </w:p>
    <w:p w:rsidR="00C65268" w:rsidRDefault="00C65268" w:rsidP="007C3FA4">
      <w:pPr>
        <w:pStyle w:val="a7"/>
        <w:spacing w:after="0" w:line="240" w:lineRule="auto"/>
        <w:rPr>
          <w:b/>
          <w:i/>
          <w:lang w:val="en-US"/>
        </w:rPr>
      </w:pPr>
      <w:r w:rsidRPr="007E1FAF">
        <w:rPr>
          <w:b/>
          <w:i/>
          <w:position w:val="-36"/>
          <w:lang w:val="en-US"/>
        </w:rPr>
        <w:object w:dxaOrig="7020" w:dyaOrig="999">
          <v:shape id="_x0000_i1459" type="#_x0000_t75" style="width:351pt;height:50.25pt" o:ole="" fillcolor="window">
            <v:imagedata r:id="rId850" o:title=""/>
          </v:shape>
          <o:OLEObject Type="Embed" ProgID="Equation.DSMT4" ShapeID="_x0000_i1459" DrawAspect="Content" ObjectID="_1569929745" r:id="rId851"/>
        </w:object>
      </w:r>
    </w:p>
    <w:p w:rsidR="00C65268" w:rsidRDefault="00B24D1C" w:rsidP="007C3FA4">
      <w:pPr>
        <w:spacing w:after="0" w:line="240" w:lineRule="auto"/>
        <w:rPr>
          <w:sz w:val="32"/>
        </w:rPr>
      </w:pPr>
      <w:r>
        <w:rPr>
          <w:sz w:val="32"/>
        </w:rPr>
        <w:t>Верно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в</w:t>
      </w:r>
      <w:r>
        <w:rPr>
          <w:b/>
          <w:sz w:val="32"/>
        </w:rPr>
        <w:t>.3)</w:t>
      </w:r>
      <w:r>
        <w:rPr>
          <w:b/>
          <w:sz w:val="32"/>
        </w:rPr>
        <w:tab/>
      </w:r>
      <w:r w:rsidRPr="007E1FAF">
        <w:rPr>
          <w:b/>
          <w:position w:val="-20"/>
          <w:sz w:val="32"/>
        </w:rPr>
        <w:object w:dxaOrig="3080" w:dyaOrig="580">
          <v:shape id="_x0000_i1460" type="#_x0000_t75" style="width:153.75pt;height:29.25pt" o:ole="" fillcolor="window">
            <v:imagedata r:id="rId852" o:title=""/>
          </v:shape>
          <o:OLEObject Type="Embed" ProgID="Equation.DSMT4" ShapeID="_x0000_i1460" DrawAspect="Content" ObjectID="_1569929746" r:id="rId853"/>
        </w:object>
      </w:r>
      <w:r>
        <w:rPr>
          <w:sz w:val="32"/>
        </w:rPr>
        <w:t>.</w:t>
      </w:r>
    </w:p>
    <w:p w:rsidR="00C65268" w:rsidRPr="003156D6" w:rsidRDefault="00C65268" w:rsidP="007C3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6D6">
        <w:rPr>
          <w:rFonts w:ascii="Times New Roman" w:hAnsi="Times New Roman" w:cs="Times New Roman"/>
          <w:sz w:val="28"/>
          <w:szCs w:val="28"/>
        </w:rPr>
        <w:t xml:space="preserve">За новую переменную удобно взять </w:t>
      </w:r>
      <w:r w:rsidRPr="003156D6">
        <w:rPr>
          <w:rFonts w:ascii="Times New Roman" w:hAnsi="Times New Roman" w:cs="Times New Roman"/>
          <w:i/>
          <w:sz w:val="28"/>
          <w:szCs w:val="28"/>
        </w:rPr>
        <w:t>подкоренное выражение</w:t>
      </w:r>
      <w:r w:rsidRPr="003156D6">
        <w:rPr>
          <w:rFonts w:ascii="Times New Roman" w:hAnsi="Times New Roman" w:cs="Times New Roman"/>
          <w:sz w:val="28"/>
          <w:szCs w:val="28"/>
        </w:rPr>
        <w:t>, так как под интегралом присутствует также его производная (с точностью до постоянного множителя).</w:t>
      </w:r>
    </w:p>
    <w:p w:rsidR="00C65268" w:rsidRDefault="00C65268" w:rsidP="007C3FA4">
      <w:pPr>
        <w:spacing w:after="0" w:line="240" w:lineRule="auto"/>
        <w:rPr>
          <w:b/>
          <w:i/>
          <w:sz w:val="32"/>
        </w:rPr>
      </w:pPr>
      <w:r w:rsidRPr="007E1FAF">
        <w:rPr>
          <w:b/>
          <w:i/>
          <w:position w:val="-142"/>
          <w:sz w:val="32"/>
        </w:rPr>
        <w:object w:dxaOrig="8320" w:dyaOrig="4020">
          <v:shape id="_x0000_i1461" type="#_x0000_t75" style="width:416.25pt;height:201pt" o:ole="" fillcolor="window">
            <v:imagedata r:id="rId854" o:title=""/>
          </v:shape>
          <o:OLEObject Type="Embed" ProgID="Equation.DSMT4" ShapeID="_x0000_i1461" DrawAspect="Content" ObjectID="_1569929747" r:id="rId855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b/>
          <w:sz w:val="32"/>
        </w:rPr>
        <w:t>Проверка</w:t>
      </w:r>
      <w:r>
        <w:rPr>
          <w:sz w:val="32"/>
        </w:rPr>
        <w:t>.</w:t>
      </w:r>
    </w:p>
    <w:p w:rsidR="00C65268" w:rsidRDefault="00C65268" w:rsidP="007C3FA4">
      <w:pPr>
        <w:spacing w:after="0" w:line="240" w:lineRule="auto"/>
        <w:ind w:hanging="284"/>
      </w:pPr>
      <w:r w:rsidRPr="007E1FAF">
        <w:rPr>
          <w:position w:val="-60"/>
        </w:rPr>
        <w:object w:dxaOrig="8419" w:dyaOrig="1480">
          <v:shape id="_x0000_i1462" type="#_x0000_t75" style="width:420.75pt;height:74.25pt" o:ole="" fillcolor="window">
            <v:imagedata r:id="rId856" o:title=""/>
          </v:shape>
          <o:OLEObject Type="Embed" ProgID="Equation.DSMT4" ShapeID="_x0000_i1462" DrawAspect="Content" ObjectID="_1569929748" r:id="rId857"/>
        </w:object>
      </w:r>
    </w:p>
    <w:p w:rsidR="00C65268" w:rsidRDefault="00C65268" w:rsidP="007C3FA4">
      <w:pPr>
        <w:spacing w:after="0" w:line="240" w:lineRule="auto"/>
        <w:ind w:hanging="284"/>
      </w:pPr>
      <w:r w:rsidRPr="007E1FAF">
        <w:rPr>
          <w:position w:val="-30"/>
        </w:rPr>
        <w:object w:dxaOrig="8720" w:dyaOrig="1040">
          <v:shape id="_x0000_i1463" type="#_x0000_t75" style="width:435.75pt;height:51.75pt" o:ole="" fillcolor="window">
            <v:imagedata r:id="rId858" o:title=""/>
          </v:shape>
          <o:OLEObject Type="Embed" ProgID="Equation.DSMT4" ShapeID="_x0000_i1463" DrawAspect="Content" ObjectID="_1569929749" r:id="rId859"/>
        </w:object>
      </w:r>
    </w:p>
    <w:p w:rsidR="00C65268" w:rsidRDefault="00C65268" w:rsidP="007C3FA4">
      <w:pPr>
        <w:spacing w:after="0" w:line="240" w:lineRule="auto"/>
        <w:ind w:hanging="284"/>
        <w:rPr>
          <w:sz w:val="16"/>
        </w:rPr>
      </w:pP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i/>
          <w:sz w:val="32"/>
        </w:rPr>
        <w:lastRenderedPageBreak/>
        <w:t>в</w:t>
      </w:r>
      <w:r>
        <w:rPr>
          <w:b/>
          <w:sz w:val="32"/>
        </w:rPr>
        <w:t>.4)</w:t>
      </w:r>
      <w:r>
        <w:rPr>
          <w:b/>
          <w:sz w:val="32"/>
        </w:rPr>
        <w:tab/>
      </w:r>
      <w:r w:rsidRPr="008D7EFA">
        <w:rPr>
          <w:rFonts w:ascii="Times New Roman" w:hAnsi="Times New Roman" w:cs="Times New Roman"/>
          <w:position w:val="-68"/>
          <w:sz w:val="28"/>
          <w:szCs w:val="28"/>
        </w:rPr>
        <w:object w:dxaOrig="1840" w:dyaOrig="1280">
          <v:shape id="_x0000_i1464" type="#_x0000_t75" style="width:92.25pt;height:63.75pt" o:ole="" fillcolor="window">
            <v:imagedata r:id="rId860" o:title=""/>
          </v:shape>
          <o:OLEObject Type="Embed" ProgID="Equation.DSMT4" ShapeID="_x0000_i1464" DrawAspect="Content" ObjectID="_1569929750" r:id="rId861"/>
        </w:object>
      </w:r>
      <w:r w:rsidRPr="008D7EF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8D7EFA" w:rsidRDefault="00C65268" w:rsidP="007C3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За новую переменную берем функцию, стоящую в </w:t>
      </w:r>
      <w:r w:rsidRPr="008D7EFA">
        <w:rPr>
          <w:rFonts w:ascii="Times New Roman" w:hAnsi="Times New Roman" w:cs="Times New Roman"/>
          <w:i/>
          <w:sz w:val="28"/>
          <w:szCs w:val="28"/>
        </w:rPr>
        <w:t>основании степени</w:t>
      </w:r>
      <w:r w:rsidRPr="008D7EFA">
        <w:rPr>
          <w:rFonts w:ascii="Times New Roman" w:hAnsi="Times New Roman" w:cs="Times New Roman"/>
          <w:sz w:val="28"/>
          <w:szCs w:val="28"/>
        </w:rPr>
        <w:t>, так как подынтегральное выражение содержит производную этой функции (с точностью до постоянного множителя).</w: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154"/>
          <w:sz w:val="32"/>
        </w:rPr>
        <w:object w:dxaOrig="6960" w:dyaOrig="3240">
          <v:shape id="_x0000_i1465" type="#_x0000_t75" style="width:348pt;height:162pt" o:ole="" fillcolor="window">
            <v:imagedata r:id="rId862" o:title=""/>
          </v:shape>
          <o:OLEObject Type="Embed" ProgID="Equation.DSMT4" ShapeID="_x0000_i1465" DrawAspect="Content" ObjectID="_1569929751" r:id="rId863"/>
        </w:object>
      </w:r>
    </w:p>
    <w:p w:rsidR="00C65268" w:rsidRDefault="00C65268" w:rsidP="007C3FA4">
      <w:pPr>
        <w:spacing w:after="0" w:line="240" w:lineRule="auto"/>
        <w:rPr>
          <w:b/>
          <w:sz w:val="32"/>
        </w:rPr>
      </w:pPr>
    </w:p>
    <w:p w:rsidR="00C65268" w:rsidRDefault="00DC4775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В</w:t>
      </w:r>
      <w:r w:rsidR="00C65268">
        <w:rPr>
          <w:b/>
          <w:sz w:val="32"/>
        </w:rPr>
        <w:t>.5)</w:t>
      </w:r>
      <w:r w:rsidR="00C65268">
        <w:rPr>
          <w:b/>
          <w:sz w:val="32"/>
        </w:rPr>
        <w:tab/>
      </w:r>
      <w:r w:rsidR="00C65268" w:rsidRPr="007E1FAF">
        <w:rPr>
          <w:b/>
          <w:position w:val="-30"/>
          <w:sz w:val="32"/>
        </w:rPr>
        <w:object w:dxaOrig="2220" w:dyaOrig="900">
          <v:shape id="_x0000_i1466" type="#_x0000_t75" style="width:111pt;height:45pt" o:ole="" fillcolor="window">
            <v:imagedata r:id="rId864" o:title=""/>
          </v:shape>
          <o:OLEObject Type="Embed" ProgID="Equation.DSMT4" ShapeID="_x0000_i1466" DrawAspect="Content" ObjectID="_1569929752" r:id="rId865"/>
        </w:object>
      </w:r>
      <w:r w:rsidR="00C65268">
        <w:rPr>
          <w:sz w:val="32"/>
        </w:rPr>
        <w:t>.</w:t>
      </w:r>
    </w:p>
    <w:p w:rsidR="00C65268" w:rsidRPr="008D7EFA" w:rsidRDefault="00C65268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Здесь под интегралом содержится </w:t>
      </w:r>
      <w:r w:rsidRPr="008D7EFA">
        <w:rPr>
          <w:rFonts w:ascii="Times New Roman" w:hAnsi="Times New Roman" w:cs="Times New Roman"/>
          <w:i/>
          <w:sz w:val="28"/>
          <w:szCs w:val="28"/>
        </w:rPr>
        <w:t>логарифмическая функция,</w:t>
      </w:r>
      <w:r w:rsidRPr="008D7EFA">
        <w:rPr>
          <w:rFonts w:ascii="Times New Roman" w:hAnsi="Times New Roman" w:cs="Times New Roman"/>
          <w:sz w:val="28"/>
          <w:szCs w:val="28"/>
        </w:rPr>
        <w:t xml:space="preserve"> удобно принять ее за новую переменную, учитывая, что под знаком интеграла присутствует производная этой функции (с точностью до постоянного множителя).</w:t>
      </w:r>
    </w:p>
    <w:p w:rsidR="00C65268" w:rsidRDefault="00C65268" w:rsidP="007C3FA4">
      <w:pPr>
        <w:spacing w:after="0" w:line="240" w:lineRule="auto"/>
        <w:ind w:left="284" w:hanging="284"/>
        <w:rPr>
          <w:sz w:val="32"/>
        </w:rPr>
      </w:pPr>
      <w:r w:rsidRPr="007E1FAF">
        <w:rPr>
          <w:position w:val="-120"/>
          <w:sz w:val="32"/>
          <w:lang w:val="en-US"/>
        </w:rPr>
        <w:object w:dxaOrig="7800" w:dyaOrig="2560">
          <v:shape id="_x0000_i1467" type="#_x0000_t75" style="width:390pt;height:128.25pt" o:ole="" fillcolor="window">
            <v:imagedata r:id="rId866" o:title=""/>
          </v:shape>
          <o:OLEObject Type="Embed" ProgID="Equation.DSMT4" ShapeID="_x0000_i1467" DrawAspect="Content" ObjectID="_1569929753" r:id="rId867"/>
        </w:object>
      </w:r>
    </w:p>
    <w:p w:rsidR="00C65268" w:rsidRDefault="00C65268" w:rsidP="007C3FA4">
      <w:pPr>
        <w:spacing w:after="0" w:line="240" w:lineRule="auto"/>
        <w:ind w:left="284" w:hanging="284"/>
        <w:rPr>
          <w:sz w:val="32"/>
        </w:rPr>
      </w:pPr>
      <w:r w:rsidRPr="007E1FAF">
        <w:rPr>
          <w:position w:val="-30"/>
          <w:sz w:val="32"/>
        </w:rPr>
        <w:object w:dxaOrig="4099" w:dyaOrig="900">
          <v:shape id="_x0000_i1468" type="#_x0000_t75" style="width:204.75pt;height:45pt" o:ole="" fillcolor="window">
            <v:imagedata r:id="rId868" o:title=""/>
          </v:shape>
          <o:OLEObject Type="Embed" ProgID="Equation.DSMT4" ShapeID="_x0000_i1468" DrawAspect="Content" ObjectID="_1569929754" r:id="rId869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b/>
          <w:sz w:val="32"/>
        </w:rPr>
        <w:t>Проверка</w:t>
      </w:r>
      <w:r>
        <w:rPr>
          <w:sz w:val="32"/>
        </w:rPr>
        <w:t>.</w: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112"/>
          <w:sz w:val="32"/>
        </w:rPr>
        <w:object w:dxaOrig="9180" w:dyaOrig="2480">
          <v:shape id="_x0000_i1469" type="#_x0000_t75" style="width:459pt;height:123.75pt" o:ole="" fillcolor="window">
            <v:imagedata r:id="rId870" o:title=""/>
          </v:shape>
          <o:OLEObject Type="Embed" ProgID="Equation.DSMT4" ShapeID="_x0000_i1469" DrawAspect="Content" ObjectID="_1569929755" r:id="rId871"/>
        </w:object>
      </w:r>
    </w:p>
    <w:p w:rsidR="00C65268" w:rsidRDefault="00951733" w:rsidP="007C3FA4">
      <w:pPr>
        <w:spacing w:after="0" w:line="240" w:lineRule="auto"/>
        <w:rPr>
          <w:sz w:val="32"/>
        </w:rPr>
      </w:pPr>
      <w:r>
        <w:rPr>
          <w:sz w:val="32"/>
        </w:rPr>
        <w:lastRenderedPageBreak/>
        <w:t>Верно</w:t>
      </w:r>
      <w:r w:rsidR="00C65268">
        <w:rPr>
          <w:sz w:val="32"/>
        </w:rPr>
        <w:t>.</w:t>
      </w:r>
    </w:p>
    <w:p w:rsidR="00C65268" w:rsidRDefault="00DC4775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В</w:t>
      </w:r>
      <w:r w:rsidR="00C65268">
        <w:rPr>
          <w:b/>
          <w:sz w:val="32"/>
        </w:rPr>
        <w:t>.6)</w:t>
      </w:r>
      <w:r w:rsidR="00C65268">
        <w:rPr>
          <w:b/>
          <w:sz w:val="32"/>
        </w:rPr>
        <w:tab/>
      </w:r>
      <w:r w:rsidR="00C65268" w:rsidRPr="007E1FAF">
        <w:rPr>
          <w:b/>
          <w:position w:val="-36"/>
          <w:sz w:val="32"/>
        </w:rPr>
        <w:object w:dxaOrig="2020" w:dyaOrig="859">
          <v:shape id="_x0000_i1470" type="#_x0000_t75" style="width:101.25pt;height:42.75pt" o:ole="" fillcolor="window">
            <v:imagedata r:id="rId872" o:title=""/>
          </v:shape>
          <o:OLEObject Type="Embed" ProgID="Equation.DSMT4" ShapeID="_x0000_i1470" DrawAspect="Content" ObjectID="_1569929756" r:id="rId873"/>
        </w:object>
      </w:r>
      <w:r w:rsidR="00C65268">
        <w:rPr>
          <w:b/>
          <w:sz w:val="32"/>
        </w:rPr>
        <w:t>.</w:t>
      </w:r>
    </w:p>
    <w:p w:rsidR="00C65268" w:rsidRPr="008D7EFA" w:rsidRDefault="00C65268" w:rsidP="007C3FA4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Часто удобно обозначать за новую переменную </w:t>
      </w:r>
      <w:r w:rsidRPr="008D7EFA">
        <w:rPr>
          <w:rFonts w:ascii="Times New Roman" w:hAnsi="Times New Roman" w:cs="Times New Roman"/>
          <w:i/>
          <w:sz w:val="28"/>
          <w:szCs w:val="28"/>
        </w:rPr>
        <w:t>знаменатель дроби подынтегральной функции.</w:t>
      </w:r>
    </w:p>
    <w:p w:rsidR="00C65268" w:rsidRDefault="00C65268" w:rsidP="007C3FA4">
      <w:pPr>
        <w:pStyle w:val="a3"/>
        <w:rPr>
          <w:rFonts w:ascii="Times New Roman" w:hAnsi="Times New Roman"/>
          <w:lang w:val="ru-RU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100"/>
          <w:sz w:val="32"/>
        </w:rPr>
        <w:object w:dxaOrig="5440" w:dyaOrig="2160">
          <v:shape id="_x0000_i1471" type="#_x0000_t75" style="width:272.25pt;height:108pt" o:ole="" fillcolor="window">
            <v:imagedata r:id="rId874" o:title=""/>
          </v:shape>
          <o:OLEObject Type="Embed" ProgID="Equation.DSMT4" ShapeID="_x0000_i1471" DrawAspect="Content" ObjectID="_1569929757" r:id="rId875"/>
        </w:object>
      </w:r>
    </w:p>
    <w:p w:rsidR="00C65268" w:rsidRDefault="00C65268" w:rsidP="007C3FA4">
      <w:pPr>
        <w:pStyle w:val="a3"/>
        <w:rPr>
          <w:rFonts w:ascii="Times New Roman" w:hAnsi="Times New Roman"/>
          <w:lang w:val="ru-RU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30"/>
          <w:sz w:val="32"/>
        </w:rPr>
        <w:object w:dxaOrig="6580" w:dyaOrig="920">
          <v:shape id="_x0000_i1472" type="#_x0000_t75" style="width:329.25pt;height:45.75pt" o:ole="" fillcolor="window">
            <v:imagedata r:id="rId876" o:title=""/>
          </v:shape>
          <o:OLEObject Type="Embed" ProgID="Equation.DSMT4" ShapeID="_x0000_i1472" DrawAspect="Content" ObjectID="_1569929758" r:id="rId877"/>
        </w:object>
      </w:r>
    </w:p>
    <w:p w:rsidR="00C65268" w:rsidRDefault="00C65268" w:rsidP="007C3FA4">
      <w:pPr>
        <w:spacing w:after="0" w:line="240" w:lineRule="auto"/>
        <w:rPr>
          <w:b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 w:rsidRPr="001F25FC">
        <w:rPr>
          <w:rFonts w:ascii="Times New Roman" w:hAnsi="Times New Roman" w:cs="Times New Roman"/>
          <w:sz w:val="28"/>
          <w:szCs w:val="28"/>
        </w:rPr>
        <w:t xml:space="preserve">Интеграл под буквой  </w:t>
      </w:r>
      <w:proofErr w:type="gramStart"/>
      <w:r w:rsidRPr="001F25FC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Pr="001F25FC">
        <w:rPr>
          <w:rFonts w:ascii="Times New Roman" w:hAnsi="Times New Roman" w:cs="Times New Roman"/>
          <w:sz w:val="28"/>
          <w:szCs w:val="28"/>
        </w:rPr>
        <w:t xml:space="preserve">  берется методом интегрирования по частям</w:t>
      </w:r>
      <w:r>
        <w:rPr>
          <w:sz w:val="32"/>
        </w:rPr>
        <w:t xml:space="preserve">:   </w:t>
      </w:r>
    </w:p>
    <w:p w:rsidR="00C65268" w:rsidRDefault="00C65268" w:rsidP="007C3FA4">
      <w:pPr>
        <w:spacing w:after="0" w:line="240" w:lineRule="auto"/>
        <w:jc w:val="center"/>
        <w:rPr>
          <w:sz w:val="32"/>
        </w:rPr>
      </w:pPr>
      <w:r w:rsidRPr="007E1FAF">
        <w:rPr>
          <w:position w:val="-20"/>
          <w:sz w:val="32"/>
        </w:rPr>
        <w:object w:dxaOrig="2260" w:dyaOrig="560">
          <v:shape id="_x0000_i1473" type="#_x0000_t75" style="width:113.25pt;height:27.75pt" o:ole="" fillcolor="window">
            <v:imagedata r:id="rId878" o:title=""/>
          </v:shape>
          <o:OLEObject Type="Embed" ProgID="Equation.DSMT4" ShapeID="_x0000_i1473" DrawAspect="Content" ObjectID="_1569929759" r:id="rId879"/>
        </w:object>
      </w:r>
      <w:r>
        <w:rPr>
          <w:sz w:val="32"/>
        </w:rPr>
        <w:t>.</w:t>
      </w:r>
    </w:p>
    <w:p w:rsidR="00C65268" w:rsidRDefault="00C65268" w:rsidP="007C3FA4">
      <w:pPr>
        <w:spacing w:after="0" w:line="240" w:lineRule="auto"/>
        <w:jc w:val="center"/>
        <w:rPr>
          <w:sz w:val="32"/>
        </w:rPr>
      </w:pPr>
    </w:p>
    <w:p w:rsidR="00C65268" w:rsidRDefault="00DC4775" w:rsidP="007C3FA4">
      <w:pPr>
        <w:spacing w:after="0" w:line="240" w:lineRule="auto"/>
        <w:rPr>
          <w:b/>
          <w:sz w:val="32"/>
        </w:rPr>
      </w:pPr>
      <w:r>
        <w:rPr>
          <w:b/>
          <w:i/>
          <w:sz w:val="32"/>
        </w:rPr>
        <w:t>Г</w:t>
      </w:r>
      <w:r w:rsidR="00C65268">
        <w:rPr>
          <w:b/>
          <w:sz w:val="32"/>
        </w:rPr>
        <w:t>.1)</w:t>
      </w:r>
      <w:r w:rsidR="00C65268">
        <w:rPr>
          <w:b/>
          <w:sz w:val="32"/>
        </w:rPr>
        <w:tab/>
      </w:r>
      <w:r w:rsidR="00C65268" w:rsidRPr="007E1FAF">
        <w:rPr>
          <w:b/>
          <w:position w:val="-46"/>
          <w:sz w:val="32"/>
        </w:rPr>
        <w:object w:dxaOrig="1219" w:dyaOrig="960">
          <v:shape id="_x0000_i1474" type="#_x0000_t75" style="width:60.75pt;height:48pt" o:ole="" fillcolor="window">
            <v:imagedata r:id="rId880" o:title=""/>
          </v:shape>
          <o:OLEObject Type="Embed" ProgID="Equation.DSMT4" ShapeID="_x0000_i1474" DrawAspect="Content" ObjectID="_1569929760" r:id="rId881"/>
        </w:object>
      </w:r>
      <w:r w:rsidR="00C65268">
        <w:rPr>
          <w:sz w:val="32"/>
        </w:rPr>
        <w:t>.</w: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174"/>
          <w:sz w:val="32"/>
        </w:rPr>
        <w:object w:dxaOrig="9260" w:dyaOrig="3640">
          <v:shape id="_x0000_i1475" type="#_x0000_t75" style="width:462.75pt;height:182.25pt" o:ole="" fillcolor="window">
            <v:imagedata r:id="rId882" o:title=""/>
          </v:shape>
          <o:OLEObject Type="Embed" ProgID="Equation.DSMT4" ShapeID="_x0000_i1475" DrawAspect="Content" ObjectID="_1569929761" r:id="rId883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30"/>
          <w:sz w:val="32"/>
        </w:rPr>
        <w:object w:dxaOrig="7880" w:dyaOrig="980">
          <v:shape id="_x0000_i1476" type="#_x0000_t75" style="width:393.75pt;height:48.75pt" o:ole="" fillcolor="window">
            <v:imagedata r:id="rId884" o:title=""/>
          </v:shape>
          <o:OLEObject Type="Embed" ProgID="Equation.DSMT4" ShapeID="_x0000_i1476" DrawAspect="Content" ObjectID="_1569929762" r:id="rId885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spacing w:after="0" w:line="240" w:lineRule="auto"/>
        <w:rPr>
          <w:sz w:val="32"/>
          <w:lang w:val="en-US"/>
        </w:rPr>
      </w:pPr>
      <w:r w:rsidRPr="007E1FAF">
        <w:rPr>
          <w:position w:val="-20"/>
          <w:sz w:val="32"/>
        </w:rPr>
        <w:object w:dxaOrig="6020" w:dyaOrig="880">
          <v:shape id="_x0000_i1477" type="#_x0000_t75" style="width:300.75pt;height:44.25pt" o:ole="" fillcolor="window">
            <v:imagedata r:id="rId886" o:title=""/>
          </v:shape>
          <o:OLEObject Type="Embed" ProgID="Equation.DSMT4" ShapeID="_x0000_i1477" DrawAspect="Content" ObjectID="_1569929763" r:id="rId887"/>
        </w:object>
      </w:r>
      <w:r w:rsidRPr="007E1FAF">
        <w:rPr>
          <w:position w:val="-12"/>
          <w:sz w:val="32"/>
        </w:rPr>
        <w:object w:dxaOrig="2540" w:dyaOrig="499">
          <v:shape id="_x0000_i1478" type="#_x0000_t75" style="width:126.75pt;height:24.75pt" o:ole="" fillcolor="window">
            <v:imagedata r:id="rId888" o:title=""/>
          </v:shape>
          <o:OLEObject Type="Embed" ProgID="Equation.DSMT4" ShapeID="_x0000_i1478" DrawAspect="Content" ObjectID="_1569929764" r:id="rId889"/>
        </w:object>
      </w:r>
    </w:p>
    <w:p w:rsidR="00C65268" w:rsidRDefault="00C65268" w:rsidP="007C3FA4">
      <w:pPr>
        <w:spacing w:after="0" w:line="240" w:lineRule="auto"/>
        <w:rPr>
          <w:b/>
          <w:sz w:val="32"/>
        </w:rPr>
      </w:pPr>
    </w:p>
    <w:p w:rsidR="00C65268" w:rsidRPr="001F25FC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F25FC">
        <w:rPr>
          <w:rFonts w:ascii="Times New Roman" w:hAnsi="Times New Roman" w:cs="Times New Roman"/>
          <w:sz w:val="28"/>
          <w:szCs w:val="28"/>
          <w:lang w:val="en-US"/>
        </w:rPr>
        <w:lastRenderedPageBreak/>
        <w:t>Проверка</w:t>
      </w:r>
      <w:proofErr w:type="spellEnd"/>
      <w:r w:rsidRPr="001F25FC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174"/>
          <w:sz w:val="32"/>
        </w:rPr>
        <w:object w:dxaOrig="7980" w:dyaOrig="3440">
          <v:shape id="_x0000_i1479" type="#_x0000_t75" style="width:399pt;height:171.75pt" o:ole="" fillcolor="window">
            <v:imagedata r:id="rId890" o:title=""/>
          </v:shape>
          <o:OLEObject Type="Embed" ProgID="Equation.DSMT4" ShapeID="_x0000_i1479" DrawAspect="Content" ObjectID="_1569929765" r:id="rId891"/>
        </w:object>
      </w:r>
    </w:p>
    <w:p w:rsidR="00C65268" w:rsidRPr="001F25FC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25FC">
        <w:rPr>
          <w:rFonts w:ascii="Times New Roman" w:hAnsi="Times New Roman" w:cs="Times New Roman"/>
          <w:sz w:val="28"/>
          <w:szCs w:val="28"/>
        </w:rPr>
        <w:t>Что и требовалось показать.</w:t>
      </w:r>
    </w:p>
    <w:p w:rsidR="00C65268" w:rsidRDefault="00C65268" w:rsidP="007C3FA4">
      <w:pPr>
        <w:spacing w:after="0" w:line="240" w:lineRule="auto"/>
        <w:rPr>
          <w:b/>
          <w:i/>
          <w:sz w:val="32"/>
        </w:rPr>
      </w:pPr>
    </w:p>
    <w:p w:rsidR="00C65268" w:rsidRDefault="00DC4775" w:rsidP="007C3FA4">
      <w:pPr>
        <w:spacing w:after="0" w:line="240" w:lineRule="auto"/>
        <w:rPr>
          <w:b/>
          <w:sz w:val="32"/>
          <w:vertAlign w:val="superscript"/>
        </w:rPr>
      </w:pPr>
      <w:r>
        <w:rPr>
          <w:b/>
          <w:i/>
          <w:sz w:val="32"/>
        </w:rPr>
        <w:t>Г</w:t>
      </w:r>
      <w:r w:rsidR="00C65268">
        <w:rPr>
          <w:b/>
          <w:sz w:val="32"/>
        </w:rPr>
        <w:t>.2)</w:t>
      </w:r>
      <w:r w:rsidR="00C65268">
        <w:rPr>
          <w:b/>
          <w:sz w:val="32"/>
        </w:rPr>
        <w:tab/>
      </w:r>
      <w:r w:rsidR="00C65268" w:rsidRPr="007E1FAF">
        <w:rPr>
          <w:b/>
          <w:position w:val="-20"/>
          <w:sz w:val="32"/>
        </w:rPr>
        <w:object w:dxaOrig="2180" w:dyaOrig="560">
          <v:shape id="_x0000_i1480" type="#_x0000_t75" style="width:108.75pt;height:27.75pt" o:ole="" fillcolor="window">
            <v:imagedata r:id="rId892" o:title=""/>
          </v:shape>
          <o:OLEObject Type="Embed" ProgID="Equation.DSMT4" ShapeID="_x0000_i1480" DrawAspect="Content" ObjectID="_1569929766" r:id="rId893"/>
        </w:object>
      </w:r>
      <w:r w:rsidR="00C65268">
        <w:rPr>
          <w:sz w:val="32"/>
        </w:rPr>
        <w:t>.</w:t>
      </w:r>
      <w:r w:rsidR="00C65268">
        <w:rPr>
          <w:sz w:val="32"/>
          <w:vertAlign w:val="superscript"/>
        </w:rPr>
        <w:t>*</w:t>
      </w: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102"/>
          <w:sz w:val="32"/>
        </w:rPr>
        <w:object w:dxaOrig="8400" w:dyaOrig="2200">
          <v:shape id="_x0000_i1481" type="#_x0000_t75" style="width:420pt;height:110.25pt" o:ole="" fillcolor="window">
            <v:imagedata r:id="rId894" o:title=""/>
          </v:shape>
          <o:OLEObject Type="Embed" ProgID="Equation.DSMT4" ShapeID="_x0000_i1481" DrawAspect="Content" ObjectID="_1569929767" r:id="rId895"/>
        </w:object>
      </w:r>
    </w:p>
    <w:p w:rsidR="00C65268" w:rsidRDefault="00C65268" w:rsidP="007C3FA4">
      <w:pPr>
        <w:spacing w:after="0" w:line="240" w:lineRule="auto"/>
        <w:rPr>
          <w:b/>
          <w:sz w:val="16"/>
        </w:rPr>
      </w:pP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98"/>
          <w:sz w:val="32"/>
          <w:lang w:val="en-US"/>
        </w:rPr>
        <w:object w:dxaOrig="6860" w:dyaOrig="2220">
          <v:shape id="_x0000_i1482" type="#_x0000_t75" style="width:342.75pt;height:111pt" o:ole="" fillcolor="window">
            <v:imagedata r:id="rId896" o:title=""/>
          </v:shape>
          <o:OLEObject Type="Embed" ProgID="Equation.DSMT4" ShapeID="_x0000_i1482" DrawAspect="Content" ObjectID="_1569929768" r:id="rId897"/>
        </w:object>
      </w:r>
    </w:p>
    <w:p w:rsidR="00C65268" w:rsidRDefault="00C65268" w:rsidP="007C3FA4">
      <w:pPr>
        <w:spacing w:after="0" w:line="240" w:lineRule="auto"/>
        <w:rPr>
          <w:b/>
          <w:sz w:val="16"/>
        </w:rPr>
      </w:pPr>
    </w:p>
    <w:p w:rsidR="00C65268" w:rsidRDefault="00C65268" w:rsidP="007C3FA4">
      <w:pPr>
        <w:spacing w:after="0" w:line="240" w:lineRule="auto"/>
        <w:rPr>
          <w:b/>
          <w:sz w:val="32"/>
        </w:rPr>
      </w:pPr>
      <w:r w:rsidRPr="007E1FAF">
        <w:rPr>
          <w:b/>
          <w:position w:val="-30"/>
          <w:sz w:val="32"/>
          <w:lang w:val="en-US"/>
        </w:rPr>
        <w:object w:dxaOrig="6979" w:dyaOrig="800">
          <v:shape id="_x0000_i1483" type="#_x0000_t75" style="width:348.75pt;height:39.75pt" o:ole="" fillcolor="window">
            <v:imagedata r:id="rId898" o:title=""/>
          </v:shape>
          <o:OLEObject Type="Embed" ProgID="Equation.DSMT4" ShapeID="_x0000_i1483" DrawAspect="Content" ObjectID="_1569929769" r:id="rId899"/>
        </w:object>
      </w:r>
    </w:p>
    <w:p w:rsidR="00C65268" w:rsidRDefault="00C65268" w:rsidP="007C3FA4">
      <w:pPr>
        <w:spacing w:after="0" w:line="240" w:lineRule="auto"/>
        <w:jc w:val="both"/>
        <w:rPr>
          <w:sz w:val="28"/>
        </w:rPr>
      </w:pPr>
      <w:r w:rsidRPr="001F25FC">
        <w:rPr>
          <w:rFonts w:ascii="Times New Roman" w:hAnsi="Times New Roman" w:cs="Times New Roman"/>
          <w:b/>
          <w:sz w:val="28"/>
          <w:vertAlign w:val="superscript"/>
        </w:rPr>
        <w:t>*</w:t>
      </w:r>
      <w:r w:rsidRPr="001F25FC">
        <w:rPr>
          <w:rFonts w:ascii="Times New Roman" w:hAnsi="Times New Roman" w:cs="Times New Roman"/>
          <w:b/>
          <w:sz w:val="28"/>
        </w:rPr>
        <w:t xml:space="preserve">Решения задач </w:t>
      </w:r>
      <w:r w:rsidRPr="001F25FC">
        <w:rPr>
          <w:rFonts w:ascii="Times New Roman" w:hAnsi="Times New Roman" w:cs="Times New Roman"/>
          <w:b/>
          <w:i/>
          <w:sz w:val="28"/>
        </w:rPr>
        <w:t>г</w:t>
      </w:r>
      <w:r w:rsidRPr="001F25FC">
        <w:rPr>
          <w:rFonts w:ascii="Times New Roman" w:hAnsi="Times New Roman" w:cs="Times New Roman"/>
          <w:b/>
          <w:sz w:val="28"/>
        </w:rPr>
        <w:t xml:space="preserve">.2 и </w:t>
      </w:r>
      <w:r w:rsidRPr="001F25FC">
        <w:rPr>
          <w:rFonts w:ascii="Times New Roman" w:hAnsi="Times New Roman" w:cs="Times New Roman"/>
          <w:b/>
          <w:i/>
          <w:sz w:val="28"/>
        </w:rPr>
        <w:t>г.</w:t>
      </w:r>
      <w:r w:rsidRPr="001F25FC">
        <w:rPr>
          <w:rFonts w:ascii="Times New Roman" w:hAnsi="Times New Roman" w:cs="Times New Roman"/>
          <w:b/>
          <w:sz w:val="28"/>
        </w:rPr>
        <w:t xml:space="preserve">3 даны без проверки. </w:t>
      </w:r>
      <w:r w:rsidR="001F25FC">
        <w:rPr>
          <w:rFonts w:ascii="Times New Roman" w:hAnsi="Times New Roman" w:cs="Times New Roman"/>
          <w:b/>
          <w:sz w:val="28"/>
        </w:rPr>
        <w:t xml:space="preserve">Вы </w:t>
      </w:r>
      <w:r w:rsidRPr="001F25FC">
        <w:rPr>
          <w:rFonts w:ascii="Times New Roman" w:hAnsi="Times New Roman" w:cs="Times New Roman"/>
          <w:b/>
          <w:sz w:val="28"/>
        </w:rPr>
        <w:t>может</w:t>
      </w:r>
      <w:r w:rsidR="001F25FC">
        <w:rPr>
          <w:rFonts w:ascii="Times New Roman" w:hAnsi="Times New Roman" w:cs="Times New Roman"/>
          <w:b/>
          <w:sz w:val="28"/>
        </w:rPr>
        <w:t xml:space="preserve">е </w:t>
      </w:r>
      <w:r w:rsidRPr="001F25FC">
        <w:rPr>
          <w:rFonts w:ascii="Times New Roman" w:hAnsi="Times New Roman" w:cs="Times New Roman"/>
          <w:b/>
          <w:sz w:val="28"/>
        </w:rPr>
        <w:t xml:space="preserve"> выполнить её самостоятельно</w:t>
      </w:r>
      <w:r>
        <w:rPr>
          <w:sz w:val="28"/>
        </w:rPr>
        <w:t>.</w:t>
      </w:r>
    </w:p>
    <w:p w:rsidR="00C65268" w:rsidRDefault="00DC4775" w:rsidP="007C3FA4">
      <w:pPr>
        <w:spacing w:after="0" w:line="240" w:lineRule="auto"/>
        <w:rPr>
          <w:b/>
          <w:sz w:val="32"/>
          <w:lang w:val="en-US"/>
        </w:rPr>
      </w:pPr>
      <w:r>
        <w:rPr>
          <w:b/>
          <w:i/>
          <w:sz w:val="32"/>
        </w:rPr>
        <w:t>Г</w:t>
      </w:r>
      <w:r w:rsidR="00C65268">
        <w:rPr>
          <w:b/>
          <w:sz w:val="32"/>
        </w:rPr>
        <w:t>.3)</w:t>
      </w:r>
      <w:r w:rsidR="00C65268">
        <w:rPr>
          <w:b/>
          <w:sz w:val="32"/>
        </w:rPr>
        <w:tab/>
      </w:r>
      <w:r w:rsidR="00C65268" w:rsidRPr="007E1FAF">
        <w:rPr>
          <w:b/>
          <w:position w:val="-20"/>
          <w:sz w:val="32"/>
        </w:rPr>
        <w:object w:dxaOrig="1700" w:dyaOrig="880">
          <v:shape id="_x0000_i1484" type="#_x0000_t75" style="width:84.75pt;height:44.25pt" o:ole="" fillcolor="window">
            <v:imagedata r:id="rId900" o:title=""/>
          </v:shape>
          <o:OLEObject Type="Embed" ProgID="Equation.DSMT4" ShapeID="_x0000_i1484" DrawAspect="Content" ObjectID="_1569929770" r:id="rId901"/>
        </w:object>
      </w:r>
      <w:r w:rsidR="00C65268">
        <w:rPr>
          <w:sz w:val="32"/>
        </w:rPr>
        <w:t>.</w: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50"/>
          <w:sz w:val="32"/>
        </w:rPr>
        <w:object w:dxaOrig="1980" w:dyaOrig="1180">
          <v:shape id="_x0000_i1485" type="#_x0000_t75" style="width:99pt;height:59.25pt" o:ole="" fillcolor="window">
            <v:imagedata r:id="rId902" o:title=""/>
          </v:shape>
          <o:OLEObject Type="Embed" ProgID="Equation.DSMT4" ShapeID="_x0000_i1485" DrawAspect="Content" ObjectID="_1569929771" r:id="rId903"/>
        </w:object>
      </w:r>
      <w:r w:rsidRPr="007E1FAF">
        <w:rPr>
          <w:position w:val="-126"/>
          <w:sz w:val="32"/>
        </w:rPr>
        <w:object w:dxaOrig="6640" w:dyaOrig="2680">
          <v:shape id="_x0000_i1486" type="#_x0000_t75" style="width:332.25pt;height:134.25pt" o:ole="" fillcolor="window">
            <v:imagedata r:id="rId904" o:title=""/>
          </v:shape>
          <o:OLEObject Type="Embed" ProgID="Equation.DSMT4" ShapeID="_x0000_i1486" DrawAspect="Content" ObjectID="_1569929772" r:id="rId905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20"/>
          <w:sz w:val="32"/>
        </w:rPr>
        <w:object w:dxaOrig="8140" w:dyaOrig="880">
          <v:shape id="_x0000_i1487" type="#_x0000_t75" style="width:407.25pt;height:44.25pt" o:ole="" fillcolor="window">
            <v:imagedata r:id="rId906" o:title=""/>
          </v:shape>
          <o:OLEObject Type="Embed" ProgID="Equation.DSMT4" ShapeID="_x0000_i1487" DrawAspect="Content" ObjectID="_1569929773" r:id="rId907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36"/>
          <w:sz w:val="32"/>
        </w:rPr>
        <w:object w:dxaOrig="6759" w:dyaOrig="1040">
          <v:shape id="_x0000_i1488" type="#_x0000_t75" style="width:338.25pt;height:51.75pt" o:ole="" fillcolor="window">
            <v:imagedata r:id="rId908" o:title=""/>
          </v:shape>
          <o:OLEObject Type="Embed" ProgID="Equation.DSMT4" ShapeID="_x0000_i1488" DrawAspect="Content" ObjectID="_1569929774" r:id="rId909"/>
        </w:object>
      </w:r>
    </w:p>
    <w:p w:rsid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В пункте </w:t>
      </w:r>
      <w:r w:rsidRPr="008D7EFA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8D7EFA">
        <w:rPr>
          <w:rFonts w:ascii="Times New Roman" w:hAnsi="Times New Roman" w:cs="Times New Roman"/>
          <w:sz w:val="28"/>
          <w:szCs w:val="28"/>
        </w:rPr>
        <w:t xml:space="preserve">  </w:t>
      </w:r>
      <w:r w:rsidR="008D7EFA">
        <w:rPr>
          <w:rFonts w:ascii="Times New Roman" w:hAnsi="Times New Roman" w:cs="Times New Roman"/>
          <w:sz w:val="28"/>
          <w:szCs w:val="28"/>
        </w:rPr>
        <w:t xml:space="preserve">надо </w:t>
      </w:r>
      <w:r w:rsidRPr="008D7EFA">
        <w:rPr>
          <w:rFonts w:ascii="Times New Roman" w:hAnsi="Times New Roman" w:cs="Times New Roman"/>
          <w:sz w:val="28"/>
          <w:szCs w:val="28"/>
        </w:rPr>
        <w:t>взять интеграл от рациональной дроби.</w:t>
      </w: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i/>
          <w:sz w:val="28"/>
          <w:szCs w:val="28"/>
        </w:rPr>
        <w:t>Рациональная дробь</w:t>
      </w:r>
      <w:r w:rsidRPr="008D7EFA">
        <w:rPr>
          <w:rFonts w:ascii="Times New Roman" w:hAnsi="Times New Roman" w:cs="Times New Roman"/>
          <w:sz w:val="28"/>
          <w:szCs w:val="28"/>
        </w:rPr>
        <w:t xml:space="preserve"> – это отношение двух многочленов. Если степень многочлена в числителе строго</w:t>
      </w:r>
      <w:r w:rsidRPr="008D7E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7EFA">
        <w:rPr>
          <w:rFonts w:ascii="Times New Roman" w:hAnsi="Times New Roman" w:cs="Times New Roman"/>
          <w:sz w:val="28"/>
          <w:szCs w:val="28"/>
        </w:rPr>
        <w:t xml:space="preserve">меньше степени многочлена в знаменателе, то дробь называется </w:t>
      </w:r>
      <w:r w:rsidRPr="008D7EFA">
        <w:rPr>
          <w:rFonts w:ascii="Times New Roman" w:hAnsi="Times New Roman" w:cs="Times New Roman"/>
          <w:i/>
          <w:sz w:val="28"/>
          <w:szCs w:val="28"/>
        </w:rPr>
        <w:t>правильной</w:t>
      </w:r>
      <w:r w:rsidRPr="008D7EFA">
        <w:rPr>
          <w:rFonts w:ascii="Times New Roman" w:hAnsi="Times New Roman" w:cs="Times New Roman"/>
          <w:sz w:val="28"/>
          <w:szCs w:val="28"/>
        </w:rPr>
        <w:t xml:space="preserve">. В противном случае дробь </w:t>
      </w:r>
      <w:r w:rsidRPr="008D7EFA">
        <w:rPr>
          <w:rFonts w:ascii="Times New Roman" w:hAnsi="Times New Roman" w:cs="Times New Roman"/>
          <w:i/>
          <w:sz w:val="28"/>
          <w:szCs w:val="28"/>
        </w:rPr>
        <w:t>неправильная</w:t>
      </w:r>
      <w:r w:rsidRPr="008D7EFA">
        <w:rPr>
          <w:rFonts w:ascii="Times New Roman" w:hAnsi="Times New Roman" w:cs="Times New Roman"/>
          <w:sz w:val="28"/>
          <w:szCs w:val="28"/>
        </w:rPr>
        <w:t>, она представляется в виде суммы некоторого многочлена и правильной рациональной дроби.</w:t>
      </w:r>
    </w:p>
    <w:p w:rsidR="00C65268" w:rsidRDefault="00DC4775" w:rsidP="007C3FA4">
      <w:pPr>
        <w:tabs>
          <w:tab w:val="left" w:pos="720"/>
        </w:tabs>
        <w:spacing w:after="0" w:line="240" w:lineRule="auto"/>
        <w:jc w:val="both"/>
        <w:rPr>
          <w:b/>
          <w:sz w:val="32"/>
        </w:rPr>
      </w:pPr>
      <w:r>
        <w:rPr>
          <w:b/>
          <w:i/>
          <w:sz w:val="32"/>
        </w:rPr>
        <w:t>Д</w:t>
      </w:r>
      <w:r w:rsidR="00C65268">
        <w:rPr>
          <w:b/>
          <w:sz w:val="32"/>
        </w:rPr>
        <w:t>)</w:t>
      </w:r>
      <w:r w:rsidR="00C65268">
        <w:rPr>
          <w:b/>
          <w:sz w:val="32"/>
        </w:rPr>
        <w:tab/>
      </w:r>
      <w:r w:rsidR="00C65268" w:rsidRPr="007E1FAF">
        <w:rPr>
          <w:b/>
          <w:position w:val="-30"/>
          <w:sz w:val="32"/>
        </w:rPr>
        <w:object w:dxaOrig="1579" w:dyaOrig="800">
          <v:shape id="_x0000_i1489" type="#_x0000_t75" style="width:78.75pt;height:39.75pt" o:ole="" fillcolor="window">
            <v:imagedata r:id="rId910" o:title=""/>
          </v:shape>
          <o:OLEObject Type="Embed" ProgID="Equation.DSMT4" ShapeID="_x0000_i1489" DrawAspect="Content" ObjectID="_1569929775" r:id="rId911"/>
        </w:object>
      </w:r>
      <w:r w:rsidR="00C65268">
        <w:rPr>
          <w:sz w:val="32"/>
        </w:rPr>
        <w:t>.</w:t>
      </w:r>
    </w:p>
    <w:p w:rsidR="00C65268" w:rsidRPr="008D7EFA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ab/>
        <w:t xml:space="preserve">Под знаком интеграла стоит неправильная рациональная дробь, так как и в числителе и в знаменателе стоят многочлены первой степени (наивысшая степень </w:t>
      </w:r>
      <w:r w:rsidRPr="008D7EFA">
        <w:rPr>
          <w:rFonts w:ascii="Times New Roman" w:hAnsi="Times New Roman" w:cs="Times New Roman"/>
          <w:position w:val="-6"/>
          <w:sz w:val="28"/>
          <w:szCs w:val="28"/>
        </w:rPr>
        <w:object w:dxaOrig="240" w:dyaOrig="260">
          <v:shape id="_x0000_i1490" type="#_x0000_t75" style="width:12pt;height:12.75pt" o:ole="" fillcolor="window">
            <v:imagedata r:id="rId912" o:title=""/>
          </v:shape>
          <o:OLEObject Type="Embed" ProgID="Equation.DSMT4" ShapeID="_x0000_i1490" DrawAspect="Content" ObjectID="_1569929776" r:id="rId913"/>
        </w:object>
      </w:r>
      <w:r w:rsidRPr="008D7EFA">
        <w:rPr>
          <w:rFonts w:ascii="Times New Roman" w:hAnsi="Times New Roman" w:cs="Times New Roman"/>
          <w:sz w:val="28"/>
          <w:szCs w:val="28"/>
        </w:rPr>
        <w:t>). Выделим целую часть с помощью следующих преобразований дроби:</w:t>
      </w: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sz w:val="32"/>
        </w:rPr>
      </w:pPr>
      <w:r w:rsidRPr="007E1FAF">
        <w:rPr>
          <w:position w:val="-30"/>
          <w:sz w:val="32"/>
        </w:rPr>
        <w:object w:dxaOrig="8960" w:dyaOrig="1160">
          <v:shape id="_x0000_i1491" type="#_x0000_t75" style="width:447.75pt;height:57.75pt" o:ole="" fillcolor="window">
            <v:imagedata r:id="rId914" o:title=""/>
          </v:shape>
          <o:OLEObject Type="Embed" ProgID="Equation.DSMT4" ShapeID="_x0000_i1491" DrawAspect="Content" ObjectID="_1569929777" r:id="rId915"/>
        </w:object>
      </w: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sz w:val="32"/>
        </w:rPr>
      </w:pP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sz w:val="32"/>
        </w:rPr>
      </w:pPr>
      <w:r w:rsidRPr="007E1FAF">
        <w:rPr>
          <w:position w:val="-30"/>
          <w:sz w:val="32"/>
        </w:rPr>
        <w:object w:dxaOrig="7580" w:dyaOrig="1160">
          <v:shape id="_x0000_i1492" type="#_x0000_t75" style="width:378.75pt;height:57.75pt" o:ole="" fillcolor="window">
            <v:imagedata r:id="rId916" o:title=""/>
          </v:shape>
          <o:OLEObject Type="Embed" ProgID="Equation.DSMT4" ShapeID="_x0000_i1492" DrawAspect="Content" ObjectID="_1569929778" r:id="rId917"/>
        </w:object>
      </w:r>
    </w:p>
    <w:p w:rsidR="00C65268" w:rsidRPr="008D7EFA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>Подставим полученное выражение под знак интеграла.</w:t>
      </w: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b/>
          <w:sz w:val="32"/>
        </w:rPr>
      </w:pPr>
      <w:r w:rsidRPr="007E1FAF">
        <w:rPr>
          <w:b/>
          <w:position w:val="-30"/>
          <w:sz w:val="32"/>
        </w:rPr>
        <w:object w:dxaOrig="1579" w:dyaOrig="800">
          <v:shape id="_x0000_i1493" type="#_x0000_t75" style="width:78.75pt;height:39.75pt" o:ole="" fillcolor="window">
            <v:imagedata r:id="rId910" o:title=""/>
          </v:shape>
          <o:OLEObject Type="Embed" ProgID="Equation.DSMT4" ShapeID="_x0000_i1493" DrawAspect="Content" ObjectID="_1569929779" r:id="rId918"/>
        </w:object>
      </w:r>
      <w:r>
        <w:rPr>
          <w:b/>
          <w:sz w:val="32"/>
        </w:rPr>
        <w:t>=</w:t>
      </w:r>
      <w:r w:rsidRPr="007E1FAF">
        <w:rPr>
          <w:b/>
          <w:position w:val="-36"/>
          <w:sz w:val="32"/>
        </w:rPr>
        <w:object w:dxaOrig="6860" w:dyaOrig="880">
          <v:shape id="_x0000_i1494" type="#_x0000_t75" style="width:342.75pt;height:44.25pt" o:ole="" fillcolor="window">
            <v:imagedata r:id="rId919" o:title=""/>
          </v:shape>
          <o:OLEObject Type="Embed" ProgID="Equation.DSMT4" ShapeID="_x0000_i1494" DrawAspect="Content" ObjectID="_1569929780" r:id="rId920"/>
        </w:object>
      </w: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sz w:val="32"/>
        </w:rPr>
      </w:pPr>
      <w:r w:rsidRPr="007E1FAF">
        <w:rPr>
          <w:b/>
          <w:position w:val="-30"/>
          <w:sz w:val="32"/>
        </w:rPr>
        <w:object w:dxaOrig="3200" w:dyaOrig="800">
          <v:shape id="_x0000_i1495" type="#_x0000_t75" style="width:159.75pt;height:39.75pt" o:ole="" fillcolor="window">
            <v:imagedata r:id="rId921" o:title=""/>
          </v:shape>
          <o:OLEObject Type="Embed" ProgID="Equation.DSMT4" ShapeID="_x0000_i1495" DrawAspect="Content" ObjectID="_1569929781" r:id="rId922"/>
        </w:object>
      </w:r>
      <w:r w:rsidRPr="007E1FAF">
        <w:rPr>
          <w:position w:val="-102"/>
          <w:sz w:val="32"/>
        </w:rPr>
        <w:object w:dxaOrig="1560" w:dyaOrig="2200">
          <v:shape id="_x0000_i1496" type="#_x0000_t75" style="width:78pt;height:110.25pt" o:ole="" fillcolor="window">
            <v:imagedata r:id="rId923" o:title=""/>
          </v:shape>
          <o:OLEObject Type="Embed" ProgID="Equation.DSMT4" ShapeID="_x0000_i1496" DrawAspect="Content" ObjectID="_1569929782" r:id="rId924"/>
        </w:object>
      </w:r>
      <w:r w:rsidRPr="007E1FAF">
        <w:rPr>
          <w:position w:val="-30"/>
          <w:sz w:val="32"/>
        </w:rPr>
        <w:object w:dxaOrig="2799" w:dyaOrig="800">
          <v:shape id="_x0000_i1497" type="#_x0000_t75" style="width:140.25pt;height:39.75pt" o:ole="" fillcolor="window">
            <v:imagedata r:id="rId925" o:title=""/>
          </v:shape>
          <o:OLEObject Type="Embed" ProgID="Equation.DSMT4" ShapeID="_x0000_i1497" DrawAspect="Content" ObjectID="_1569929783" r:id="rId926"/>
        </w:object>
      </w: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sz w:val="32"/>
        </w:rPr>
      </w:pP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sz w:val="32"/>
        </w:rPr>
      </w:pPr>
      <w:r w:rsidRPr="007E1FAF">
        <w:rPr>
          <w:position w:val="-30"/>
          <w:sz w:val="32"/>
        </w:rPr>
        <w:object w:dxaOrig="2860" w:dyaOrig="800">
          <v:shape id="_x0000_i1498" type="#_x0000_t75" style="width:143.25pt;height:39.75pt" o:ole="" fillcolor="window">
            <v:imagedata r:id="rId927" o:title=""/>
          </v:shape>
          <o:OLEObject Type="Embed" ProgID="Equation.DSMT4" ShapeID="_x0000_i1498" DrawAspect="Content" ObjectID="_1569929784" r:id="rId928"/>
        </w:object>
      </w:r>
      <w:r w:rsidRPr="007E1FAF">
        <w:rPr>
          <w:position w:val="-30"/>
          <w:sz w:val="32"/>
        </w:rPr>
        <w:object w:dxaOrig="5700" w:dyaOrig="800">
          <v:shape id="_x0000_i1499" type="#_x0000_t75" style="width:285pt;height:39.75pt" o:ole="" fillcolor="window">
            <v:imagedata r:id="rId929" o:title=""/>
          </v:shape>
          <o:OLEObject Type="Embed" ProgID="Equation.DSMT4" ShapeID="_x0000_i1499" DrawAspect="Content" ObjectID="_1569929785" r:id="rId930"/>
        </w:object>
      </w:r>
    </w:p>
    <w:p w:rsidR="00C65268" w:rsidRDefault="00C65268" w:rsidP="007C3FA4">
      <w:pPr>
        <w:spacing w:after="0" w:line="240" w:lineRule="auto"/>
        <w:rPr>
          <w:b/>
          <w:sz w:val="32"/>
        </w:rPr>
      </w:pPr>
    </w:p>
    <w:p w:rsidR="00C65268" w:rsidRDefault="00C65268" w:rsidP="007C3FA4">
      <w:pPr>
        <w:spacing w:after="0" w:line="240" w:lineRule="auto"/>
        <w:rPr>
          <w:sz w:val="32"/>
        </w:rPr>
      </w:pPr>
      <w:r>
        <w:rPr>
          <w:b/>
          <w:sz w:val="32"/>
        </w:rPr>
        <w:t>Проверка</w:t>
      </w:r>
      <w:r>
        <w:rPr>
          <w:sz w:val="32"/>
        </w:rPr>
        <w:t>.</w:t>
      </w:r>
    </w:p>
    <w:p w:rsidR="00C65268" w:rsidRDefault="00C65268" w:rsidP="007C3FA4">
      <w:pPr>
        <w:spacing w:after="0" w:line="240" w:lineRule="auto"/>
        <w:rPr>
          <w:sz w:val="32"/>
        </w:rPr>
      </w:pPr>
      <w:r w:rsidRPr="007E1FAF">
        <w:rPr>
          <w:position w:val="-4"/>
          <w:sz w:val="32"/>
        </w:rPr>
        <w:object w:dxaOrig="220" w:dyaOrig="340">
          <v:shape id="_x0000_i1500" type="#_x0000_t75" style="width:11.25pt;height:17.25pt" o:ole="" fillcolor="window">
            <v:imagedata r:id="rId537" o:title=""/>
          </v:shape>
          <o:OLEObject Type="Embed" ProgID="Equation.DSMT4" ShapeID="_x0000_i1500" DrawAspect="Content" ObjectID="_1569929786" r:id="rId931"/>
        </w:object>
      </w:r>
      <w:r w:rsidRPr="007E1FAF">
        <w:rPr>
          <w:position w:val="-36"/>
          <w:sz w:val="32"/>
        </w:rPr>
        <w:object w:dxaOrig="7400" w:dyaOrig="999">
          <v:shape id="_x0000_i1501" type="#_x0000_t75" style="width:369.75pt;height:50.25pt" o:ole="" fillcolor="window">
            <v:imagedata r:id="rId932" o:title=""/>
          </v:shape>
          <o:OLEObject Type="Embed" ProgID="Equation.DSMT4" ShapeID="_x0000_i1501" DrawAspect="Content" ObjectID="_1569929787" r:id="rId933"/>
        </w:object>
      </w:r>
    </w:p>
    <w:p w:rsidR="00C65268" w:rsidRDefault="00C65268" w:rsidP="007C3FA4">
      <w:pPr>
        <w:spacing w:after="0" w:line="240" w:lineRule="auto"/>
        <w:rPr>
          <w:sz w:val="32"/>
        </w:rPr>
      </w:pPr>
    </w:p>
    <w:p w:rsidR="00C65268" w:rsidRDefault="006C54A0" w:rsidP="007C3FA4">
      <w:pPr>
        <w:tabs>
          <w:tab w:val="left" w:pos="720"/>
        </w:tabs>
        <w:spacing w:after="0" w:line="240" w:lineRule="auto"/>
        <w:jc w:val="both"/>
        <w:rPr>
          <w:position w:val="-30"/>
          <w:sz w:val="32"/>
        </w:rPr>
      </w:pPr>
      <w:r>
        <w:rPr>
          <w:position w:val="-30"/>
          <w:sz w:val="32"/>
        </w:rPr>
        <w:pict>
          <v:shape id="_x0000_i1502" type="#_x0000_t75" style="width:450pt;height:39.75pt" fillcolor="window">
            <v:imagedata r:id="rId934" o:title=""/>
          </v:shape>
        </w:pict>
      </w: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position w:val="-30"/>
          <w:sz w:val="32"/>
        </w:rPr>
      </w:pP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sz w:val="32"/>
        </w:rPr>
      </w:pPr>
      <w:r w:rsidRPr="007E1FAF">
        <w:rPr>
          <w:position w:val="-38"/>
          <w:sz w:val="32"/>
        </w:rPr>
        <w:object w:dxaOrig="8800" w:dyaOrig="880">
          <v:shape id="_x0000_i1503" type="#_x0000_t75" style="width:440.25pt;height:44.25pt" o:ole="" fillcolor="window">
            <v:imagedata r:id="rId935" o:title=""/>
          </v:shape>
          <o:OLEObject Type="Embed" ProgID="Equation.DSMT4" ShapeID="_x0000_i1503" DrawAspect="Content" ObjectID="_1569929788" r:id="rId936"/>
        </w:object>
      </w:r>
    </w:p>
    <w:p w:rsidR="00C65268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>Получена подынтегральная функция.</w:t>
      </w:r>
    </w:p>
    <w:p w:rsidR="00F67462" w:rsidRPr="00F67462" w:rsidRDefault="00F6746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959" w:rsidRDefault="00F34959" w:rsidP="00F34959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959" w:rsidRDefault="00F34959" w:rsidP="00F34959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462">
        <w:rPr>
          <w:rFonts w:ascii="Times New Roman" w:hAnsi="Times New Roman" w:cs="Times New Roman"/>
          <w:b/>
          <w:sz w:val="28"/>
          <w:szCs w:val="28"/>
        </w:rPr>
        <w:t>Решите самостоятельно:</w:t>
      </w:r>
    </w:p>
    <w:p w:rsidR="00F34959" w:rsidRDefault="00F34959" w:rsidP="00F34959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9A2D22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1часть</w:t>
      </w:r>
    </w:p>
    <w:p w:rsidR="009A2D22" w:rsidRDefault="009A2D22" w:rsidP="009A2D22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2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751"/>
        <w:gridCol w:w="3053"/>
      </w:tblGrid>
      <w:tr w:rsidR="00F67462" w:rsidTr="002D4D6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03" type="#_x0000_t75" style="position:absolute;margin-left:43.1pt;margin-top:3.6pt;width:96pt;height:25.5pt;z-index:251607552" equationxml="&lt;" wrapcoords="844 0 -169 19694 844 19694 19575 15882 21600 13341 21600 7624 19912 5718 2025 0 844 0">
                  <v:imagedata r:id="rId937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  <w:lang w:val="en-US"/>
              </w:rPr>
              <w:t xml:space="preserve">1.  </w:t>
            </w:r>
            <w:r w:rsidR="00F67462">
              <w:rPr>
                <w:sz w:val="28"/>
                <w:szCs w:val="28"/>
                <w:lang w:val="en-US"/>
              </w:rPr>
              <w:t xml:space="preserve">    </w:t>
            </w:r>
            <w:r w:rsidR="00F67462">
              <w:rPr>
                <w:rFonts w:ascii="Cambria Math" w:hAnsi="Cambria Math"/>
              </w:rPr>
              <w:br/>
            </w:r>
          </w:p>
          <w:p w:rsidR="00F67462" w:rsidRDefault="00F67462" w:rsidP="007C3FA4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462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04" type="#_x0000_t75" style="position:absolute;margin-left:31.05pt;margin-top:3.6pt;width:96pt;height:25.5pt;z-index:251608576;mso-position-horizontal-relative:text;mso-position-vertical-relative:text" equationxml="&lt;" wrapcoords="844 0 -169 19694 844 19694 19575 15882 21600 13341 21600 7624 19912 5718 2025 0 844 0">
                  <v:imagedata r:id="rId938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6</w:t>
            </w:r>
            <w:r w:rsidR="00F67462">
              <w:rPr>
                <w:sz w:val="28"/>
                <w:szCs w:val="28"/>
              </w:rPr>
              <w:t xml:space="preserve">     </w:t>
            </w:r>
            <w:r w:rsidR="00F67462">
              <w:rPr>
                <w:rFonts w:ascii="Cambria Math" w:hAnsi="Cambria Math"/>
              </w:rPr>
              <w:br/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F67462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11</w:t>
            </w: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  <w:p w:rsidR="00F67462" w:rsidRDefault="006C54A0" w:rsidP="007C3FA4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05" type="#_x0000_t75" style="position:absolute;left:0;text-align:left;margin-left:40.05pt;margin-top:-26.3pt;width:123pt;height:25.5pt;z-index:251609600" equationxml="&lt;" wrapcoords="659 0 -132 19694 659 19694 19624 15882 21600 13341 21600 7624 20283 5718 1580 0 659 0">
                  <v:imagedata r:id="rId939" o:title="" chromakey="white"/>
                  <w10:wrap type="through"/>
                </v:shape>
              </w:pict>
            </w:r>
          </w:p>
        </w:tc>
      </w:tr>
      <w:tr w:rsidR="00F67462" w:rsidTr="002D4D6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F67462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2       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  <w:p w:rsidR="00F67462" w:rsidRDefault="006C54A0" w:rsidP="007C3FA4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06" type="#_x0000_t75" style="position:absolute;left:0;text-align:left;margin-left:43.1pt;margin-top:-26.25pt;width:125.25pt;height:27pt;z-index:251610624" equationxml="&lt;" wrapcoords="2975 1200 905 1200 259 3600 -129 20400 10735 20400 14486 20400 21471 14400 21600 9600 20177 7200 3622 1200 2975 1200">
                  <v:imagedata r:id="rId940" o:title="" chromakey="white"/>
                  <w10:wrap type="through"/>
                </v:shape>
              </w:pic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16107" type="#_x0000_t75" style="position:absolute;left:0;text-align:left;margin-left:38.55pt;margin-top:3.65pt;width:102.75pt;height:30pt;z-index:251611648;mso-position-horizontal-relative:text;mso-position-vertical-relative:text" equationxml="&lt;" wrapcoords="11352 1080 1577 2700 315 3240 -158 19980 788 19980 9933 19980 9618 18360 21600 16200 21600 10260 20969 8640 12455 1080 11352 1080">
                  <v:imagedata r:id="rId941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7</w:t>
            </w:r>
            <w:r w:rsidR="00F67462"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08" type="#_x0000_t75" style="position:absolute;left:0;text-align:left;margin-left:46pt;margin-top:.65pt;width:111pt;height:30pt;z-index:251612672;mso-position-horizontal-relative:text;mso-position-vertical-relative:text" equationxml="&lt;" wrapcoords="6859 1080 1168 2700 292 3780 -146 19980 730 19980 3795 19980 4816 19440 4670 18360 21600 16200 21600 10260 20870 8640 7881 1080 6859 1080">
                  <v:imagedata r:id="rId942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12</w:t>
            </w:r>
            <w:r w:rsidR="00F67462">
              <w:rPr>
                <w:b/>
                <w:sz w:val="28"/>
                <w:szCs w:val="28"/>
                <w:lang w:val="en-US"/>
              </w:rPr>
              <w:t xml:space="preserve">     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</w:tc>
      </w:tr>
      <w:tr w:rsidR="00F67462" w:rsidTr="002D4D6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09" type="#_x0000_t75" style="position:absolute;left:0;text-align:left;margin-left:64.7pt;margin-top:2.85pt;width:45.75pt;height:25.5pt;z-index:251613696;mso-position-horizontal-relative:text;mso-position-vertical-relative:text" equationxml="&lt;" wrapcoords="1770 0 -354 19694 1770 19694 9915 18424 21246 13341 21600 8894 17351 3812 4249 0 1770 0">
                  <v:imagedata r:id="rId943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3</w:t>
            </w:r>
            <w:r w:rsidR="00F67462">
              <w:rPr>
                <w:b/>
                <w:i/>
                <w:sz w:val="28"/>
                <w:szCs w:val="28"/>
                <w:lang w:val="en-US"/>
              </w:rPr>
              <w:t xml:space="preserve">      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16110" type="#_x0000_t75" style="position:absolute;left:0;text-align:left;margin-left:53.25pt;margin-top:2.85pt;width:48.75pt;height:27.75pt;z-index:251614720;mso-position-horizontal-relative:text;mso-position-vertical-relative:text" equationxml="&lt;" wrapcoords="1994 584 1329 2919 -332 20432 1662 20432 8972 19265 21268 13427 21600 9341 15618 4086 4320 584 1994 584">
                  <v:imagedata r:id="rId944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8</w:t>
            </w:r>
            <w:r w:rsidR="00F67462">
              <w:rPr>
                <w:b/>
                <w:sz w:val="28"/>
                <w:szCs w:val="28"/>
                <w:lang w:val="en-US"/>
              </w:rPr>
              <w:t xml:space="preserve">  </w:t>
            </w:r>
            <w:r w:rsidR="00F67462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11" type="#_x0000_t75" style="position:absolute;left:0;text-align:left;margin-left:67.8pt;margin-top:.6pt;width:48.75pt;height:27.75pt;z-index:251615744;mso-position-horizontal-relative:text;mso-position-vertical-relative:text" equationxml="&lt;" wrapcoords="1994 584 1329 2919 -332 20432 1662 20432 8972 19265 21268 13427 21600 9341 15618 4086 4320 584 1994 584">
                  <v:imagedata r:id="rId945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13</w:t>
            </w:r>
            <w:r w:rsidR="00F67462">
              <w:rPr>
                <w:b/>
                <w:sz w:val="28"/>
                <w:szCs w:val="28"/>
                <w:lang w:val="en-US"/>
              </w:rPr>
              <w:t xml:space="preserve"> 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</w:tc>
      </w:tr>
      <w:tr w:rsidR="00F67462" w:rsidTr="002D4D6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462" w:rsidRDefault="006C54A0" w:rsidP="007C3FA4">
            <w:pPr>
              <w:spacing w:after="0" w:line="240" w:lineRule="auto"/>
              <w:rPr>
                <w:b/>
                <w:lang w:val="en-US"/>
              </w:rPr>
            </w:pPr>
            <w:r>
              <w:pict>
                <v:shape id="_x0000_s16112" type="#_x0000_t75" style="position:absolute;margin-left:51.35pt;margin-top:3.6pt;width:78.75pt;height:25.5pt;z-index:251616768;mso-position-horizontal-relative:text;mso-position-vertical-relative:text" equationxml="&lt;" wrapcoords="1029 0 -206 19694 1029 19694 19749 15247 21600 13341 21600 7624 19543 5718 2469 0 1029 0">
                  <v:imagedata r:id="rId946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4</w:t>
            </w:r>
            <w:r w:rsidR="00F67462">
              <w:rPr>
                <w:b/>
                <w:sz w:val="28"/>
                <w:szCs w:val="28"/>
                <w:lang w:val="en-US"/>
              </w:rPr>
              <w:t xml:space="preserve">    </w:t>
            </w:r>
            <w:r w:rsidR="00F67462">
              <w:rPr>
                <w:rFonts w:ascii="Cambria Math" w:hAnsi="Cambria Math"/>
                <w:b/>
                <w:lang w:val="en-US"/>
              </w:rPr>
              <w:br/>
            </w:r>
          </w:p>
          <w:p w:rsidR="00F67462" w:rsidRDefault="00F67462" w:rsidP="007C3FA4">
            <w:pPr>
              <w:spacing w:after="0" w:line="240" w:lineRule="auto"/>
              <w:jc w:val="both"/>
              <w:rPr>
                <w:sz w:val="28"/>
                <w:szCs w:val="28"/>
                <w:vertAlign w:val="super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462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13" type="#_x0000_t75" style="position:absolute;left:0;text-align:left;margin-left:35.55pt;margin-top:3.6pt;width:91.5pt;height:28.5pt;z-index:251617792;mso-position-horizontal-relative:text;mso-position-vertical-relative:text" equationxml="&lt;" wrapcoords="1062 1137 708 3411 -177 20463 885 20463 13987 19895 16643 19326 21423 13642 21600 9095 19652 6821 13456 1137 1062 1137">
                  <v:imagedata r:id="rId947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9</w:t>
            </w:r>
            <w:r w:rsidR="00F67462">
              <w:rPr>
                <w:b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16114" type="#_x0000_t75" style="position:absolute;left:0;text-align:left;margin-left:46pt;margin-top:3.6pt;width:84.75pt;height:25.5pt;z-index:251618816;mso-position-horizontal-relative:text;mso-position-vertical-relative:text" equationxml="&lt;" wrapcoords="956 0 -191 19694 956 19694 8602 19694 21600 13976 21600 6988 19688 5718 2294 0 956 0">
                  <v:imagedata r:id="rId948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14</w:t>
            </w:r>
            <w:r w:rsidR="00F67462">
              <w:rPr>
                <w:b/>
                <w:sz w:val="28"/>
                <w:szCs w:val="28"/>
                <w:lang w:val="en-US"/>
              </w:rPr>
              <w:t xml:space="preserve">     </w:t>
            </w:r>
            <w:r w:rsidR="00F67462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</w:tc>
      </w:tr>
      <w:tr w:rsidR="00F67462" w:rsidTr="002D4D61">
        <w:trPr>
          <w:trHeight w:val="72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62" w:rsidRPr="00F67462" w:rsidRDefault="006C54A0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115" type="#_x0000_t75" style="position:absolute;left:0;text-align:left;margin-left:47.6pt;margin-top:2.25pt;width:110.25pt;height:25.5pt;z-index:251619840;mso-position-horizontal-relative:text;mso-position-vertical-relative:text" equationxml="&lt;" wrapcoords="735 0 -147 19694 735 19694 9845 19694 21600 14612 21600 6353 17339 3812 1763 0 735 0">
                  <v:imagedata r:id="rId949" o:title="" chromakey="white"/>
                  <w10:wrap type="through"/>
                </v:shape>
              </w:pict>
            </w:r>
            <w:r w:rsidR="00F67462" w:rsidRPr="00F6746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5         </w:t>
            </w:r>
          </w:p>
          <w:p w:rsidR="00F67462" w:rsidRDefault="00F67462" w:rsidP="007C3FA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462" w:rsidRDefault="006C54A0" w:rsidP="007C3FA4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17" type="#_x0000_t75" style="position:absolute;margin-left:38.55pt;margin-top:1.9pt;width:119.25pt;height:25.5pt;z-index:251620864;mso-position-horizontal-relative:text;mso-position-vertical-relative:text" equationxml="&lt;" wrapcoords="679 0 -136 19694 10732 19694 20649 15247 21600 13341 21600 7624 19155 3812 1630 0 679 0">
                  <v:imagedata r:id="rId950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  <w:lang w:val="en-US"/>
              </w:rPr>
              <w:t>10</w:t>
            </w:r>
            <w:r w:rsidR="00F67462">
              <w:rPr>
                <w:rFonts w:ascii="Cambria Math" w:hAnsi="Cambria Math"/>
                <w:b/>
                <w:lang w:val="en-US"/>
              </w:rPr>
              <w:br/>
            </w:r>
            <w:r w:rsidR="008627CF">
              <w:rPr>
                <w:b/>
                <w:sz w:val="28"/>
                <w:szCs w:val="28"/>
                <w:lang w:val="en-US"/>
              </w:rPr>
              <w:fldChar w:fldCharType="begin"/>
            </w:r>
            <w:r w:rsidR="00F67462">
              <w:rPr>
                <w:b/>
                <w:sz w:val="28"/>
                <w:szCs w:val="28"/>
                <w:lang w:val="en-US"/>
              </w:rPr>
              <w:instrText xml:space="preserve"> QUOTE </w:instrText>
            </w:r>
            <w:r>
              <w:rPr>
                <w:b/>
                <w:position w:val="-8"/>
              </w:rPr>
              <w:pict>
                <v:shape id="_x0000_i1504" type="#_x0000_t75" style="width:121.5pt;height:16.5pt" equationxml="&lt;">
                  <v:imagedata r:id="rId951" o:title="" chromakey="white"/>
                </v:shape>
              </w:pict>
            </w:r>
            <w:r w:rsidR="00F67462">
              <w:rPr>
                <w:b/>
                <w:sz w:val="28"/>
                <w:szCs w:val="28"/>
                <w:lang w:val="en-US"/>
              </w:rPr>
              <w:instrText xml:space="preserve"> </w:instrText>
            </w:r>
            <w:r w:rsidR="008627CF">
              <w:rPr>
                <w:b/>
                <w:sz w:val="28"/>
                <w:szCs w:val="28"/>
                <w:lang w:val="en-US"/>
              </w:rPr>
              <w:fldChar w:fldCharType="end"/>
            </w:r>
            <w:r w:rsidR="00F67462">
              <w:rPr>
                <w:b/>
                <w:sz w:val="28"/>
                <w:szCs w:val="28"/>
                <w:lang w:val="en-US"/>
              </w:rPr>
              <w:t xml:space="preserve">     </w:t>
            </w:r>
            <w:r w:rsidR="00F67462">
              <w:rPr>
                <w:rFonts w:ascii="Cambria Math" w:hAnsi="Cambria Math"/>
                <w:b/>
                <w:lang w:val="en-US"/>
              </w:rPr>
              <w:br/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462" w:rsidRPr="00F67462" w:rsidRDefault="006C54A0" w:rsidP="007C3FA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16116" type="#_x0000_t75" style="position:absolute;margin-left:38.5pt;margin-top:-.35pt;width:118.5pt;height:27.75pt;z-index:251621888;mso-position-horizontal-relative:text;mso-position-vertical-relative:text" equationxml="&lt;" wrapcoords="820 584 547 2919 -137 20432 684 20432 10663 19265 21463 14595 21600 8757 18182 3503 1777 584 820 584">
                  <v:imagedata r:id="rId952" o:title="" chromakey="white"/>
                  <w10:wrap type="through"/>
                </v:shape>
              </w:pict>
            </w:r>
            <w:r w:rsidR="00F67462">
              <w:rPr>
                <w:b/>
                <w:sz w:val="28"/>
                <w:szCs w:val="28"/>
              </w:rPr>
              <w:t>15</w:t>
            </w:r>
          </w:p>
        </w:tc>
      </w:tr>
    </w:tbl>
    <w:p w:rsidR="00F67462" w:rsidRDefault="002D4D61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2часть</w:t>
      </w: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958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260"/>
        <w:gridCol w:w="4536"/>
      </w:tblGrid>
      <w:tr w:rsidR="009A2D22" w:rsidTr="009A2D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82" type="#_x0000_t75" style="position:absolute;margin-left:47.6pt;margin-top:8.9pt;width:105.75pt;height:25.5pt;z-index:251643392" equationxml="&lt;" wrapcoords="766 0 -153 19694 766 19694 19609 15882 21600 13341 21600 7624 20068 5718 1838 0 766 0">
                  <v:imagedata r:id="rId953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 xml:space="preserve">2.1  </w:t>
            </w:r>
            <w:r w:rsidR="009A2D22">
              <w:rPr>
                <w:sz w:val="28"/>
                <w:szCs w:val="28"/>
                <w:lang w:val="en-US"/>
              </w:rPr>
              <w:t xml:space="preserve">    </w:t>
            </w:r>
            <w:r w:rsidR="009A2D22">
              <w:rPr>
                <w:rFonts w:ascii="Cambria Math" w:hAnsi="Cambria Math"/>
              </w:rPr>
              <w:br/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22" w:rsidRDefault="006C54A0" w:rsidP="009A2D22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83" type="#_x0000_t75" style="position:absolute;margin-left:42pt;margin-top:4.4pt;width:76.5pt;height:30pt;z-index:251644416;mso-position-horizontal-relative:text;mso-position-vertical-relative:text" equationxml="&lt;" wrapcoords="4024 0 1482 1080 424 3780 -212 17820 0 18900 4024 19980 16306 19980 17153 17280 21388 12420 21600 8640 20118 8100 16306 0 4024 0">
                  <v:imagedata r:id="rId954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.6</w:t>
            </w:r>
            <w:r w:rsidR="009A2D22">
              <w:rPr>
                <w:sz w:val="28"/>
                <w:szCs w:val="28"/>
              </w:rPr>
              <w:t xml:space="preserve">     </w:t>
            </w:r>
            <w:r w:rsidR="009A2D22">
              <w:rPr>
                <w:rFonts w:ascii="Cambria Math" w:hAnsi="Cambria Math"/>
              </w:rPr>
              <w:br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284" type="#_x0000_t75" style="position:absolute;left:0;text-align:left;margin-left:49.8pt;margin-top:7.4pt;width:92.25pt;height:27pt;z-index:251645440;mso-position-horizontal-relative:text;mso-position-vertical-relative:text" equationxml="&lt;" wrapcoords="878 1200 -176 19800 878 19800 9307 19800 21600 14400 21600 7800 19844 6600 7376 1200 878 1200">
                  <v:imagedata r:id="rId955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.11</w:t>
            </w:r>
            <w:r w:rsidR="009A2D22">
              <w:rPr>
                <w:b/>
                <w:sz w:val="28"/>
                <w:szCs w:val="28"/>
                <w:lang w:val="en-US"/>
              </w:rPr>
              <w:t xml:space="preserve">  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9A2D22" w:rsidTr="009A2D22">
        <w:trPr>
          <w:trHeight w:val="145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285" type="#_x0000_t75" style="position:absolute;left:0;text-align:left;margin-left:47.6pt;margin-top:2.85pt;width:85.5pt;height:28.5pt;z-index:251646464;mso-position-horizontal-relative:text;mso-position-vertical-relative:text" equationxml="&lt;" wrapcoords="4926 568 1326 568 379 2274 -189 19326 9474 19895 17053 19895 18189 18758 21600 12505 21600 5684 13074 568 5874 568 4926 568">
                  <v:imagedata r:id="rId956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 xml:space="preserve">2.2       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25286" type="#_x0000_t75" style="position:absolute;left:0;text-align:left;margin-left:42pt;margin-top:4.35pt;width:87.75pt;height:27pt;z-index:251647488;mso-position-horizontal-relative:text;mso-position-vertical-relative:text" equationxml="&lt;" wrapcoords="923 1200 -185 19800 923 19800 18462 18600 21600 13200 21600 8400 19754 6600 5538 1200 923 1200">
                  <v:imagedata r:id="rId957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.7</w:t>
            </w:r>
            <w:r w:rsidR="009A2D22"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287" type="#_x0000_t75" style="position:absolute;left:0;text-align:left;margin-left:49.8pt;margin-top:4.35pt;width:76.5pt;height:30pt;z-index:251648512;mso-position-horizontal-relative:text;mso-position-vertical-relative:text" equationxml="&lt;" wrapcoords="4024 0 1482 1080 424 3780 -212 17820 0 18900 4024 19980 16306 19980 17153 17280 21388 12420 21600 8640 20118 8100 16306 0 4024 0">
                  <v:imagedata r:id="rId958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.12</w:t>
            </w:r>
            <w:r w:rsidR="009A2D22">
              <w:rPr>
                <w:b/>
                <w:sz w:val="28"/>
                <w:szCs w:val="28"/>
                <w:lang w:val="en-US"/>
              </w:rPr>
              <w:t xml:space="preserve">     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</w:tc>
      </w:tr>
      <w:tr w:rsidR="009A2D22" w:rsidTr="009A2D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288" type="#_x0000_t75" style="position:absolute;left:0;text-align:left;margin-left:58.85pt;margin-top:3.6pt;width:59.25pt;height:28.5pt;z-index:251649536;mso-position-horizontal-relative:text;mso-position-vertical-relative:text" equationxml="&lt;" wrapcoords="11210 568 2187 568 547 1705 -273 19326 5468 20463 7929 20463 9296 20463 21600 20463 21327 9663 10663 9663 14765 6253 15311 2842 12851 568 11210 568">
                  <v:imagedata r:id="rId959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.3</w:t>
            </w:r>
            <w:r w:rsidR="009A2D22">
              <w:rPr>
                <w:b/>
                <w:i/>
                <w:sz w:val="28"/>
                <w:szCs w:val="28"/>
                <w:lang w:val="en-US"/>
              </w:rPr>
              <w:t xml:space="preserve">      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25289" type="#_x0000_t75" style="position:absolute;left:0;text-align:left;margin-left:38.55pt;margin-top:2.1pt;width:97.5pt;height:27pt;z-index:251650560;mso-position-horizontal-relative:text;mso-position-vertical-relative:text" equationxml="&lt;" wrapcoords="831 1200 -166 19800 0 20400 2825 20400 3822 20400 19938 15000 21600 13800 21600 9600 17778 1200 831 1200">
                  <v:imagedata r:id="rId960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.8</w:t>
            </w:r>
            <w:r w:rsidR="009A2D22">
              <w:rPr>
                <w:b/>
                <w:sz w:val="28"/>
                <w:szCs w:val="28"/>
                <w:lang w:val="en-US"/>
              </w:rPr>
              <w:t xml:space="preserve">  </w:t>
            </w:r>
            <w:r w:rsidR="009A2D22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290" type="#_x0000_t75" style="position:absolute;left:0;text-align:left;margin-left:67.8pt;margin-top:3.6pt;width:48pt;height:25.5pt;z-index:251651584;mso-position-horizontal-relative:text;mso-position-vertical-relative:text" equationxml="&lt;" wrapcoords="1688 0 -338 19694 1688 19694 10125 18424 21262 13341 21600 8894 18225 5718 4050 0 1688 0">
                  <v:imagedata r:id="rId961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.13</w:t>
            </w:r>
            <w:r w:rsidR="009A2D22">
              <w:rPr>
                <w:b/>
                <w:sz w:val="28"/>
                <w:szCs w:val="28"/>
                <w:lang w:val="en-US"/>
              </w:rPr>
              <w:t xml:space="preserve"> 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</w:tc>
      </w:tr>
      <w:tr w:rsidR="009A2D22" w:rsidTr="009A2D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22" w:rsidRDefault="006C54A0" w:rsidP="009A2D22">
            <w:pPr>
              <w:spacing w:after="0" w:line="240" w:lineRule="auto"/>
              <w:rPr>
                <w:b/>
                <w:lang w:val="en-US"/>
              </w:rPr>
            </w:pPr>
            <w:r>
              <w:pict>
                <v:shape id="_x0000_s25291" type="#_x0000_t75" style="position:absolute;margin-left:58.85pt;margin-top:5.1pt;width:57.75pt;height:28.5pt;z-index:251652608;mso-position-horizontal-relative:text;mso-position-vertical-relative:text" equationxml="&lt;" wrapcoords="6171 1137 1964 1705 561 4547 -281 19895 10379 19895 15429 19895 17392 19326 21600 13642 21600 6253 14868 1705 8135 1137 6171 1137">
                  <v:imagedata r:id="rId962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.4</w:t>
            </w:r>
            <w:r w:rsidR="009A2D22">
              <w:rPr>
                <w:b/>
                <w:sz w:val="28"/>
                <w:szCs w:val="28"/>
                <w:lang w:val="en-US"/>
              </w:rPr>
              <w:t xml:space="preserve">    </w:t>
            </w:r>
            <w:r w:rsidR="009A2D22">
              <w:rPr>
                <w:rFonts w:ascii="Cambria Math" w:hAnsi="Cambria Math"/>
                <w:b/>
                <w:lang w:val="en-US"/>
              </w:rPr>
              <w:br/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mbria Math" w:hAnsi="Cambria Math"/>
                <w:lang w:val="en-US"/>
              </w:rPr>
              <w:br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22" w:rsidRDefault="006C54A0" w:rsidP="009A2D22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92" type="#_x0000_t75" style="position:absolute;margin-left:35.55pt;margin-top:3.6pt;width:91.5pt;height:30pt;z-index:251653632;mso-position-horizontal-relative:text;mso-position-vertical-relative:text" equationxml="&lt;" wrapcoords="5489 1080 1416 2700 354 4320 -177 19980 10623 19980 12748 19980 13633 19440 13456 18360 21423 14580 21600 10260 20184 9720 20538 4860 17174 2700 6728 1080 5489 1080">
                  <v:imagedata r:id="rId963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</w:t>
            </w:r>
            <w:r w:rsidR="009A2D22">
              <w:rPr>
                <w:b/>
                <w:sz w:val="28"/>
                <w:szCs w:val="28"/>
              </w:rPr>
              <w:t>.9</w:t>
            </w:r>
            <w:r w:rsidR="009A2D22">
              <w:rPr>
                <w:b/>
                <w:i/>
                <w:sz w:val="28"/>
                <w:szCs w:val="28"/>
                <w:lang w:val="en-US"/>
              </w:rPr>
              <w:t xml:space="preserve">    </w:t>
            </w:r>
            <w:r w:rsidR="009A2D22">
              <w:rPr>
                <w:rFonts w:ascii="Cambria Math" w:hAnsi="Cambria Math"/>
                <w:lang w:val="en-US"/>
              </w:rPr>
              <w:br/>
            </w:r>
          </w:p>
          <w:p w:rsidR="009A2D22" w:rsidRDefault="009A2D22" w:rsidP="009A2D22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9A2D22" w:rsidP="009A2D22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.14</w:t>
            </w:r>
            <w:r>
              <w:rPr>
                <w:b/>
                <w:sz w:val="28"/>
                <w:szCs w:val="28"/>
                <w:lang w:val="en-US"/>
              </w:rPr>
              <w:t xml:space="preserve">    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6C54A0" w:rsidP="009A2D22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93" type="#_x0000_t75" style="position:absolute;margin-left:46pt;margin-top:-26.3pt;width:91.5pt;height:28.5pt;z-index:251654656" equationxml="&lt;" wrapcoords="3895 1137 1239 1705 354 4547 -177 19895 885 19895 13456 19895 16289 19326 21600 13642 21600 3411 17174 1137 5134 1137 3895 1137">
                  <v:imagedata r:id="rId964" o:title="" chromakey="white"/>
                  <w10:wrap type="through"/>
                </v:shape>
              </w:pict>
            </w:r>
          </w:p>
        </w:tc>
      </w:tr>
      <w:tr w:rsidR="009A2D22" w:rsidTr="009A2D22">
        <w:trPr>
          <w:trHeight w:val="72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22" w:rsidRDefault="006C54A0" w:rsidP="009A2D22">
            <w:pPr>
              <w:spacing w:after="0" w:line="240" w:lineRule="auto"/>
              <w:jc w:val="both"/>
              <w:rPr>
                <w:b/>
                <w:lang w:val="en-US"/>
              </w:rPr>
            </w:pPr>
            <w:r>
              <w:pict>
                <v:shape id="_x0000_s25294" type="#_x0000_t75" style="position:absolute;left:0;text-align:left;margin-left:51.35pt;margin-top:5.1pt;width:69.75pt;height:30pt;z-index:251655680;mso-position-horizontal-relative:text;mso-position-vertical-relative:text" equationxml="&lt;" wrapcoords="7200 1080 1858 2700 465 4320 -232 19980 1161 19980 10684 19980 9987 18360 21368 14580 21600 10260 19742 9720 19974 4860 16258 1620 8826 1080 7200 1080">
                  <v:imagedata r:id="rId965" o:title="" chromakey="white"/>
                  <w10:wrap type="through"/>
                </v:shape>
              </w:pict>
            </w:r>
            <w:r w:rsidR="009A2D22">
              <w:rPr>
                <w:b/>
                <w:lang w:val="en-US"/>
              </w:rPr>
              <w:t xml:space="preserve">2.5         </w:t>
            </w:r>
          </w:p>
          <w:p w:rsidR="009A2D22" w:rsidRDefault="009A2D22" w:rsidP="009A2D22">
            <w:pPr>
              <w:spacing w:after="0" w:line="240" w:lineRule="auto"/>
              <w:rPr>
                <w:lang w:val="en-US"/>
              </w:rPr>
            </w:pPr>
          </w:p>
          <w:p w:rsidR="009A2D22" w:rsidRDefault="009A2D22" w:rsidP="009A2D22">
            <w:pPr>
              <w:tabs>
                <w:tab w:val="left" w:pos="720"/>
              </w:tabs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22" w:rsidRDefault="006C54A0" w:rsidP="009A2D22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95" type="#_x0000_t75" style="position:absolute;margin-left:34.6pt;margin-top:5.1pt;width:91.5pt;height:30pt;z-index:251656704;mso-position-horizontal-relative:text;mso-position-vertical-relative:text" equationxml="&lt;" wrapcoords="3895 1080 1239 1620 354 4320 -177 19440 7082 20520 14872 20520 15403 18360 17705 18360 21600 12960 21600 3780 16997 1620 5134 1080 3895 1080">
                  <v:imagedata r:id="rId966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>2.10</w:t>
            </w:r>
            <w:r w:rsidR="009A2D22">
              <w:rPr>
                <w:rFonts w:ascii="Cambria Math" w:hAnsi="Cambria Math"/>
                <w:b/>
                <w:lang w:val="en-US"/>
              </w:rPr>
              <w:br/>
            </w:r>
            <w:r w:rsidR="009A2D22">
              <w:rPr>
                <w:b/>
                <w:sz w:val="28"/>
                <w:szCs w:val="28"/>
                <w:lang w:val="en-US"/>
              </w:rPr>
              <w:fldChar w:fldCharType="begin"/>
            </w:r>
            <w:r w:rsidR="009A2D22">
              <w:rPr>
                <w:b/>
                <w:sz w:val="28"/>
                <w:szCs w:val="28"/>
                <w:lang w:val="en-US"/>
              </w:rPr>
              <w:instrText xml:space="preserve"> QUOTE </w:instrText>
            </w:r>
            <w:r>
              <w:rPr>
                <w:b/>
                <w:position w:val="-8"/>
              </w:rPr>
              <w:pict>
                <v:shape id="_x0000_i1505" type="#_x0000_t75" style="width:121.5pt;height:16.5pt" equationxml="&lt;">
                  <v:imagedata r:id="rId951" o:title="" chromakey="white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instrText xml:space="preserve"> </w:instrText>
            </w:r>
            <w:r w:rsidR="009A2D22">
              <w:rPr>
                <w:b/>
                <w:sz w:val="28"/>
                <w:szCs w:val="28"/>
                <w:lang w:val="en-US"/>
              </w:rPr>
              <w:fldChar w:fldCharType="end"/>
            </w:r>
            <w:r w:rsidR="009A2D22">
              <w:rPr>
                <w:b/>
                <w:sz w:val="28"/>
                <w:szCs w:val="28"/>
                <w:lang w:val="en-US"/>
              </w:rPr>
              <w:t xml:space="preserve">     </w:t>
            </w:r>
            <w:r w:rsidR="009A2D22">
              <w:rPr>
                <w:rFonts w:ascii="Cambria Math" w:hAnsi="Cambria Math"/>
                <w:b/>
                <w:lang w:val="en-US"/>
              </w:rPr>
              <w:br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22" w:rsidRDefault="006C54A0" w:rsidP="009A2D22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96" type="#_x0000_t75" style="position:absolute;margin-left:58.05pt;margin-top:5.1pt;width:57.75pt;height:27pt;z-index:251657728;mso-position-horizontal-relative:text;mso-position-vertical-relative:text" equationxml="&lt;" wrapcoords="1403 1200 -281 19800 1403 19800 15148 19800 21319 15000 21600 9600 14587 1200 1403 1200">
                  <v:imagedata r:id="rId967" o:title="" chromakey="white"/>
                  <w10:wrap type="through"/>
                </v:shape>
              </w:pict>
            </w:r>
            <w:r w:rsidR="009A2D22">
              <w:rPr>
                <w:b/>
                <w:sz w:val="28"/>
                <w:szCs w:val="28"/>
                <w:lang w:val="en-US"/>
              </w:rPr>
              <w:t xml:space="preserve">2.15  </w:t>
            </w:r>
            <w:r w:rsidR="009A2D22">
              <w:rPr>
                <w:rFonts w:ascii="Cambria Math" w:hAnsi="Cambria Math"/>
                <w:lang w:val="en-US"/>
              </w:rPr>
              <w:br/>
            </w:r>
          </w:p>
        </w:tc>
      </w:tr>
    </w:tbl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62" w:rsidRDefault="00F6746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7092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9"/>
        <w:gridCol w:w="3190"/>
        <w:gridCol w:w="3510"/>
      </w:tblGrid>
      <w:tr w:rsidR="002D4D61" w:rsidTr="002D4D61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6C54A0" w:rsidP="007C3FA4">
            <w:pPr>
              <w:spacing w:after="0" w:line="240" w:lineRule="auto"/>
              <w:rPr>
                <w:lang w:val="en-US"/>
              </w:rPr>
            </w:pPr>
            <w:r>
              <w:lastRenderedPageBreak/>
              <w:pict>
                <v:shape id="_x0000_s16163" type="#_x0000_t75" style="position:absolute;margin-left:50.6pt;margin-top:4.35pt;width:70.5pt;height:25.5pt;z-index:251622912" equationxml="&lt;" wrapcoords="1149 0 -230 19694 1149 19694 19762 14612 21600 13341 21600 8259 17004 3176 2757 0 1149 0">
                  <v:imagedata r:id="rId968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</w:t>
            </w:r>
            <w:r w:rsidR="002D4D61">
              <w:rPr>
                <w:b/>
                <w:sz w:val="28"/>
                <w:szCs w:val="28"/>
                <w:lang w:val="en-US"/>
              </w:rPr>
              <w:t xml:space="preserve">.1  </w:t>
            </w:r>
            <w:r w:rsidR="002D4D61">
              <w:rPr>
                <w:sz w:val="28"/>
                <w:szCs w:val="28"/>
                <w:lang w:val="en-US"/>
              </w:rPr>
              <w:t xml:space="preserve">    </w:t>
            </w:r>
            <w:r w:rsidR="002D4D61">
              <w:rPr>
                <w:rFonts w:ascii="Cambria Math" w:hAnsi="Cambria Math"/>
              </w:rPr>
              <w:br/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ind w:left="36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D61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64" type="#_x0000_t75" style="position:absolute;margin-left:50.55pt;margin-top:4.35pt;width:70.5pt;height:25.5pt;z-index:251623936;mso-position-horizontal-relative:text;mso-position-vertical-relative:text" equationxml="&lt;" wrapcoords="1149 0 -230 19694 1149 19694 19762 14612 21600 13341 21600 8259 17004 3176 2757 0 1149 0">
                  <v:imagedata r:id="rId969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3.6</w:t>
            </w:r>
            <w:r w:rsidR="002D4D61">
              <w:rPr>
                <w:sz w:val="28"/>
                <w:szCs w:val="28"/>
              </w:rPr>
              <w:t xml:space="preserve">     </w:t>
            </w:r>
            <w:r w:rsidR="002D4D61">
              <w:rPr>
                <w:rFonts w:ascii="Cambria Math" w:hAnsi="Cambria Math"/>
              </w:rPr>
              <w:br/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65" type="#_x0000_t75" style="position:absolute;left:0;text-align:left;margin-left:48.3pt;margin-top:4.45pt;width:70.5pt;height:25.5pt;z-index:251624960;mso-position-horizontal-relative:text;mso-position-vertical-relative:text" equationxml="&lt;" wrapcoords="1149 0 -230 19694 1149 19694 7353 19694 21600 13341 21600 5718 17004 3176 2757 0 1149 0">
                  <v:imagedata r:id="rId970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3.11</w:t>
            </w:r>
            <w:r w:rsidR="002D4D61">
              <w:rPr>
                <w:b/>
                <w:sz w:val="28"/>
                <w:szCs w:val="28"/>
                <w:lang w:val="en-US"/>
              </w:rPr>
              <w:t xml:space="preserve">  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</w:pPr>
          </w:p>
          <w:p w:rsidR="00AC4582" w:rsidRPr="00AC4582" w:rsidRDefault="00AC4582" w:rsidP="007C3FA4">
            <w:pPr>
              <w:spacing w:after="0" w:line="240" w:lineRule="auto"/>
            </w:pPr>
          </w:p>
          <w:p w:rsidR="002D4D61" w:rsidRDefault="002D4D61" w:rsidP="007C3FA4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2D4D61" w:rsidTr="002D4D61">
        <w:trPr>
          <w:trHeight w:val="930"/>
        </w:trPr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66" type="#_x0000_t75" style="position:absolute;left:0;text-align:left;margin-left:50.6pt;margin-top:6.65pt;width:59.25pt;height:27pt;z-index:251625984;mso-position-horizontal-relative:text;mso-position-vertical-relative:text" equationxml="&lt;" wrapcoords="9843 1200 2187 1200 547 3000 -273 20400 10663 20400 14491 20400 21327 14400 21600 10200 18866 7200 11210 1200 9843 1200">
                  <v:imagedata r:id="rId971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</w:t>
            </w:r>
            <w:r w:rsidR="002D4D61">
              <w:rPr>
                <w:b/>
                <w:sz w:val="28"/>
                <w:szCs w:val="28"/>
                <w:lang w:val="en-US"/>
              </w:rPr>
              <w:t xml:space="preserve">.2       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16167" type="#_x0000_t75" style="position:absolute;left:0;text-align:left;margin-left:50.55pt;margin-top:6.65pt;width:59.25pt;height:27pt;z-index:251627008;mso-position-horizontal-relative:text;mso-position-vertical-relative:text" equationxml="&lt;" wrapcoords="1367 1200 -273 19800 9296 19800 15585 19800 21327 14400 21600 9600 19139 6600 10937 1200 1367 1200">
                  <v:imagedata r:id="rId972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3.7</w:t>
            </w:r>
            <w:r w:rsidR="002D4D61"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2D4D61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3.12</w:t>
            </w:r>
            <w:r>
              <w:rPr>
                <w:b/>
                <w:sz w:val="28"/>
                <w:szCs w:val="28"/>
                <w:lang w:val="en-US"/>
              </w:rPr>
              <w:t xml:space="preserve">     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68" type="#_x0000_t75" style="position:absolute;margin-left:48.3pt;margin-top:-37.05pt;width:59.25pt;height:27pt;z-index:251628032" equationxml="&lt;" wrapcoords="1367 1200 -273 19800 10663 19800 15311 19800 21327 13800 21600 9600 19139 6600 10937 1200 1367 1200">
                  <v:imagedata r:id="rId973" o:title="" chromakey="white"/>
                  <w10:wrap type="through"/>
                </v:shape>
              </w:pict>
            </w:r>
          </w:p>
        </w:tc>
      </w:tr>
      <w:tr w:rsidR="002D4D61" w:rsidTr="002D4D61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69" type="#_x0000_t75" style="position:absolute;left:0;text-align:left;margin-left:33.35pt;margin-top:7.35pt;width:87.75pt;height:25.5pt;z-index:251629056;mso-position-horizontal-relative:text;mso-position-vertical-relative:text" equationxml="&lt;" wrapcoords="923 0 -185 19694 923 19694 15508 19694 21415 15247 21600 8894 17169 1271 2215 0 923 0">
                  <v:imagedata r:id="rId974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3.3</w:t>
            </w:r>
            <w:r w:rsidR="002D4D61">
              <w:rPr>
                <w:b/>
                <w:i/>
                <w:sz w:val="28"/>
                <w:szCs w:val="28"/>
                <w:lang w:val="en-US"/>
              </w:rPr>
              <w:t xml:space="preserve">      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2D4D61" w:rsidP="007C3FA4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3.8</w:t>
            </w:r>
            <w:r>
              <w:rPr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70" type="#_x0000_t75" style="position:absolute;margin-left:25.05pt;margin-top:-36.35pt;width:96pt;height:25.5pt;z-index:251630080" equationxml="&lt;" wrapcoords="844 0 -169 19694 844 19694 16200 19694 21431 15247 21600 8894 17550 1271 2025 0 844 0">
                  <v:imagedata r:id="rId975" o:title="" chromakey="white"/>
                  <w10:wrap type="through"/>
                </v:shape>
              </w:pic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71" type="#_x0000_t75" style="position:absolute;left:0;text-align:left;margin-left:41.5pt;margin-top:7.35pt;width:96pt;height:25.5pt;z-index:251631104;mso-position-horizontal-relative:text;mso-position-vertical-relative:text" equationxml="&lt;" wrapcoords="844 0 -169 19694 844 19694 16031 19694 21431 15247 21600 8894 17550 1271 2025 0 844 0">
                  <v:imagedata r:id="rId976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3.13</w:t>
            </w:r>
            <w:r w:rsidR="002D4D61">
              <w:rPr>
                <w:b/>
                <w:sz w:val="28"/>
                <w:szCs w:val="28"/>
                <w:lang w:val="en-US"/>
              </w:rPr>
              <w:t xml:space="preserve"> 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</w:tc>
      </w:tr>
      <w:tr w:rsidR="002D4D61" w:rsidTr="002D4D61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D61" w:rsidRDefault="006C54A0" w:rsidP="007C3FA4">
            <w:pPr>
              <w:spacing w:after="0" w:line="240" w:lineRule="auto"/>
              <w:rPr>
                <w:b/>
                <w:lang w:val="en-US"/>
              </w:rPr>
            </w:pPr>
            <w:r>
              <w:pict>
                <v:shape id="_x0000_s16172" type="#_x0000_t75" style="position:absolute;margin-left:56.6pt;margin-top:6.6pt;width:51pt;height:25.5pt;z-index:251632128;mso-position-horizontal-relative:text;mso-position-vertical-relative:text" equationxml="&lt;" wrapcoords="1588 0 -318 19694 1588 19694 9847 18424 21282 13341 21600 8894 18424 5718 3812 0 1588 0">
                  <v:imagedata r:id="rId977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3.4</w:t>
            </w:r>
            <w:r w:rsidR="002D4D61">
              <w:rPr>
                <w:b/>
                <w:sz w:val="28"/>
                <w:szCs w:val="28"/>
                <w:lang w:val="en-US"/>
              </w:rPr>
              <w:t xml:space="preserve">    </w:t>
            </w:r>
            <w:r w:rsidR="002D4D61">
              <w:rPr>
                <w:rFonts w:ascii="Cambria Math" w:hAnsi="Cambria Math"/>
                <w:b/>
                <w:lang w:val="en-US"/>
              </w:rPr>
              <w:br/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mbria Math" w:hAnsi="Cambria Math"/>
                <w:lang w:val="en-US"/>
              </w:rPr>
              <w:br/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  <w:r>
              <w:rPr>
                <w:rFonts w:ascii="Cambria Math" w:hAnsi="Cambria Math"/>
                <w:lang w:val="en-US"/>
              </w:rPr>
              <w:br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8"/>
                <w:szCs w:val="28"/>
              </w:rPr>
              <w:t>3.9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ambria Math" w:hAnsi="Cambria Math"/>
                <w:lang w:val="en-US"/>
              </w:rPr>
              <w:br/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mbria Math" w:hAnsi="Cambria Math"/>
                <w:lang w:val="en-US"/>
              </w:rPr>
              <w:br/>
            </w:r>
          </w:p>
          <w:p w:rsidR="002D4D61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16173" type="#_x0000_t75" style="position:absolute;left:0;text-align:left;margin-left:43.8pt;margin-top:-55.9pt;width:59.25pt;height:25.5pt;z-index:251633152" equationxml="&lt;" wrapcoords="1367 0 -273 19694 10663 19694 15311 18424 21327 13341 21600 8894 19413 6353 3281 0 1367 0">
                  <v:imagedata r:id="rId978" o:title="" chromakey="white"/>
                  <w10:wrap type="through"/>
                </v:shape>
              </w:pic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6C54A0" w:rsidP="007C3FA4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16174" type="#_x0000_t75" style="position:absolute;left:0;text-align:left;margin-left:52.8pt;margin-top:6.6pt;width:62.25pt;height:25.5pt;z-index:251634176;mso-position-horizontal-relative:text;mso-position-vertical-relative:text" equationxml="&lt;" wrapcoords="1301 0 -260 19694 1301 19694 9629 18424 21340 13341 21600 8894 17176 3176 3123 0 1301 0">
                  <v:imagedata r:id="rId979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3.14</w:t>
            </w:r>
            <w:r w:rsidR="002D4D61">
              <w:rPr>
                <w:b/>
                <w:sz w:val="28"/>
                <w:szCs w:val="28"/>
                <w:lang w:val="en-US"/>
              </w:rPr>
              <w:t xml:space="preserve">     </w:t>
            </w:r>
            <w:r w:rsidR="002D4D61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</w:tc>
      </w:tr>
      <w:tr w:rsidR="002D4D61" w:rsidTr="00AC4582">
        <w:trPr>
          <w:trHeight w:val="2340"/>
        </w:trPr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61" w:rsidRDefault="002D4D61" w:rsidP="007C3FA4">
            <w:pPr>
              <w:spacing w:after="0" w:line="240" w:lineRule="auto"/>
              <w:jc w:val="both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 xml:space="preserve">.5         </w:t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</w:p>
          <w:p w:rsidR="002D4D61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75" type="#_x0000_t75" style="position:absolute;margin-left:45.35pt;margin-top:-38.55pt;width:92.25pt;height:28.5pt;z-index:251635200" equationxml="&lt;" wrapcoords="878 1137 351 9663 -176 19326 8078 20463 17561 20463 19141 18189 21424 12505 21600 9095 19844 6253 10712 1137 878 1137">
                  <v:imagedata r:id="rId980" o:title="" chromakey="white"/>
                  <w10:wrap type="through"/>
                </v:shape>
              </w:pic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D61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76" type="#_x0000_t75" style="position:absolute;margin-left:37.5pt;margin-top:6.7pt;width:90.75pt;height:30.75pt;z-index:251636224;mso-position-horizontal-relative:text;mso-position-vertical-relative:text" equationxml="&lt;" wrapcoords="893 1054 -179 17385 0 17912 8033 20546 17494 20546 18030 17912 19279 16859 21421 11590 21600 8429 19815 5795 11068 1054 893 1054">
                  <v:imagedata r:id="rId981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</w:t>
            </w:r>
            <w:r w:rsidR="002D4D61">
              <w:rPr>
                <w:b/>
                <w:sz w:val="28"/>
                <w:szCs w:val="28"/>
                <w:lang w:val="en-US"/>
              </w:rPr>
              <w:t>.10</w:t>
            </w:r>
            <w:r w:rsidR="002D4D61">
              <w:rPr>
                <w:rFonts w:ascii="Cambria Math" w:hAnsi="Cambria Math"/>
                <w:b/>
                <w:lang w:val="en-US"/>
              </w:rPr>
              <w:br/>
            </w:r>
            <w:r w:rsidR="008627CF">
              <w:rPr>
                <w:b/>
                <w:sz w:val="28"/>
                <w:szCs w:val="28"/>
                <w:lang w:val="en-US"/>
              </w:rPr>
              <w:fldChar w:fldCharType="begin"/>
            </w:r>
            <w:r w:rsidR="002D4D61">
              <w:rPr>
                <w:b/>
                <w:sz w:val="28"/>
                <w:szCs w:val="28"/>
                <w:lang w:val="en-US"/>
              </w:rPr>
              <w:instrText xml:space="preserve"> QUOTE </w:instrText>
            </w:r>
            <w:r>
              <w:rPr>
                <w:b/>
                <w:position w:val="-8"/>
              </w:rPr>
              <w:pict>
                <v:shape id="_x0000_i1506" type="#_x0000_t75" style="width:121.5pt;height:16.5pt" equationxml="&lt;">
                  <v:imagedata r:id="rId951" o:title="" chromakey="white"/>
                </v:shape>
              </w:pict>
            </w:r>
            <w:r w:rsidR="002D4D61">
              <w:rPr>
                <w:b/>
                <w:sz w:val="28"/>
                <w:szCs w:val="28"/>
                <w:lang w:val="en-US"/>
              </w:rPr>
              <w:instrText xml:space="preserve"> </w:instrText>
            </w:r>
            <w:r w:rsidR="008627CF">
              <w:rPr>
                <w:b/>
                <w:sz w:val="28"/>
                <w:szCs w:val="28"/>
                <w:lang w:val="en-US"/>
              </w:rPr>
              <w:fldChar w:fldCharType="end"/>
            </w:r>
            <w:r w:rsidR="002D4D61">
              <w:rPr>
                <w:b/>
                <w:sz w:val="28"/>
                <w:szCs w:val="28"/>
                <w:lang w:val="en-US"/>
              </w:rPr>
              <w:t xml:space="preserve">     </w:t>
            </w:r>
            <w:r w:rsidR="002D4D61">
              <w:rPr>
                <w:rFonts w:ascii="Cambria Math" w:hAnsi="Cambria Math"/>
                <w:b/>
                <w:lang w:val="en-US"/>
              </w:rPr>
              <w:br/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D61" w:rsidRDefault="006C54A0" w:rsidP="007C3FA4">
            <w:pPr>
              <w:spacing w:after="0" w:line="240" w:lineRule="auto"/>
              <w:rPr>
                <w:lang w:val="en-US"/>
              </w:rPr>
            </w:pPr>
            <w:r>
              <w:pict>
                <v:shape id="_x0000_s16177" type="#_x0000_t75" style="position:absolute;margin-left:41.5pt;margin-top:6.7pt;width:92.25pt;height:28.5pt;z-index:251637248;mso-position-horizontal-relative:text;mso-position-vertical-relative:text" equationxml="&lt;" wrapcoords="878 1137 351 9663 -176 19326 8078 20463 17561 20463 19141 18189 21424 12505 21600 9095 19844 6253 10712 1137 878 1137">
                  <v:imagedata r:id="rId982" o:title="" chromakey="white"/>
                  <w10:wrap type="through"/>
                </v:shape>
              </w:pict>
            </w:r>
            <w:r w:rsidR="002D4D61">
              <w:rPr>
                <w:b/>
                <w:sz w:val="28"/>
                <w:szCs w:val="28"/>
              </w:rPr>
              <w:t>3</w:t>
            </w:r>
            <w:r w:rsidR="002D4D61">
              <w:rPr>
                <w:b/>
                <w:sz w:val="28"/>
                <w:szCs w:val="28"/>
                <w:lang w:val="en-US"/>
              </w:rPr>
              <w:t xml:space="preserve">.15  </w:t>
            </w:r>
            <w:r w:rsidR="002D4D61">
              <w:rPr>
                <w:rFonts w:ascii="Cambria Math" w:hAnsi="Cambria Math"/>
                <w:lang w:val="en-US"/>
              </w:rPr>
              <w:br/>
            </w:r>
          </w:p>
          <w:p w:rsidR="002D4D61" w:rsidRDefault="002D4D61" w:rsidP="007C3FA4">
            <w:pPr>
              <w:spacing w:after="0" w:line="240" w:lineRule="auto"/>
              <w:rPr>
                <w:lang w:val="en-US"/>
              </w:rPr>
            </w:pPr>
            <w:r>
              <w:rPr>
                <w:rFonts w:ascii="Cambria Math" w:hAnsi="Cambria Math"/>
                <w:lang w:val="en-US"/>
              </w:rPr>
              <w:br/>
            </w:r>
          </w:p>
        </w:tc>
      </w:tr>
    </w:tbl>
    <w:p w:rsidR="002D4D61" w:rsidRDefault="002D4D61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часть</w:t>
      </w: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11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402"/>
        <w:gridCol w:w="2977"/>
      </w:tblGrid>
      <w:tr w:rsidR="00F34959" w:rsidTr="00F34959">
        <w:trPr>
          <w:trHeight w:val="112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59" w:rsidRDefault="006C54A0" w:rsidP="00F34959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97" type="#_x0000_t75" style="position:absolute;margin-left:33.35pt;margin-top:4.6pt;width:42.75pt;height:28.5pt;z-index:251691520" equationxml="&lt;" wrapcoords="15158 1137 3032 1137 758 2842 -379 19895 7958 21032 10989 21032 12884 21032 17811 21032 19705 20463 18568 19326 21600 16484 21600 10232 3032 10232 19705 7389 21221 3411 17432 1137 15158 1137">
                  <v:imagedata r:id="rId983" o:title="" chromakey="white"/>
                  <w10:wrap type="through"/>
                </v:shape>
              </w:pict>
            </w:r>
            <w:r w:rsidR="00F34959">
              <w:rPr>
                <w:b/>
                <w:sz w:val="28"/>
                <w:szCs w:val="28"/>
              </w:rPr>
              <w:t>4</w:t>
            </w:r>
            <w:r w:rsidR="00F34959">
              <w:rPr>
                <w:b/>
                <w:sz w:val="28"/>
                <w:szCs w:val="28"/>
                <w:lang w:val="en-US"/>
              </w:rPr>
              <w:t xml:space="preserve">.1  </w:t>
            </w:r>
            <w:r w:rsidR="00F34959">
              <w:rPr>
                <w:sz w:val="28"/>
                <w:szCs w:val="28"/>
                <w:lang w:val="en-US"/>
              </w:rPr>
              <w:t xml:space="preserve">    </w:t>
            </w:r>
            <w:r w:rsidR="00F34959">
              <w:rPr>
                <w:rFonts w:ascii="Cambria Math" w:hAnsi="Cambria Math"/>
              </w:rPr>
              <w:br/>
            </w:r>
          </w:p>
          <w:p w:rsidR="00F34959" w:rsidRDefault="006C54A0" w:rsidP="00F34959">
            <w:pPr>
              <w:spacing w:after="0" w:line="240" w:lineRule="auto"/>
              <w:ind w:left="36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298" type="#_x0000_t75" style="position:absolute;left:0;text-align:left;margin-left:101.55pt;margin-top:-46.8pt;width:54.75pt;height:14.25pt;z-index:251692544" equationxml="&lt;" wrapcoords="19529 1137 -296 6821 -296 15916 13019 15916 14499 15916 18937 15916 21600 10232 21600 1137 19529 1137">
                  <v:imagedata r:id="rId984" o:title="" chromakey="white"/>
                  <w10:wrap type="through"/>
                </v:shape>
              </w:pi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8"/>
                <w:szCs w:val="28"/>
              </w:rPr>
              <w:t>4.</w:t>
            </w:r>
            <w:r>
              <w:rPr>
                <w:b/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rFonts w:ascii="Cambria Math" w:hAnsi="Cambria Math"/>
              </w:rPr>
              <w:br/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6C54A0" w:rsidP="00F34959">
            <w:pPr>
              <w:spacing w:after="0" w:line="240" w:lineRule="auto"/>
              <w:rPr>
                <w:lang w:val="en-US"/>
              </w:rPr>
            </w:pPr>
            <w:r>
              <w:pict>
                <v:shape id="_x0000_s25299" type="#_x0000_t75" style="position:absolute;margin-left:88.65pt;margin-top:-33pt;width:39pt;height:14.25pt;z-index:251693568" equationxml="&lt;" wrapcoords="11631 3411 2077 5684 -415 7958 -415 14779 21600 14779 21600 7958 20354 5684 14538 3411 11631 3411">
                  <v:imagedata r:id="rId985" o:title="" chromakey="white"/>
                  <w10:wrap type="through"/>
                </v:shape>
              </w:pict>
            </w:r>
            <w:r>
              <w:pict>
                <v:shape id="_x0000_s25300" type="#_x0000_t75" style="position:absolute;margin-left:30.3pt;margin-top:-39.55pt;width:41.25pt;height:28.5pt;z-index:251694592" equationxml="&lt;" wrapcoords="11389 568 2749 568 785 2274 -393 19326 9818 19895 11782 19895 21600 19895 21600 10232 20815 9663 10604 9663 16495 6253 17280 2842 13745 568 11389 568">
                  <v:imagedata r:id="rId986" o:title="" chromakey="white"/>
                  <w10:wrap type="through"/>
                </v:shape>
              </w:pi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9" w:rsidRDefault="006C54A0" w:rsidP="00F34959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301" type="#_x0000_t75" style="position:absolute;left:0;text-align:left;margin-left:63.7pt;margin-top:7.15pt;width:42.75pt;height:25.5pt;z-index:251695616;mso-position-horizontal-relative:text;mso-position-vertical-relative:text" equationxml="&lt;" wrapcoords="1895 0 -379 19694 1895 19694 10232 18424 21221 13341 21600 8894 18568 6353 4547 0 1895 0">
                  <v:imagedata r:id="rId987" o:title="" chromakey="white"/>
                  <w10:wrap type="through"/>
                </v:shape>
              </w:pict>
            </w:r>
            <w:r w:rsidR="00F34959">
              <w:rPr>
                <w:b/>
                <w:sz w:val="28"/>
                <w:szCs w:val="28"/>
              </w:rPr>
              <w:t>4.</w:t>
            </w:r>
            <w:r w:rsidR="00F34959">
              <w:rPr>
                <w:b/>
                <w:sz w:val="28"/>
                <w:szCs w:val="28"/>
                <w:lang w:val="en-US"/>
              </w:rPr>
              <w:t xml:space="preserve">7   </w:t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</w:p>
        </w:tc>
      </w:tr>
      <w:tr w:rsidR="00F34959" w:rsidTr="00F34959">
        <w:trPr>
          <w:trHeight w:val="133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4959" w:rsidRDefault="006C54A0" w:rsidP="00F34959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302" type="#_x0000_t75" style="position:absolute;left:0;text-align:left;margin-left:33.35pt;margin-top:5.35pt;width:48.75pt;height:27pt;z-index:251696640;mso-position-horizontal-relative:text;mso-position-vertical-relative:text" equationxml="&lt;" wrapcoords="13957 1200 2658 1200 665 2400 -332 20400 11298 20400 21600 20400 21600 10800 2658 10800 17945 7800 19274 4200 15951 1200 13957 1200">
                  <v:imagedata r:id="rId988" o:title="" chromakey="white"/>
                  <w10:wrap type="through"/>
                </v:shape>
              </w:pict>
            </w:r>
            <w:r w:rsidR="00F34959">
              <w:rPr>
                <w:b/>
                <w:sz w:val="28"/>
                <w:szCs w:val="28"/>
              </w:rPr>
              <w:t>4</w:t>
            </w:r>
            <w:r w:rsidR="00F34959">
              <w:rPr>
                <w:b/>
                <w:sz w:val="28"/>
                <w:szCs w:val="28"/>
                <w:lang w:val="en-US"/>
              </w:rPr>
              <w:t xml:space="preserve">.2        </w:t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ind w:left="742" w:hanging="459"/>
              <w:rPr>
                <w:lang w:val="en-US"/>
              </w:rPr>
            </w:pPr>
          </w:p>
          <w:p w:rsidR="00F34959" w:rsidRDefault="006C54A0" w:rsidP="00F34959">
            <w:pPr>
              <w:spacing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303" type="#_x0000_t75" style="position:absolute;left:0;text-align:left;margin-left:101.55pt;margin-top:-71.65pt;width:61.5pt;height:14.25pt;z-index:251697664" equationxml="&lt;" wrapcoords="19493 3411 -263 3411 -263 15916 11590 15916 12907 15916 18439 15916 21600 11368 21600 3411 19493 3411">
                  <v:imagedata r:id="rId989" o:title="" chromakey="white"/>
                  <w10:wrap type="through"/>
                </v:shape>
              </w:pi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9" w:rsidRDefault="00F34959" w:rsidP="00F34959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  <w:r>
              <w:rPr>
                <w:b/>
                <w:sz w:val="28"/>
                <w:szCs w:val="28"/>
                <w:lang w:val="en-US"/>
              </w:rPr>
              <w:t>5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6C54A0" w:rsidP="00F34959">
            <w:pPr>
              <w:spacing w:after="0" w:line="240" w:lineRule="auto"/>
              <w:rPr>
                <w:lang w:val="en-US"/>
              </w:rPr>
            </w:pPr>
            <w:r>
              <w:pict>
                <v:shape id="_x0000_s25305" type="#_x0000_t75" style="position:absolute;margin-left:102.45pt;margin-top:-57.85pt;width:49.5pt;height:14.25pt;z-index:251698688" equationxml="&lt;" wrapcoords="18655 4547 -327 6821 -327 14779 21273 14779 21273 4547 18655 4547">
                  <v:imagedata r:id="rId990" o:title="" chromakey="white"/>
                  <w10:wrap type="through"/>
                </v:shape>
              </w:pict>
            </w:r>
            <w:r>
              <w:pict>
                <v:shape id="_x0000_s25304" type="#_x0000_t75" style="position:absolute;margin-left:30.3pt;margin-top:-65.95pt;width:68.25pt;height:33pt;z-index:251699712" equationxml="&lt;" wrapcoords="6884 982 1899 1473 475 2945 -237 17673 2848 20618 3798 20618 14479 20618 15191 16691 17565 16691 21600 11782 21600 7364 14716 2945 8545 982 6884 982">
                  <v:imagedata r:id="rId991" o:title="" chromakey="white"/>
                  <w10:wrap type="through"/>
                </v:shape>
              </w:pi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9" w:rsidRDefault="006C54A0" w:rsidP="00F34959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306" type="#_x0000_t75" style="position:absolute;left:0;text-align:left;margin-left:36.7pt;margin-top:5.35pt;width:69.75pt;height:25.5pt;z-index:251700736;mso-position-horizontal-relative:text;mso-position-vertical-relative:text" equationxml="&lt;" wrapcoords="1161 0 -232 19694 1161 19694 9755 18424 21368 13341 21600 8894 17884 3812 2787 0 1161 0">
                  <v:imagedata r:id="rId992" o:title="" chromakey="white"/>
                  <w10:wrap type="through"/>
                </v:shape>
              </w:pict>
            </w:r>
            <w:r w:rsidR="00F34959">
              <w:rPr>
                <w:b/>
                <w:sz w:val="28"/>
                <w:szCs w:val="28"/>
              </w:rPr>
              <w:t>4.</w:t>
            </w:r>
            <w:r w:rsidR="00F34959">
              <w:rPr>
                <w:b/>
                <w:sz w:val="28"/>
                <w:szCs w:val="28"/>
                <w:lang w:val="en-US"/>
              </w:rPr>
              <w:t xml:space="preserve">8      </w:t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6C54A0" w:rsidP="00F34959">
            <w:pPr>
              <w:spacing w:after="0" w:line="240" w:lineRule="auto"/>
              <w:rPr>
                <w:lang w:val="en-US"/>
              </w:rPr>
            </w:pPr>
            <w:r>
              <w:pict>
                <v:shape id="_x0000_s25307" type="#_x0000_t75" style="position:absolute;margin-left:117.7pt;margin-top:-34.6pt;width:53.25pt;height:13.5pt;z-index:251701760" equationxml="&lt;" wrapcoords="2130 3600 304 8400 -304 12000 -304 16800 21600 16800 21600 8400 18558 6000 4259 3600 2130 3600">
                  <v:imagedata r:id="rId993" o:title="" chromakey="white"/>
                  <w10:wrap type="through"/>
                </v:shape>
              </w:pict>
            </w:r>
          </w:p>
        </w:tc>
      </w:tr>
      <w:tr w:rsidR="00F34959" w:rsidTr="00F34959">
        <w:trPr>
          <w:trHeight w:val="9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9" w:rsidRDefault="006C54A0" w:rsidP="00F34959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308" type="#_x0000_t75" style="position:absolute;left:0;text-align:left;margin-left:34.1pt;margin-top:4.6pt;width:42pt;height:28.5pt;z-index:251702784;mso-position-horizontal-relative:text;mso-position-vertical-relative:text" equationxml="&lt;" wrapcoords="8871 1137 2700 1705 771 3979 -386 19895 1929 19895 21600 19895 21600 11368 20829 10800 3086 10232 20829 7958 21214 1137 11571 1137 8871 1137">
                  <v:imagedata r:id="rId994" o:title="" chromakey="white"/>
                  <w10:wrap type="through"/>
                </v:shape>
              </w:pict>
            </w:r>
            <w:r w:rsidR="00F34959">
              <w:rPr>
                <w:b/>
                <w:sz w:val="28"/>
                <w:szCs w:val="28"/>
              </w:rPr>
              <w:t>4.3</w:t>
            </w:r>
            <w:r w:rsidR="00F34959">
              <w:rPr>
                <w:b/>
                <w:i/>
                <w:sz w:val="28"/>
                <w:szCs w:val="28"/>
                <w:lang w:val="en-US"/>
              </w:rPr>
              <w:t xml:space="preserve">       </w:t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6C54A0" w:rsidP="00F34959">
            <w:pPr>
              <w:spacing w:after="0" w:line="240" w:lineRule="auto"/>
              <w:rPr>
                <w:lang w:val="en-US"/>
              </w:rPr>
            </w:pPr>
            <w:r>
              <w:pict>
                <v:shape id="_x0000_s25309" type="#_x0000_t75" style="position:absolute;margin-left:101.55pt;margin-top:-61.35pt;width:55.5pt;height:14.25pt;z-index:251703808" equationxml="&lt;" wrapcoords="10800 3411 876 6821 -292 7958 -292 14779 21600 14779 21600 5684 20141 3411 13427 3411 10800 3411">
                  <v:imagedata r:id="rId995" o:title="" chromakey="white"/>
                  <w10:wrap type="through"/>
                </v:shape>
              </w:pi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9" w:rsidRDefault="006C54A0" w:rsidP="00F34959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25310" type="#_x0000_t75" style="position:absolute;left:0;text-align:left;margin-left:26.4pt;margin-top:1.6pt;width:62.25pt;height:31.5pt;z-index:251704832;mso-position-horizontal-relative:text;mso-position-vertical-relative:text" equationxml="&lt;" wrapcoords="11190 514 2082 514 520 1543 -260 18000 5725 20057 8328 20057 9629 20057 17436 20057 20299 19029 19518 16971 21600 16971 21600 8743 2082 8743 14313 6171 15354 3086 12752 514 11190 514">
                  <v:imagedata r:id="rId996" o:title="" chromakey="white"/>
                  <w10:wrap type="through"/>
                </v:shape>
              </w:pict>
            </w:r>
            <w:r w:rsidR="00F34959">
              <w:rPr>
                <w:b/>
                <w:sz w:val="28"/>
                <w:szCs w:val="28"/>
              </w:rPr>
              <w:t>4.</w:t>
            </w:r>
            <w:r w:rsidR="00F34959">
              <w:rPr>
                <w:b/>
                <w:sz w:val="28"/>
                <w:szCs w:val="28"/>
                <w:lang w:val="en-US"/>
              </w:rPr>
              <w:t xml:space="preserve">6  </w:t>
            </w:r>
            <w:r w:rsidR="00F34959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6C54A0" w:rsidP="00F34959">
            <w:pPr>
              <w:spacing w:after="0" w:line="240" w:lineRule="auto"/>
              <w:rPr>
                <w:lang w:val="en-US"/>
              </w:rPr>
            </w:pPr>
            <w:r>
              <w:pict>
                <v:shape id="_x0000_s25311" type="#_x0000_t75" style="position:absolute;margin-left:109.2pt;margin-top:-66.7pt;width:29.25pt;height:27pt;z-index:251705856" equationxml="&lt;" wrapcoords="17723 1200 -554 10200 -554 13800 10523 20400 15508 20400 21046 20400 21600 11400 21046 10800 16615 10800 21046 6600 20492 1200 17723 1200">
                  <v:imagedata r:id="rId997" o:title="" chromakey="white"/>
                  <w10:wrap type="through"/>
                </v:shape>
              </w:pi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9" w:rsidRDefault="006C54A0" w:rsidP="00F34959">
            <w:pPr>
              <w:spacing w:after="0"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</w:rPr>
              <w:pict>
                <v:shape id="_x0000_s25312" type="#_x0000_t75" style="position:absolute;left:0;text-align:left;margin-left:63.65pt;margin-top:4.6pt;width:69pt;height:28.5pt;z-index:251706880;mso-position-horizontal-relative:text;mso-position-vertical-relative:text" equationxml="&lt;" wrapcoords="15026 568 1878 568 470 1705 -235 19326 3757 19895 4930 19895 21600 19895 21600 9663 1878 9663 17843 6821 18783 3411 16435 568 15026 568">
                  <v:imagedata r:id="rId998" o:title="" chromakey="white"/>
                  <w10:wrap type="through"/>
                </v:shape>
              </w:pict>
            </w:r>
            <w:r w:rsidR="00F34959">
              <w:rPr>
                <w:b/>
                <w:sz w:val="28"/>
                <w:szCs w:val="28"/>
              </w:rPr>
              <w:t>4.</w:t>
            </w:r>
            <w:r w:rsidR="00F34959">
              <w:rPr>
                <w:b/>
                <w:sz w:val="28"/>
                <w:szCs w:val="28"/>
                <w:lang w:val="en-US"/>
              </w:rPr>
              <w:t xml:space="preserve">9  </w:t>
            </w: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  <w:p w:rsidR="00F34959" w:rsidRDefault="00F34959" w:rsidP="00F34959">
            <w:pPr>
              <w:spacing w:after="0" w:line="240" w:lineRule="auto"/>
              <w:rPr>
                <w:lang w:val="en-US"/>
              </w:rPr>
            </w:pPr>
          </w:p>
        </w:tc>
      </w:tr>
    </w:tbl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D22" w:rsidRDefault="009A2D2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6E7" w:rsidRDefault="007526E7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62" w:rsidRDefault="00F67462" w:rsidP="007C3FA4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7462" w:rsidRPr="005B53F6" w:rsidRDefault="00CB6F36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53F6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  <w:r w:rsidR="005B53F6" w:rsidRPr="005B53F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67462" w:rsidRPr="005B53F6" w:rsidRDefault="00F6746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E21" w:rsidRDefault="005B53F6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53F6">
        <w:rPr>
          <w:rFonts w:ascii="Times New Roman" w:hAnsi="Times New Roman" w:cs="Times New Roman"/>
          <w:b/>
          <w:i/>
          <w:sz w:val="28"/>
          <w:szCs w:val="28"/>
        </w:rPr>
        <w:t xml:space="preserve">На оценку 3 </w:t>
      </w:r>
      <w:proofErr w:type="gramStart"/>
      <w:r w:rsidRPr="005B53F6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5B53F6">
        <w:rPr>
          <w:rFonts w:ascii="Times New Roman" w:hAnsi="Times New Roman" w:cs="Times New Roman"/>
          <w:b/>
          <w:i/>
          <w:sz w:val="28"/>
          <w:szCs w:val="28"/>
        </w:rPr>
        <w:t>удовлетворительно)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достаточно правильно решить по 4 задания из каждой части.</w:t>
      </w:r>
    </w:p>
    <w:p w:rsidR="005B53F6" w:rsidRDefault="005B53F6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53F6">
        <w:rPr>
          <w:rFonts w:ascii="Times New Roman" w:hAnsi="Times New Roman" w:cs="Times New Roman"/>
          <w:b/>
          <w:i/>
          <w:sz w:val="28"/>
          <w:szCs w:val="28"/>
        </w:rPr>
        <w:t xml:space="preserve">На оценку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B53F6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хорошо</w:t>
      </w:r>
      <w:r w:rsidRPr="005B53F6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необходимо правильно решить по 6 заданий из каждой части.</w:t>
      </w:r>
    </w:p>
    <w:p w:rsidR="005B53F6" w:rsidRDefault="005B53F6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53F6">
        <w:rPr>
          <w:rFonts w:ascii="Times New Roman" w:hAnsi="Times New Roman" w:cs="Times New Roman"/>
          <w:b/>
          <w:i/>
          <w:sz w:val="28"/>
          <w:szCs w:val="28"/>
        </w:rPr>
        <w:t xml:space="preserve">На оценку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5B53F6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отлично</w:t>
      </w:r>
      <w:r w:rsidRPr="005B53F6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необходимо правильно решить по 10 заданий из 1,2, 3 части и все задания  4 части.</w:t>
      </w:r>
    </w:p>
    <w:p w:rsidR="005B53F6" w:rsidRDefault="005B53F6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53F6" w:rsidRDefault="005B53F6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53F6" w:rsidRDefault="005B53F6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53F6" w:rsidRPr="005B53F6" w:rsidRDefault="005B53F6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5268" w:rsidRPr="000B3B43" w:rsidRDefault="00C65268" w:rsidP="007C3FA4">
      <w:pPr>
        <w:pStyle w:val="ab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B43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Определенный интеграл, </w:t>
      </w:r>
      <w:r w:rsidR="001005A2" w:rsidRPr="000B3B43">
        <w:rPr>
          <w:rFonts w:ascii="Times New Roman" w:hAnsi="Times New Roman" w:cs="Times New Roman"/>
          <w:b/>
          <w:i/>
          <w:sz w:val="28"/>
          <w:szCs w:val="28"/>
        </w:rPr>
        <w:t>применение интеграла для вычисления</w:t>
      </w:r>
      <w:r w:rsidRPr="000B3B43">
        <w:rPr>
          <w:rFonts w:ascii="Times New Roman" w:hAnsi="Times New Roman" w:cs="Times New Roman"/>
          <w:b/>
          <w:i/>
          <w:sz w:val="28"/>
          <w:szCs w:val="28"/>
        </w:rPr>
        <w:t xml:space="preserve"> площадей</w:t>
      </w:r>
      <w:r w:rsidR="001005A2" w:rsidRPr="000B3B43">
        <w:rPr>
          <w:rFonts w:ascii="Times New Roman" w:hAnsi="Times New Roman" w:cs="Times New Roman"/>
          <w:b/>
          <w:i/>
          <w:sz w:val="28"/>
          <w:szCs w:val="28"/>
        </w:rPr>
        <w:t xml:space="preserve"> фигур.</w:t>
      </w:r>
    </w:p>
    <w:p w:rsidR="00C65268" w:rsidRDefault="001F25FC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 изучить понятие определенного интеграла, научиться вычислять определенные интегралы и площади фигур, заданных графиками функций.</w:t>
      </w:r>
    </w:p>
    <w:p w:rsidR="00B81E21" w:rsidRDefault="00B81E21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268" w:rsidRPr="00B81E21" w:rsidRDefault="00C65268" w:rsidP="007C3F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E21">
        <w:rPr>
          <w:rFonts w:ascii="Times New Roman" w:hAnsi="Times New Roman" w:cs="Times New Roman"/>
          <w:b/>
          <w:i/>
          <w:sz w:val="28"/>
          <w:szCs w:val="28"/>
        </w:rPr>
        <w:t>Понятие определенного интеграла.</w:t>
      </w: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7EFA">
        <w:rPr>
          <w:rFonts w:ascii="Times New Roman" w:hAnsi="Times New Roman" w:cs="Times New Roman"/>
          <w:i/>
          <w:sz w:val="28"/>
          <w:szCs w:val="28"/>
        </w:rPr>
        <w:t>Определенный интеграл</w:t>
      </w:r>
      <w:r w:rsidRPr="008D7EFA">
        <w:rPr>
          <w:rFonts w:ascii="Times New Roman" w:hAnsi="Times New Roman" w:cs="Times New Roman"/>
          <w:sz w:val="28"/>
          <w:szCs w:val="28"/>
        </w:rPr>
        <w:t xml:space="preserve"> – это число, которое находится по </w:t>
      </w:r>
      <w:r w:rsidRPr="008D7EFA">
        <w:rPr>
          <w:rFonts w:ascii="Times New Roman" w:hAnsi="Times New Roman" w:cs="Times New Roman"/>
          <w:b/>
          <w:sz w:val="28"/>
          <w:szCs w:val="28"/>
        </w:rPr>
        <w:t>формуле Ньютона-Лейбница:</w:t>
      </w:r>
    </w:p>
    <w:p w:rsidR="00C65268" w:rsidRPr="008D7EFA" w:rsidRDefault="00C65268" w:rsidP="007C3FA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position w:val="-46"/>
          <w:sz w:val="28"/>
          <w:szCs w:val="28"/>
        </w:rPr>
        <w:object w:dxaOrig="4280" w:dyaOrig="1080">
          <v:shape id="_x0000_i1507" type="#_x0000_t75" style="width:213.75pt;height:54pt" o:ole="" fillcolor="window">
            <v:imagedata r:id="rId999" o:title=""/>
          </v:shape>
          <o:OLEObject Type="Embed" ProgID="Equation.DSMT4" ShapeID="_x0000_i1507" DrawAspect="Content" ObjectID="_1569929789" r:id="rId1000"/>
        </w:object>
      </w:r>
      <w:r w:rsidRPr="008D7EFA">
        <w:rPr>
          <w:rFonts w:ascii="Times New Roman" w:hAnsi="Times New Roman" w:cs="Times New Roman"/>
          <w:sz w:val="28"/>
          <w:szCs w:val="28"/>
        </w:rPr>
        <w:t>,</w:t>
      </w: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где </w:t>
      </w:r>
      <w:r w:rsidRPr="008D7EFA">
        <w:rPr>
          <w:rFonts w:ascii="Times New Roman" w:hAnsi="Times New Roman" w:cs="Times New Roman"/>
          <w:position w:val="-12"/>
          <w:sz w:val="28"/>
          <w:szCs w:val="28"/>
        </w:rPr>
        <w:object w:dxaOrig="700" w:dyaOrig="400">
          <v:shape id="_x0000_i1508" type="#_x0000_t75" style="width:35.25pt;height:20.25pt" o:ole="" fillcolor="window">
            <v:imagedata r:id="rId703" o:title=""/>
          </v:shape>
          <o:OLEObject Type="Embed" ProgID="Equation.DSMT4" ShapeID="_x0000_i1508" DrawAspect="Content" ObjectID="_1569929790" r:id="rId1001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– первообразная для функции </w:t>
      </w:r>
      <w:r w:rsidRPr="008D7EFA">
        <w:rPr>
          <w:rFonts w:ascii="Times New Roman" w:hAnsi="Times New Roman" w:cs="Times New Roman"/>
          <w:position w:val="-16"/>
          <w:sz w:val="28"/>
          <w:szCs w:val="28"/>
        </w:rPr>
        <w:object w:dxaOrig="740" w:dyaOrig="480">
          <v:shape id="_x0000_i1509" type="#_x0000_t75" style="width:36.75pt;height:24pt" o:ole="" fillcolor="window">
            <v:imagedata r:id="rId1002" o:title=""/>
          </v:shape>
          <o:OLEObject Type="Embed" ProgID="Equation.DSMT4" ShapeID="_x0000_i1509" DrawAspect="Content" ObjectID="_1569929791" r:id="rId1003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Pr="008D7EFA">
        <w:rPr>
          <w:rFonts w:ascii="Times New Roman" w:hAnsi="Times New Roman" w:cs="Times New Roman"/>
          <w:position w:val="-16"/>
          <w:sz w:val="28"/>
          <w:szCs w:val="28"/>
        </w:rPr>
        <w:object w:dxaOrig="1800" w:dyaOrig="480">
          <v:shape id="_x0000_i1510" type="#_x0000_t75" style="width:90pt;height:24pt" o:ole="" fillcolor="window">
            <v:imagedata r:id="rId1004" o:title=""/>
          </v:shape>
          <o:OLEObject Type="Embed" ProgID="Equation.DSMT4" ShapeID="_x0000_i1510" DrawAspect="Content" ObjectID="_1569929792" r:id="rId1005"/>
        </w:object>
      </w:r>
      <w:r w:rsidRPr="008D7EFA">
        <w:rPr>
          <w:rFonts w:ascii="Times New Roman" w:hAnsi="Times New Roman" w:cs="Times New Roman"/>
          <w:sz w:val="28"/>
          <w:szCs w:val="28"/>
        </w:rPr>
        <w:t>;</w:t>
      </w: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position w:val="-6"/>
          <w:sz w:val="28"/>
          <w:szCs w:val="28"/>
        </w:rPr>
        <w:object w:dxaOrig="240" w:dyaOrig="260">
          <v:shape id="_x0000_i1511" type="#_x0000_t75" style="width:12pt;height:12.75pt" o:ole="" fillcolor="window">
            <v:imagedata r:id="rId1006" o:title=""/>
          </v:shape>
          <o:OLEObject Type="Embed" ProgID="Equation.DSMT4" ShapeID="_x0000_i1511" DrawAspect="Content" ObjectID="_1569929793" r:id="rId1007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,  </w:t>
      </w:r>
      <w:r w:rsidRPr="008D7EFA">
        <w:rPr>
          <w:rFonts w:ascii="Times New Roman" w:hAnsi="Times New Roman" w:cs="Times New Roman"/>
          <w:position w:val="-6"/>
          <w:sz w:val="28"/>
          <w:szCs w:val="28"/>
        </w:rPr>
        <w:object w:dxaOrig="220" w:dyaOrig="340">
          <v:shape id="_x0000_i1512" type="#_x0000_t75" style="width:11.25pt;height:17.25pt" o:ole="" fillcolor="window">
            <v:imagedata r:id="rId1008" o:title=""/>
          </v:shape>
          <o:OLEObject Type="Embed" ProgID="Equation.DSMT4" ShapeID="_x0000_i1512" DrawAspect="Content" ObjectID="_1569929794" r:id="rId1009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– нижний и  верхний пределы интегрирования, показывающие, как меняется переменная интегрирования  </w:t>
      </w:r>
      <w:r w:rsidRPr="008D7EFA">
        <w:rPr>
          <w:rFonts w:ascii="Times New Roman" w:hAnsi="Times New Roman" w:cs="Times New Roman"/>
          <w:i/>
          <w:sz w:val="28"/>
          <w:szCs w:val="28"/>
        </w:rPr>
        <w:t>х</w:t>
      </w:r>
      <w:r w:rsidRPr="008D7EF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8D7EFA" w:rsidRDefault="00C65268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b/>
          <w:sz w:val="28"/>
          <w:szCs w:val="28"/>
        </w:rPr>
        <w:t>Формула Ньютона-Лейбница</w:t>
      </w:r>
      <w:r w:rsidRPr="008D7EFA">
        <w:rPr>
          <w:rFonts w:ascii="Times New Roman" w:hAnsi="Times New Roman" w:cs="Times New Roman"/>
          <w:sz w:val="28"/>
          <w:szCs w:val="28"/>
        </w:rPr>
        <w:t xml:space="preserve"> связывает определенный и неопределенный интегралы. Чтобы ею воспользоваться, следует взять сначала неопределенный интеграл, т.е.  найти первообразную, причем удобно взять произвольную постоянную равной нулю: </w:t>
      </w:r>
      <w:r w:rsidRPr="008D7EFA">
        <w:rPr>
          <w:rFonts w:ascii="Times New Roman" w:hAnsi="Times New Roman" w:cs="Times New Roman"/>
          <w:position w:val="-6"/>
          <w:sz w:val="28"/>
          <w:szCs w:val="28"/>
        </w:rPr>
        <w:object w:dxaOrig="760" w:dyaOrig="320">
          <v:shape id="_x0000_i1513" type="#_x0000_t75" style="width:38.25pt;height:15.75pt" o:ole="" fillcolor="window">
            <v:imagedata r:id="rId1010" o:title=""/>
          </v:shape>
          <o:OLEObject Type="Embed" ProgID="Equation.DSMT4" ShapeID="_x0000_i1513" DrawAspect="Content" ObjectID="_1569929795" r:id="rId1011"/>
        </w:object>
      </w:r>
      <w:r w:rsidRPr="008D7EFA">
        <w:rPr>
          <w:rFonts w:ascii="Times New Roman" w:hAnsi="Times New Roman" w:cs="Times New Roman"/>
          <w:sz w:val="28"/>
          <w:szCs w:val="28"/>
        </w:rPr>
        <w:t>, а затем вычислить разнос</w:t>
      </w:r>
      <w:r w:rsidR="001F25FC">
        <w:rPr>
          <w:rFonts w:ascii="Times New Roman" w:hAnsi="Times New Roman" w:cs="Times New Roman"/>
          <w:sz w:val="28"/>
          <w:szCs w:val="28"/>
        </w:rPr>
        <w:t xml:space="preserve">ть значений этой первообразной от  </w:t>
      </w:r>
      <w:proofErr w:type="gramStart"/>
      <w:r w:rsidR="001F25FC"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  <w:r w:rsidR="001F25FC">
        <w:rPr>
          <w:rFonts w:ascii="Times New Roman" w:hAnsi="Times New Roman" w:cs="Times New Roman"/>
          <w:sz w:val="28"/>
          <w:szCs w:val="28"/>
        </w:rPr>
        <w:t xml:space="preserve">  и нижнего  пределов</w:t>
      </w:r>
      <w:r w:rsidRPr="008D7EF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8D7EFA" w:rsidRDefault="00C65268" w:rsidP="007C3F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     Например:</w:t>
      </w:r>
    </w:p>
    <w:p w:rsidR="00C65268" w:rsidRPr="008D7EFA" w:rsidRDefault="00C65268" w:rsidP="007C3FA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position w:val="-48"/>
          <w:sz w:val="28"/>
          <w:szCs w:val="28"/>
        </w:rPr>
        <w:object w:dxaOrig="5280" w:dyaOrig="1200">
          <v:shape id="_x0000_i1514" type="#_x0000_t75" style="width:264pt;height:60pt" o:ole="" fillcolor="window">
            <v:imagedata r:id="rId1012" o:title=""/>
          </v:shape>
          <o:OLEObject Type="Embed" ProgID="Equation.DSMT4" ShapeID="_x0000_i1514" DrawAspect="Content" ObjectID="_1569929796" r:id="rId1013"/>
        </w:object>
      </w:r>
      <w:r w:rsidRPr="008D7EF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i/>
          <w:sz w:val="28"/>
          <w:szCs w:val="28"/>
        </w:rPr>
        <w:t>Геометрический смысл</w:t>
      </w:r>
      <w:r w:rsidRPr="008D7EFA">
        <w:rPr>
          <w:rFonts w:ascii="Times New Roman" w:hAnsi="Times New Roman" w:cs="Times New Roman"/>
          <w:sz w:val="28"/>
          <w:szCs w:val="28"/>
        </w:rPr>
        <w:t xml:space="preserve"> </w:t>
      </w:r>
      <w:r w:rsidRPr="008D7EFA">
        <w:rPr>
          <w:rFonts w:ascii="Times New Roman" w:hAnsi="Times New Roman" w:cs="Times New Roman"/>
          <w:i/>
          <w:sz w:val="28"/>
          <w:szCs w:val="28"/>
        </w:rPr>
        <w:t>определенного интеграла.</w:t>
      </w: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ab/>
        <w:t xml:space="preserve">Если функция </w:t>
      </w:r>
      <w:r w:rsidRPr="008D7EFA">
        <w:rPr>
          <w:rFonts w:ascii="Times New Roman" w:hAnsi="Times New Roman" w:cs="Times New Roman"/>
          <w:position w:val="-12"/>
          <w:sz w:val="28"/>
          <w:szCs w:val="28"/>
        </w:rPr>
        <w:object w:dxaOrig="1180" w:dyaOrig="400">
          <v:shape id="_x0000_i1515" type="#_x0000_t75" style="width:59.25pt;height:20.25pt" o:ole="" fillcolor="window">
            <v:imagedata r:id="rId1014" o:title=""/>
          </v:shape>
          <o:OLEObject Type="Embed" ProgID="Equation.DSMT4" ShapeID="_x0000_i1515" DrawAspect="Content" ObjectID="_1569929797" r:id="rId1015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неотрицательная на отрезке </w:t>
      </w:r>
      <w:r w:rsidRPr="008D7EFA">
        <w:rPr>
          <w:rFonts w:ascii="Times New Roman" w:hAnsi="Times New Roman" w:cs="Times New Roman"/>
          <w:position w:val="-16"/>
          <w:sz w:val="28"/>
          <w:szCs w:val="28"/>
        </w:rPr>
        <w:object w:dxaOrig="700" w:dyaOrig="480">
          <v:shape id="_x0000_i1516" type="#_x0000_t75" style="width:35.25pt;height:24pt" o:ole="" fillcolor="window">
            <v:imagedata r:id="rId1016" o:title=""/>
          </v:shape>
          <o:OLEObject Type="Embed" ProgID="Equation.DSMT4" ShapeID="_x0000_i1516" DrawAspect="Content" ObjectID="_1569929798" r:id="rId1017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, то </w:t>
      </w:r>
    </w:p>
    <w:p w:rsidR="00C65268" w:rsidRPr="008D7EFA" w:rsidRDefault="00C65268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position w:val="-46"/>
          <w:sz w:val="28"/>
          <w:szCs w:val="28"/>
        </w:rPr>
        <w:object w:dxaOrig="1700" w:dyaOrig="1080">
          <v:shape id="_x0000_i1517" type="#_x0000_t75" style="width:84.75pt;height:54pt" o:ole="" fillcolor="window">
            <v:imagedata r:id="rId1018" o:title=""/>
          </v:shape>
          <o:OLEObject Type="Embed" ProgID="Equation.DSMT4" ShapeID="_x0000_i1517" DrawAspect="Content" ObjectID="_1569929799" r:id="rId1019"/>
        </w:object>
      </w:r>
      <w:r w:rsidRPr="008D7EFA">
        <w:rPr>
          <w:rFonts w:ascii="Times New Roman" w:hAnsi="Times New Roman" w:cs="Times New Roman"/>
          <w:sz w:val="28"/>
          <w:szCs w:val="28"/>
        </w:rPr>
        <w:t>,</w:t>
      </w:r>
      <w:r w:rsidR="000B3B43">
        <w:rPr>
          <w:rFonts w:ascii="Times New Roman" w:hAnsi="Times New Roman" w:cs="Times New Roman"/>
          <w:sz w:val="28"/>
          <w:szCs w:val="28"/>
        </w:rPr>
        <w:t xml:space="preserve">   </w:t>
      </w:r>
      <w:r w:rsidRPr="008D7EFA">
        <w:rPr>
          <w:rFonts w:ascii="Times New Roman" w:hAnsi="Times New Roman" w:cs="Times New Roman"/>
          <w:sz w:val="28"/>
          <w:szCs w:val="28"/>
        </w:rPr>
        <w:t xml:space="preserve">где </w:t>
      </w:r>
      <w:r w:rsidRPr="008D7EFA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D7E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7EFA">
        <w:rPr>
          <w:rFonts w:ascii="Times New Roman" w:hAnsi="Times New Roman" w:cs="Times New Roman"/>
          <w:sz w:val="28"/>
          <w:szCs w:val="28"/>
        </w:rPr>
        <w:t xml:space="preserve">–  площадь под кривой </w:t>
      </w:r>
      <w:r w:rsidRPr="008D7EFA">
        <w:rPr>
          <w:rFonts w:ascii="Times New Roman" w:hAnsi="Times New Roman" w:cs="Times New Roman"/>
          <w:position w:val="-12"/>
          <w:sz w:val="28"/>
          <w:szCs w:val="28"/>
        </w:rPr>
        <w:object w:dxaOrig="1180" w:dyaOrig="400">
          <v:shape id="_x0000_i1518" type="#_x0000_t75" style="width:59.25pt;height:20.25pt" o:ole="" fillcolor="window">
            <v:imagedata r:id="rId1014" o:title=""/>
          </v:shape>
          <o:OLEObject Type="Embed" ProgID="Equation.DSMT4" ShapeID="_x0000_i1518" DrawAspect="Content" ObjectID="_1569929800" r:id="rId1020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8D7EFA">
        <w:rPr>
          <w:rFonts w:ascii="Times New Roman" w:hAnsi="Times New Roman" w:cs="Times New Roman"/>
          <w:position w:val="-16"/>
          <w:sz w:val="28"/>
          <w:szCs w:val="28"/>
        </w:rPr>
        <w:object w:dxaOrig="700" w:dyaOrig="480">
          <v:shape id="_x0000_i1519" type="#_x0000_t75" style="width:35.25pt;height:24pt" o:ole="" fillcolor="window">
            <v:imagedata r:id="rId1016" o:title=""/>
          </v:shape>
          <o:OLEObject Type="Embed" ProgID="Equation.DSMT4" ShapeID="_x0000_i1519" DrawAspect="Content" ObjectID="_1569929801" r:id="rId1021"/>
        </w:object>
      </w:r>
      <w:r w:rsidR="008D7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268" w:rsidRDefault="006C54A0" w:rsidP="007C3FA4">
      <w:pPr>
        <w:spacing w:after="0" w:line="240" w:lineRule="auto"/>
        <w:rPr>
          <w:sz w:val="36"/>
        </w:rPr>
      </w:pPr>
      <w:r>
        <w:rPr>
          <w:noProof/>
          <w:sz w:val="36"/>
        </w:rPr>
        <w:pict>
          <v:group id="_x0000_s1162" style="position:absolute;margin-left:22.65pt;margin-top:.6pt;width:453.65pt;height:212.6pt;z-index:251672064" coordorigin="2061,6864" coordsize="9003,4503" o:allowincell="f">
            <v:shape id="_x0000_s1163" style="position:absolute;left:7821;top:6864;width:2340;height:1710" coordsize="2340,1710" path="m,1710c180,1365,360,1020,540,990v180,-30,360,690,540,540c1260,1380,1410,180,1620,90,1830,,2085,495,2340,990e" filled="f" strokeweight="2.5pt">
              <v:path arrowok="t"/>
            </v:shape>
            <v:group id="_x0000_s1164" style="position:absolute;left:2061;top:7074;width:9003;height:4293" coordorigin="2058,624" coordsize="9003,4293">
              <v:line id="_x0000_s1165" style="position:absolute;flip:y" from="2601,1134" to="2601,4914" strokeweight="1.25pt">
                <v:stroke endarrow="block"/>
              </v:line>
              <v:line id="_x0000_s1166" style="position:absolute" from="2058,4194" to="5838,4194" strokeweight="1.25pt">
                <v:stroke endarrow="block"/>
              </v:line>
              <v:line id="_x0000_s1167" style="position:absolute" from="3141,2754" to="3141,4194" strokeweight="1pt">
                <v:stroke dashstyle="dash"/>
              </v:line>
              <v:line id="_x0000_s1168" style="position:absolute" from="4941,1314" to="4941,4194" strokeweight="1pt">
                <v:stroke dashstyle="dash"/>
              </v:line>
              <v:shape id="_x0000_s1169" style="position:absolute;left:3141;top:1314;width:1800;height:1590;mso-position-horizontal:absolute;mso-position-vertical:absolute" coordsize="1800,1590" path="m,1440c105,1170,210,900,360,900v150,,300,690,540,540c1140,1290,1470,645,1800,e" filled="f" strokeweight="2.5pt">
                <v:path arrowok="t"/>
              </v:shape>
              <v:line id="_x0000_s1170" style="position:absolute" from="3321,2394" to="3321,4194" strokeweight=".25pt"/>
              <v:line id="_x0000_s1171" style="position:absolute" from="3498,2214" to="3498,4194" strokeweight=".25pt"/>
              <v:line id="_x0000_s1172" style="position:absolute" from="3681,2394" to="3681,4194" strokeweight=".25pt"/>
              <v:line id="_x0000_s1173" style="position:absolute" from="3861,2751" to="3861,4191" strokeweight=".25pt"/>
              <v:line id="_x0000_s1174" style="position:absolute" from="4041,2751" to="4041,3291" strokeweight=".25pt"/>
              <v:line id="_x0000_s1175" style="position:absolute" from="4041,3834" to="4041,4194" strokeweight=".25pt"/>
              <v:line id="_x0000_s1176" style="position:absolute" from="4218,2574" to="4218,4194" strokeweight=".25pt"/>
              <v:line id="_x0000_s1177" style="position:absolute" from="4401,2394" to="4401,4194" strokeweight=".25pt"/>
              <v:line id="_x0000_s1178" style="position:absolute" from="4581,2034" to="4581,4194" strokeweight=".25pt"/>
              <v:line id="_x0000_s1179" style="position:absolute" from="4761,1674" to="4761,4194" strokeweight=".25pt"/>
              <v:line id="_x0000_s1180" style="position:absolute;flip:y" from="7461,777" to="7461,4917" strokeweight="1.25pt">
                <v:stroke endarrow="block"/>
              </v:line>
              <v:line id="_x0000_s1181" style="position:absolute" from="6201,3713" to="11061,3713" strokeweight="1.25pt">
                <v:stroke endarrow="block"/>
              </v:line>
              <v:line id="_x0000_s1182" style="position:absolute" from="7800,2195" to="7800,3699" strokeweight="1pt">
                <v:stroke dashstyle="dash"/>
              </v:line>
              <v:line id="_x0000_s1183" style="position:absolute" from="10161,1553" to="10161,4433" strokeweight="1pt">
                <v:stroke dashstyle="dash"/>
              </v:line>
              <v:shape id="_x0000_s1184" style="position:absolute;left:7821;top:3356;width:2340;height:1080;mso-position-vertical:absolute" coordsize="2340,1080" path="m,c225,315,450,630,720,720v270,90,630,-240,900,-180c1890,600,2115,840,2340,1080e" filled="f" strokeweight="2.5pt">
                <v:path arrowok="t"/>
              </v:shape>
              <v:line id="_x0000_s1185" style="position:absolute" from="8028,1932" to="8028,3585" strokeweight=".25pt"/>
              <v:line id="_x0000_s1186" style="position:absolute" from="8256,1533" to="8256,3870" strokeweight=".25pt"/>
              <v:line id="_x0000_s1187" style="position:absolute" from="8484,1590" to="8484,3996" strokeweight=".25pt"/>
              <v:line id="_x0000_s1188" style="position:absolute" from="8715,1932" to="8718,4035" strokeweight=".25pt"/>
              <v:line id="_x0000_s1189" style="position:absolute" from="8940,3300" to="8940,4026" strokeweight=".25pt"/>
              <v:line id="_x0000_s1190" style="position:absolute" from="9168,1134" to="9168,3882" strokeweight=".25pt"/>
              <v:line id="_x0000_s1191" style="position:absolute" from="9396,624" to="9396,3930" strokeweight=".25pt"/>
              <v:line id="_x0000_s1192" style="position:absolute;flip:x" from="9681,735" to="9681,3984" strokeweight=".25pt"/>
              <v:line id="_x0000_s1193" style="position:absolute" from="9966,1134" to="9966,4155" strokeweight=".25pt"/>
              <v:line id="_x0000_s1194" style="position:absolute" from="8940,1932" to="8940,2673" strokeweight=".25pt"/>
            </v:group>
          </v:group>
        </w:pict>
      </w:r>
    </w:p>
    <w:p w:rsidR="00C65268" w:rsidRDefault="00C65268" w:rsidP="007C3FA4">
      <w:pPr>
        <w:spacing w:after="0" w:line="240" w:lineRule="auto"/>
        <w:rPr>
          <w:sz w:val="28"/>
          <w:lang w:val="en-US"/>
        </w:rPr>
      </w:pPr>
      <w:r>
        <w:rPr>
          <w:sz w:val="28"/>
        </w:rPr>
        <w:t xml:space="preserve">       </w:t>
      </w:r>
      <w:r w:rsidR="00DC4775">
        <w:rPr>
          <w:i/>
          <w:sz w:val="28"/>
        </w:rPr>
        <w:t>Y</w:t>
      </w:r>
      <w:r>
        <w:rPr>
          <w:sz w:val="28"/>
        </w:rPr>
        <w:t xml:space="preserve">                                                                        </w:t>
      </w:r>
      <w:r>
        <w:rPr>
          <w:i/>
          <w:sz w:val="28"/>
          <w:lang w:val="en-US"/>
        </w:rPr>
        <w:t>y</w:t>
      </w:r>
      <w:r>
        <w:rPr>
          <w:sz w:val="28"/>
          <w:lang w:val="en-US"/>
        </w:rPr>
        <w:t xml:space="preserve">        </w:t>
      </w:r>
      <w:r w:rsidRPr="007E1FAF">
        <w:rPr>
          <w:position w:val="-14"/>
          <w:sz w:val="28"/>
        </w:rPr>
        <w:object w:dxaOrig="1120" w:dyaOrig="400">
          <v:shape id="_x0000_i1520" type="#_x0000_t75" style="width:56.25pt;height:20.25pt" o:ole="" fillcolor="window">
            <v:imagedata r:id="rId1022" o:title=""/>
          </v:shape>
          <o:OLEObject Type="Embed" ProgID="Equation.DSMT4" ShapeID="_x0000_i1520" DrawAspect="Content" ObjectID="_1569929802" r:id="rId1023"/>
        </w:object>
      </w:r>
    </w:p>
    <w:p w:rsidR="00C65268" w:rsidRDefault="00C65268" w:rsidP="007C3FA4">
      <w:pPr>
        <w:spacing w:after="0" w:line="240" w:lineRule="auto"/>
        <w:rPr>
          <w:sz w:val="18"/>
          <w:lang w:val="en-US"/>
        </w:rPr>
      </w:pPr>
    </w:p>
    <w:p w:rsidR="00A03A31" w:rsidRDefault="00C65268" w:rsidP="007C3FA4">
      <w:pPr>
        <w:spacing w:after="0" w:line="240" w:lineRule="auto"/>
        <w:rPr>
          <w:b/>
          <w:i/>
          <w:sz w:val="28"/>
        </w:rPr>
      </w:pPr>
      <w:r>
        <w:rPr>
          <w:sz w:val="28"/>
          <w:lang w:val="en-US"/>
        </w:rPr>
        <w:t xml:space="preserve">                       </w:t>
      </w:r>
      <w:r w:rsidRPr="007E1FAF">
        <w:rPr>
          <w:position w:val="-12"/>
          <w:sz w:val="28"/>
        </w:rPr>
        <w:object w:dxaOrig="1040" w:dyaOrig="360">
          <v:shape id="_x0000_i1521" type="#_x0000_t75" style="width:51.75pt;height:18pt" o:ole="" fillcolor="window">
            <v:imagedata r:id="rId1024" o:title=""/>
          </v:shape>
          <o:OLEObject Type="Embed" ProgID="Equation.DSMT4" ShapeID="_x0000_i1521" DrawAspect="Content" ObjectID="_1569929803" r:id="rId1025"/>
        </w:object>
      </w:r>
      <w:r w:rsidR="00A03A31" w:rsidRPr="00A03A31">
        <w:rPr>
          <w:b/>
          <w:i/>
          <w:sz w:val="28"/>
          <w:lang w:val="en-US"/>
        </w:rPr>
        <w:t xml:space="preserve"> </w:t>
      </w:r>
    </w:p>
    <w:p w:rsidR="00C65268" w:rsidRPr="00A03A31" w:rsidRDefault="00C65268" w:rsidP="007C3FA4">
      <w:pPr>
        <w:spacing w:after="0" w:line="240" w:lineRule="auto"/>
        <w:rPr>
          <w:sz w:val="28"/>
        </w:rPr>
      </w:pPr>
    </w:p>
    <w:p w:rsidR="00C65268" w:rsidRDefault="00C65268" w:rsidP="007C3FA4">
      <w:pPr>
        <w:spacing w:after="0" w:line="240" w:lineRule="auto"/>
        <w:rPr>
          <w:sz w:val="28"/>
          <w:lang w:val="en-US"/>
        </w:rPr>
      </w:pPr>
    </w:p>
    <w:p w:rsidR="00C65268" w:rsidRPr="00A03A31" w:rsidRDefault="00C65268" w:rsidP="007C3FA4">
      <w:pPr>
        <w:spacing w:after="0" w:line="240" w:lineRule="auto"/>
        <w:rPr>
          <w:sz w:val="36"/>
        </w:rPr>
      </w:pPr>
    </w:p>
    <w:p w:rsidR="00C65268" w:rsidRDefault="008D7EFA" w:rsidP="007C3FA4">
      <w:pPr>
        <w:spacing w:after="0" w:line="240" w:lineRule="auto"/>
        <w:rPr>
          <w:b/>
          <w:i/>
          <w:sz w:val="28"/>
          <w:lang w:val="en-US"/>
        </w:rPr>
      </w:pPr>
      <w:r>
        <w:rPr>
          <w:sz w:val="28"/>
          <w:lang w:val="en-US"/>
        </w:rPr>
        <w:t xml:space="preserve">              0      </w:t>
      </w:r>
      <w:r w:rsidR="00A03A31">
        <w:rPr>
          <w:sz w:val="28"/>
          <w:lang w:val="en-US"/>
        </w:rPr>
        <w:t xml:space="preserve"> </w:t>
      </w:r>
      <w:r w:rsidR="00A03A31">
        <w:rPr>
          <w:b/>
          <w:i/>
          <w:sz w:val="28"/>
          <w:lang w:val="en-US"/>
        </w:rPr>
        <w:t xml:space="preserve">a                        b       </w:t>
      </w:r>
      <w:r w:rsidR="00A03A31">
        <w:rPr>
          <w:i/>
          <w:sz w:val="28"/>
          <w:lang w:val="en-US"/>
        </w:rPr>
        <w:t>x</w:t>
      </w:r>
      <w:r w:rsidR="00A03A31">
        <w:rPr>
          <w:sz w:val="28"/>
          <w:lang w:val="en-US"/>
        </w:rPr>
        <w:t xml:space="preserve">                                            </w:t>
      </w:r>
      <w:r w:rsidR="00C65268">
        <w:rPr>
          <w:sz w:val="28"/>
          <w:lang w:val="en-US"/>
        </w:rPr>
        <w:t xml:space="preserve">                                                                                       </w:t>
      </w:r>
    </w:p>
    <w:p w:rsidR="00C65268" w:rsidRDefault="00C65268" w:rsidP="007C3FA4">
      <w:pPr>
        <w:spacing w:after="0" w:line="240" w:lineRule="auto"/>
        <w:rPr>
          <w:sz w:val="28"/>
          <w:lang w:val="en-US"/>
        </w:rPr>
      </w:pPr>
    </w:p>
    <w:p w:rsidR="00C65268" w:rsidRDefault="00C65268" w:rsidP="007C3FA4">
      <w:pPr>
        <w:spacing w:after="0" w:line="240" w:lineRule="auto"/>
        <w:rPr>
          <w:sz w:val="16"/>
          <w:lang w:val="en-US"/>
        </w:rPr>
      </w:pPr>
    </w:p>
    <w:p w:rsidR="00C65268" w:rsidRDefault="00C65268" w:rsidP="007C3FA4">
      <w:pPr>
        <w:spacing w:after="0" w:line="240" w:lineRule="auto"/>
        <w:rPr>
          <w:sz w:val="28"/>
          <w:lang w:val="en-US"/>
        </w:rPr>
      </w:pPr>
      <w:r w:rsidRPr="007E1FAF">
        <w:rPr>
          <w:position w:val="-14"/>
          <w:sz w:val="28"/>
        </w:rPr>
        <w:object w:dxaOrig="1080" w:dyaOrig="400">
          <v:shape id="_x0000_i1522" type="#_x0000_t75" style="width:54pt;height:20.25pt" o:ole="" fillcolor="window">
            <v:imagedata r:id="rId1026" o:title=""/>
          </v:shape>
          <o:OLEObject Type="Embed" ProgID="Equation.DSMT4" ShapeID="_x0000_i1522" DrawAspect="Content" ObjectID="_1569929804" r:id="rId1027"/>
        </w:object>
      </w:r>
    </w:p>
    <w:p w:rsidR="00C65268" w:rsidRPr="008D7EFA" w:rsidRDefault="00CE7A9E" w:rsidP="007C3F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Применение интеграла для вычисления </w:t>
      </w:r>
      <w:r w:rsidR="00C65268" w:rsidRPr="008D7EFA">
        <w:rPr>
          <w:rFonts w:ascii="Times New Roman" w:hAnsi="Times New Roman" w:cs="Times New Roman"/>
          <w:b/>
          <w:i/>
          <w:sz w:val="28"/>
          <w:szCs w:val="28"/>
        </w:rPr>
        <w:t xml:space="preserve"> площадей плоских фигур.</w:t>
      </w:r>
    </w:p>
    <w:p w:rsidR="00C65268" w:rsidRPr="008D7EFA" w:rsidRDefault="00C65268" w:rsidP="007C3F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Площадь фигуры, заключенной между кривыми </w:t>
      </w:r>
      <w:r w:rsidRPr="008D7EFA">
        <w:rPr>
          <w:rFonts w:ascii="Times New Roman" w:hAnsi="Times New Roman" w:cs="Times New Roman"/>
          <w:position w:val="-14"/>
          <w:sz w:val="28"/>
          <w:szCs w:val="28"/>
        </w:rPr>
        <w:object w:dxaOrig="1240" w:dyaOrig="440">
          <v:shape id="_x0000_i1523" type="#_x0000_t75" style="width:62.25pt;height:21.75pt" o:ole="" fillcolor="window">
            <v:imagedata r:id="rId1028" o:title=""/>
          </v:shape>
          <o:OLEObject Type="Embed" ProgID="Equation.DSMT4" ShapeID="_x0000_i1523" DrawAspect="Content" ObjectID="_1569929805" r:id="rId1029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и </w:t>
      </w:r>
      <w:r w:rsidRPr="008D7EFA">
        <w:rPr>
          <w:rFonts w:ascii="Times New Roman" w:hAnsi="Times New Roman" w:cs="Times New Roman"/>
          <w:position w:val="-14"/>
          <w:sz w:val="28"/>
          <w:szCs w:val="28"/>
        </w:rPr>
        <w:object w:dxaOrig="1280" w:dyaOrig="440">
          <v:shape id="_x0000_i1524" type="#_x0000_t75" style="width:63.75pt;height:21.75pt" o:ole="" fillcolor="window">
            <v:imagedata r:id="rId1030" o:title=""/>
          </v:shape>
          <o:OLEObject Type="Embed" ProgID="Equation.DSMT4" ShapeID="_x0000_i1524" DrawAspect="Content" ObjectID="_1569929806" r:id="rId1031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8D7EFA">
        <w:rPr>
          <w:rFonts w:ascii="Times New Roman" w:hAnsi="Times New Roman" w:cs="Times New Roman"/>
          <w:position w:val="-16"/>
          <w:sz w:val="28"/>
          <w:szCs w:val="28"/>
        </w:rPr>
        <w:object w:dxaOrig="700" w:dyaOrig="480">
          <v:shape id="_x0000_i1525" type="#_x0000_t75" style="width:35.25pt;height:24pt" o:ole="" fillcolor="window">
            <v:imagedata r:id="rId1016" o:title=""/>
          </v:shape>
          <o:OLEObject Type="Embed" ProgID="Equation.DSMT4" ShapeID="_x0000_i1525" DrawAspect="Content" ObjectID="_1569929807" r:id="rId1032"/>
        </w:object>
      </w:r>
      <w:r w:rsidRPr="008D7EFA">
        <w:rPr>
          <w:rFonts w:ascii="Times New Roman" w:hAnsi="Times New Roman" w:cs="Times New Roman"/>
          <w:sz w:val="28"/>
          <w:szCs w:val="28"/>
        </w:rPr>
        <w:t>, вычисляется по формуле</w:t>
      </w:r>
    </w:p>
    <w:p w:rsidR="00C65268" w:rsidRPr="008D7EFA" w:rsidRDefault="00C65268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position w:val="-46"/>
          <w:sz w:val="28"/>
          <w:szCs w:val="28"/>
        </w:rPr>
        <w:object w:dxaOrig="3000" w:dyaOrig="1080">
          <v:shape id="_x0000_i1526" type="#_x0000_t75" style="width:150pt;height:54pt" o:ole="" fillcolor="window">
            <v:imagedata r:id="rId1033" o:title=""/>
          </v:shape>
          <o:OLEObject Type="Embed" ProgID="Equation.DSMT4" ShapeID="_x0000_i1526" DrawAspect="Content" ObjectID="_1569929808" r:id="rId1034"/>
        </w:object>
      </w:r>
      <w:r w:rsidRPr="008D7EFA">
        <w:rPr>
          <w:rFonts w:ascii="Times New Roman" w:hAnsi="Times New Roman" w:cs="Times New Roman"/>
          <w:sz w:val="28"/>
          <w:szCs w:val="28"/>
        </w:rPr>
        <w:t>,</w:t>
      </w:r>
    </w:p>
    <w:p w:rsidR="00C65268" w:rsidRPr="008D7EFA" w:rsidRDefault="00C65268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при этом  </w:t>
      </w:r>
      <w:r w:rsidRPr="008D7EFA">
        <w:rPr>
          <w:rFonts w:ascii="Times New Roman" w:hAnsi="Times New Roman" w:cs="Times New Roman"/>
          <w:position w:val="-14"/>
          <w:sz w:val="28"/>
          <w:szCs w:val="28"/>
        </w:rPr>
        <w:object w:dxaOrig="1760" w:dyaOrig="440">
          <v:shape id="_x0000_i1527" type="#_x0000_t75" style="width:87.75pt;height:21.75pt" o:ole="" fillcolor="window">
            <v:imagedata r:id="rId1035" o:title=""/>
          </v:shape>
          <o:OLEObject Type="Embed" ProgID="Equation.DSMT4" ShapeID="_x0000_i1527" DrawAspect="Content" ObjectID="_1569929809" r:id="rId1036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7EF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D7EFA">
        <w:rPr>
          <w:rFonts w:ascii="Times New Roman" w:hAnsi="Times New Roman" w:cs="Times New Roman"/>
          <w:sz w:val="28"/>
          <w:szCs w:val="28"/>
        </w:rPr>
        <w:t xml:space="preserve">  </w:t>
      </w:r>
      <w:r w:rsidRPr="008D7EFA">
        <w:rPr>
          <w:rFonts w:ascii="Times New Roman" w:hAnsi="Times New Roman" w:cs="Times New Roman"/>
          <w:position w:val="-16"/>
          <w:sz w:val="28"/>
          <w:szCs w:val="28"/>
        </w:rPr>
        <w:object w:dxaOrig="1180" w:dyaOrig="480">
          <v:shape id="_x0000_i1528" type="#_x0000_t75" style="width:59.25pt;height:24pt" o:ole="" fillcolor="window">
            <v:imagedata r:id="rId1037" o:title=""/>
          </v:shape>
          <o:OLEObject Type="Embed" ProgID="Equation.DSMT4" ShapeID="_x0000_i1528" DrawAspect="Content" ObjectID="_1569929810" r:id="rId1038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268" w:rsidRPr="008D7EFA" w:rsidRDefault="00C65268" w:rsidP="007C3FA4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8D7EF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8D7EFA">
        <w:rPr>
          <w:rFonts w:ascii="Times New Roman" w:hAnsi="Times New Roman" w:cs="Times New Roman"/>
          <w:sz w:val="28"/>
          <w:szCs w:val="28"/>
        </w:rPr>
        <w:t>Вычислить площадь фигуры, ограниченной линиями</w:t>
      </w:r>
    </w:p>
    <w:p w:rsidR="00C65268" w:rsidRPr="008D7EFA" w:rsidRDefault="00C65268" w:rsidP="007C3FA4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position w:val="-12"/>
          <w:sz w:val="28"/>
          <w:szCs w:val="28"/>
        </w:rPr>
        <w:object w:dxaOrig="1960" w:dyaOrig="499">
          <v:shape id="_x0000_i1529" type="#_x0000_t75" style="width:98.25pt;height:24.75pt" o:ole="" fillcolor="window">
            <v:imagedata r:id="rId1039" o:title=""/>
          </v:shape>
          <o:OLEObject Type="Embed" ProgID="Equation.DSMT4" ShapeID="_x0000_i1529" DrawAspect="Content" ObjectID="_1569929811" r:id="rId1040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 и </w:t>
      </w:r>
      <w:r w:rsidRPr="008D7EFA">
        <w:rPr>
          <w:rFonts w:ascii="Times New Roman" w:hAnsi="Times New Roman" w:cs="Times New Roman"/>
          <w:position w:val="-12"/>
          <w:sz w:val="28"/>
          <w:szCs w:val="28"/>
        </w:rPr>
        <w:object w:dxaOrig="1120" w:dyaOrig="380">
          <v:shape id="_x0000_i1530" type="#_x0000_t75" style="width:56.25pt;height:18.75pt" o:ole="" fillcolor="window">
            <v:imagedata r:id="rId1041" o:title=""/>
          </v:shape>
          <o:OLEObject Type="Embed" ProgID="Equation.DSMT4" ShapeID="_x0000_i1530" DrawAspect="Content" ObjectID="_1569929812" r:id="rId1042"/>
        </w:object>
      </w:r>
      <w:r w:rsidR="00C27799">
        <w:rPr>
          <w:rFonts w:ascii="Times New Roman" w:hAnsi="Times New Roman" w:cs="Times New Roman"/>
          <w:sz w:val="28"/>
          <w:szCs w:val="28"/>
        </w:rPr>
        <w:t>.   Сделать рисунок</w:t>
      </w:r>
      <w:r w:rsidRPr="008D7EF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8D7EFA" w:rsidRDefault="00C65268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b/>
          <w:sz w:val="28"/>
          <w:szCs w:val="28"/>
        </w:rPr>
        <w:t>Решение.</w:t>
      </w:r>
      <w:r w:rsidR="00C27799">
        <w:rPr>
          <w:rFonts w:ascii="Times New Roman" w:hAnsi="Times New Roman" w:cs="Times New Roman"/>
          <w:sz w:val="28"/>
          <w:szCs w:val="28"/>
        </w:rPr>
        <w:t xml:space="preserve">  Выполним  рисунок</w:t>
      </w:r>
      <w:r w:rsidRPr="008D7EF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8D7EFA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ab/>
        <w:t>Первое уравнение определяет параболу, а второе – прямую линию.</w:t>
      </w:r>
    </w:p>
    <w:p w:rsidR="00CE7A9E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ab/>
        <w:t>Для построен</w:t>
      </w:r>
      <w:r w:rsidR="00C27799">
        <w:rPr>
          <w:rFonts w:ascii="Times New Roman" w:hAnsi="Times New Roman" w:cs="Times New Roman"/>
          <w:sz w:val="28"/>
          <w:szCs w:val="28"/>
        </w:rPr>
        <w:t xml:space="preserve">ия параболы найдем координаты </w:t>
      </w:r>
      <w:r w:rsidRPr="008D7EFA">
        <w:rPr>
          <w:rFonts w:ascii="Times New Roman" w:hAnsi="Times New Roman" w:cs="Times New Roman"/>
          <w:sz w:val="28"/>
          <w:szCs w:val="28"/>
        </w:rPr>
        <w:t xml:space="preserve"> вершины и точки пересечения ее с осями координат. </w:t>
      </w:r>
      <w:r w:rsidRPr="008D7EFA">
        <w:rPr>
          <w:rFonts w:ascii="Times New Roman" w:hAnsi="Times New Roman" w:cs="Times New Roman"/>
          <w:sz w:val="28"/>
          <w:szCs w:val="28"/>
        </w:rPr>
        <w:tab/>
      </w:r>
    </w:p>
    <w:p w:rsidR="00CE7A9E" w:rsidRDefault="00C27799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65268" w:rsidRPr="008D7EFA">
        <w:rPr>
          <w:rFonts w:ascii="Times New Roman" w:hAnsi="Times New Roman" w:cs="Times New Roman"/>
          <w:sz w:val="28"/>
          <w:szCs w:val="28"/>
        </w:rPr>
        <w:t xml:space="preserve">равнение параболы </w:t>
      </w:r>
      <w:r w:rsidR="00C65268" w:rsidRPr="008D7EFA">
        <w:rPr>
          <w:rFonts w:ascii="Times New Roman" w:hAnsi="Times New Roman" w:cs="Times New Roman"/>
          <w:position w:val="-12"/>
          <w:sz w:val="28"/>
          <w:szCs w:val="28"/>
        </w:rPr>
        <w:object w:dxaOrig="2180" w:dyaOrig="499">
          <v:shape id="_x0000_i1531" type="#_x0000_t75" style="width:108.75pt;height:24.75pt" o:ole="" fillcolor="window">
            <v:imagedata r:id="rId1043" o:title=""/>
          </v:shape>
          <o:OLEObject Type="Embed" ProgID="Equation.DSMT4" ShapeID="_x0000_i1531" DrawAspect="Content" ObjectID="_1569929813" r:id="rId1044"/>
        </w:object>
      </w:r>
      <w:r w:rsidR="00C65268" w:rsidRPr="008D7EFA">
        <w:rPr>
          <w:rFonts w:ascii="Times New Roman" w:hAnsi="Times New Roman" w:cs="Times New Roman"/>
          <w:sz w:val="28"/>
          <w:szCs w:val="28"/>
        </w:rPr>
        <w:t xml:space="preserve">, вершина параболы находится в точке </w:t>
      </w:r>
      <w:r w:rsidR="00C65268" w:rsidRPr="008D7EFA">
        <w:rPr>
          <w:rFonts w:ascii="Times New Roman" w:hAnsi="Times New Roman" w:cs="Times New Roman"/>
          <w:position w:val="-30"/>
          <w:sz w:val="28"/>
          <w:szCs w:val="28"/>
        </w:rPr>
        <w:object w:dxaOrig="1300" w:dyaOrig="800">
          <v:shape id="_x0000_i1532" type="#_x0000_t75" style="width:65.25pt;height:39.75pt" o:ole="" fillcolor="window">
            <v:imagedata r:id="rId1045" o:title=""/>
          </v:shape>
          <o:OLEObject Type="Embed" ProgID="Equation.DSMT4" ShapeID="_x0000_i1532" DrawAspect="Content" ObjectID="_1569929814" r:id="rId1046"/>
        </w:object>
      </w:r>
      <w:r w:rsidR="00C65268" w:rsidRPr="008D7EF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E7A9E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В данной задаче   </w:t>
      </w:r>
      <w:r w:rsidRPr="008D7EFA">
        <w:rPr>
          <w:rFonts w:ascii="Times New Roman" w:hAnsi="Times New Roman" w:cs="Times New Roman"/>
          <w:position w:val="-30"/>
          <w:sz w:val="28"/>
          <w:szCs w:val="28"/>
        </w:rPr>
        <w:object w:dxaOrig="1840" w:dyaOrig="800">
          <v:shape id="_x0000_i1533" type="#_x0000_t75" style="width:92.25pt;height:39.75pt" o:ole="" fillcolor="window">
            <v:imagedata r:id="rId1047" o:title=""/>
          </v:shape>
          <o:OLEObject Type="Embed" ProgID="Equation.DSMT4" ShapeID="_x0000_i1533" DrawAspect="Content" ObjectID="_1569929815" r:id="rId1048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,  </w:t>
      </w:r>
      <w:r w:rsidRPr="008D7EFA">
        <w:rPr>
          <w:rFonts w:ascii="Times New Roman" w:hAnsi="Times New Roman" w:cs="Times New Roman"/>
          <w:position w:val="-14"/>
          <w:sz w:val="28"/>
          <w:szCs w:val="28"/>
        </w:rPr>
        <w:object w:dxaOrig="2900" w:dyaOrig="520">
          <v:shape id="_x0000_i1534" type="#_x0000_t75" style="width:144.75pt;height:26.25pt" o:ole="" fillcolor="window">
            <v:imagedata r:id="rId1049" o:title=""/>
          </v:shape>
          <o:OLEObject Type="Embed" ProgID="Equation.DSMT4" ShapeID="_x0000_i1534" DrawAspect="Content" ObjectID="_1569929816" r:id="rId1050"/>
        </w:object>
      </w:r>
      <w:r w:rsidRPr="008D7E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5268" w:rsidRPr="008D7EFA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FA">
        <w:rPr>
          <w:rFonts w:ascii="Times New Roman" w:hAnsi="Times New Roman" w:cs="Times New Roman"/>
          <w:sz w:val="28"/>
          <w:szCs w:val="28"/>
        </w:rPr>
        <w:t xml:space="preserve"> Итак, вершина параболы – точка (3;– 4).</w:t>
      </w:r>
    </w:p>
    <w:p w:rsidR="00C65268" w:rsidRPr="000B3B43" w:rsidRDefault="00C65268" w:rsidP="007C3FA4">
      <w:pPr>
        <w:pStyle w:val="3"/>
        <w:rPr>
          <w:sz w:val="24"/>
          <w:szCs w:val="24"/>
        </w:rPr>
      </w:pPr>
      <w:r w:rsidRPr="000B3B43">
        <w:rPr>
          <w:sz w:val="24"/>
          <w:szCs w:val="24"/>
        </w:rPr>
        <w:lastRenderedPageBreak/>
        <w:t xml:space="preserve">       Точки пересечения параболы с осями.</w:t>
      </w:r>
    </w:p>
    <w:p w:rsidR="00C65268" w:rsidRPr="000B3B43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B43">
        <w:rPr>
          <w:rFonts w:ascii="Times New Roman" w:hAnsi="Times New Roman" w:cs="Times New Roman"/>
          <w:i/>
          <w:sz w:val="24"/>
          <w:szCs w:val="24"/>
        </w:rPr>
        <w:t xml:space="preserve">С осью </w:t>
      </w:r>
      <w:r w:rsidRPr="000B3B43">
        <w:rPr>
          <w:rFonts w:ascii="Times New Roman" w:hAnsi="Times New Roman" w:cs="Times New Roman"/>
          <w:i/>
          <w:sz w:val="24"/>
          <w:szCs w:val="24"/>
          <w:lang w:val="en-US"/>
        </w:rPr>
        <w:t>Ox</w:t>
      </w:r>
      <w:r w:rsidRPr="000B3B43">
        <w:rPr>
          <w:rFonts w:ascii="Times New Roman" w:hAnsi="Times New Roman" w:cs="Times New Roman"/>
          <w:i/>
          <w:sz w:val="24"/>
          <w:szCs w:val="24"/>
        </w:rPr>
        <w:t>:</w:t>
      </w:r>
      <w:r w:rsidRPr="000B3B43">
        <w:rPr>
          <w:rFonts w:ascii="Times New Roman" w:hAnsi="Times New Roman" w:cs="Times New Roman"/>
          <w:sz w:val="24"/>
          <w:szCs w:val="24"/>
        </w:rPr>
        <w:t xml:space="preserve">  </w:t>
      </w:r>
      <w:r w:rsidRPr="000B3B43">
        <w:rPr>
          <w:rFonts w:ascii="Times New Roman" w:hAnsi="Times New Roman" w:cs="Times New Roman"/>
          <w:position w:val="-12"/>
          <w:sz w:val="24"/>
          <w:szCs w:val="24"/>
        </w:rPr>
        <w:object w:dxaOrig="720" w:dyaOrig="380">
          <v:shape id="_x0000_i1535" type="#_x0000_t75" style="width:36pt;height:18.75pt" o:ole="" fillcolor="window">
            <v:imagedata r:id="rId1051" o:title=""/>
          </v:shape>
          <o:OLEObject Type="Embed" ProgID="Equation.DSMT4" ShapeID="_x0000_i1535" DrawAspect="Content" ObjectID="_1569929817" r:id="rId1052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, тогда </w:t>
      </w:r>
      <w:r w:rsidRPr="000B3B43">
        <w:rPr>
          <w:rFonts w:ascii="Times New Roman" w:hAnsi="Times New Roman" w:cs="Times New Roman"/>
          <w:position w:val="-6"/>
          <w:sz w:val="24"/>
          <w:szCs w:val="24"/>
        </w:rPr>
        <w:object w:dxaOrig="1939" w:dyaOrig="440">
          <v:shape id="_x0000_i1536" type="#_x0000_t75" style="width:96.75pt;height:21.75pt" o:ole="" fillcolor="window">
            <v:imagedata r:id="rId1053" o:title=""/>
          </v:shape>
          <o:OLEObject Type="Embed" ProgID="Equation.DSMT4" ShapeID="_x0000_i1536" DrawAspect="Content" ObjectID="_1569929818" r:id="rId1054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. Решив квадратное уравнение (прил.1, п. 2), получаем </w:t>
      </w:r>
      <w:r w:rsidRPr="000B3B43">
        <w:rPr>
          <w:rFonts w:ascii="Times New Roman" w:hAnsi="Times New Roman" w:cs="Times New Roman"/>
          <w:position w:val="-14"/>
          <w:sz w:val="24"/>
          <w:szCs w:val="24"/>
        </w:rPr>
        <w:object w:dxaOrig="1920" w:dyaOrig="440">
          <v:shape id="_x0000_i1537" type="#_x0000_t75" style="width:96pt;height:21.75pt" o:ole="" fillcolor="window">
            <v:imagedata r:id="rId1055" o:title=""/>
          </v:shape>
          <o:OLEObject Type="Embed" ProgID="Equation.DSMT4" ShapeID="_x0000_i1537" DrawAspect="Content" ObjectID="_1569929819" r:id="rId1056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. Точки пересечения параболы с осью </w:t>
      </w:r>
      <w:r w:rsidRPr="000B3B43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538" type="#_x0000_t75" style="width:21.75pt;height:15.75pt" o:ole="" fillcolor="window">
            <v:imagedata r:id="rId1057" o:title=""/>
          </v:shape>
          <o:OLEObject Type="Embed" ProgID="Equation.DSMT4" ShapeID="_x0000_i1538" DrawAspect="Content" ObjectID="_1569929820" r:id="rId1058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 есть точки (1;0) и (5;0).</w:t>
      </w:r>
    </w:p>
    <w:p w:rsidR="00C65268" w:rsidRPr="000B3B43" w:rsidRDefault="00C65268" w:rsidP="007C3FA4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B43">
        <w:rPr>
          <w:rFonts w:ascii="Times New Roman" w:hAnsi="Times New Roman" w:cs="Times New Roman"/>
          <w:i/>
          <w:sz w:val="24"/>
          <w:szCs w:val="24"/>
        </w:rPr>
        <w:t xml:space="preserve">С осью </w:t>
      </w:r>
      <w:proofErr w:type="spellStart"/>
      <w:r w:rsidRPr="000B3B43">
        <w:rPr>
          <w:rFonts w:ascii="Times New Roman" w:hAnsi="Times New Roman" w:cs="Times New Roman"/>
          <w:i/>
          <w:sz w:val="24"/>
          <w:szCs w:val="24"/>
          <w:lang w:val="en-US"/>
        </w:rPr>
        <w:t>Oy</w:t>
      </w:r>
      <w:proofErr w:type="spellEnd"/>
      <w:r w:rsidRPr="000B3B43">
        <w:rPr>
          <w:rFonts w:ascii="Times New Roman" w:hAnsi="Times New Roman" w:cs="Times New Roman"/>
          <w:i/>
          <w:sz w:val="24"/>
          <w:szCs w:val="24"/>
        </w:rPr>
        <w:t>:</w:t>
      </w:r>
      <w:r w:rsidRPr="000B3B43">
        <w:rPr>
          <w:rFonts w:ascii="Times New Roman" w:hAnsi="Times New Roman" w:cs="Times New Roman"/>
          <w:sz w:val="24"/>
          <w:szCs w:val="24"/>
        </w:rPr>
        <w:t xml:space="preserve">  </w:t>
      </w:r>
      <w:r w:rsidRPr="000B3B43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539" type="#_x0000_t75" style="width:35.25pt;height:15.75pt" o:ole="" fillcolor="window">
            <v:imagedata r:id="rId1059" o:title=""/>
          </v:shape>
          <o:OLEObject Type="Embed" ProgID="Equation.DSMT4" ShapeID="_x0000_i1539" DrawAspect="Content" ObjectID="_1569929821" r:id="rId1060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, тогда </w:t>
      </w:r>
      <w:r w:rsidRPr="000B3B43">
        <w:rPr>
          <w:rFonts w:ascii="Times New Roman" w:hAnsi="Times New Roman" w:cs="Times New Roman"/>
          <w:position w:val="-12"/>
          <w:sz w:val="24"/>
          <w:szCs w:val="24"/>
        </w:rPr>
        <w:object w:dxaOrig="2560" w:dyaOrig="499">
          <v:shape id="_x0000_i1540" type="#_x0000_t75" style="width:128.25pt;height:24.75pt" o:ole="" fillcolor="window">
            <v:imagedata r:id="rId1061" o:title=""/>
          </v:shape>
          <o:OLEObject Type="Embed" ProgID="Equation.DSMT4" ShapeID="_x0000_i1540" DrawAspect="Content" ObjectID="_1569929822" r:id="rId1062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.  Точка пересечения параболы с осью </w:t>
      </w:r>
      <w:r w:rsidRPr="000B3B43">
        <w:rPr>
          <w:rFonts w:ascii="Times New Roman" w:hAnsi="Times New Roman" w:cs="Times New Roman"/>
          <w:position w:val="-12"/>
          <w:sz w:val="24"/>
          <w:szCs w:val="24"/>
        </w:rPr>
        <w:object w:dxaOrig="440" w:dyaOrig="380">
          <v:shape id="_x0000_i1541" type="#_x0000_t75" style="width:21.75pt;height:18.75pt" o:ole="" fillcolor="window">
            <v:imagedata r:id="rId1063" o:title=""/>
          </v:shape>
          <o:OLEObject Type="Embed" ProgID="Equation.DSMT4" ShapeID="_x0000_i1541" DrawAspect="Content" ObjectID="_1569929823" r:id="rId1064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 есть точка (0;5).</w:t>
      </w:r>
    </w:p>
    <w:p w:rsidR="00C65268" w:rsidRPr="000B3B43" w:rsidRDefault="00C65268" w:rsidP="007C3FA4">
      <w:pPr>
        <w:tabs>
          <w:tab w:val="left" w:pos="48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3B43">
        <w:rPr>
          <w:rFonts w:ascii="Times New Roman" w:hAnsi="Times New Roman" w:cs="Times New Roman"/>
          <w:sz w:val="24"/>
          <w:szCs w:val="24"/>
        </w:rPr>
        <w:t xml:space="preserve">Строим параболу по найденным точкам, замечая, что ветви параболы направлены вверх, т.к. </w:t>
      </w:r>
      <w:r w:rsidRPr="000B3B43">
        <w:rPr>
          <w:rFonts w:ascii="Times New Roman" w:hAnsi="Times New Roman" w:cs="Times New Roman"/>
          <w:position w:val="-6"/>
          <w:sz w:val="24"/>
          <w:szCs w:val="24"/>
        </w:rPr>
        <w:object w:dxaOrig="1140" w:dyaOrig="320">
          <v:shape id="_x0000_i1542" type="#_x0000_t75" style="width:57pt;height:15.75pt" o:ole="" fillcolor="window">
            <v:imagedata r:id="rId1065" o:title=""/>
          </v:shape>
          <o:OLEObject Type="Embed" ProgID="Equation.DSMT4" ShapeID="_x0000_i1542" DrawAspect="Content" ObjectID="_1569929824" r:id="rId1066"/>
        </w:object>
      </w:r>
      <w:proofErr w:type="gramStart"/>
      <w:r w:rsidR="00C27799" w:rsidRPr="000B3B43">
        <w:rPr>
          <w:rFonts w:ascii="Times New Roman" w:hAnsi="Times New Roman" w:cs="Times New Roman"/>
          <w:sz w:val="24"/>
          <w:szCs w:val="24"/>
        </w:rPr>
        <w:t xml:space="preserve"> </w:t>
      </w:r>
      <w:r w:rsidR="008D7EFA" w:rsidRPr="000B3B4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D7EFA" w:rsidRPr="000B3B43">
        <w:rPr>
          <w:rFonts w:ascii="Times New Roman" w:hAnsi="Times New Roman" w:cs="Times New Roman"/>
          <w:sz w:val="24"/>
          <w:szCs w:val="24"/>
        </w:rPr>
        <w:t xml:space="preserve">  п</w:t>
      </w:r>
      <w:r w:rsidRPr="000B3B43">
        <w:rPr>
          <w:rFonts w:ascii="Times New Roman" w:hAnsi="Times New Roman" w:cs="Times New Roman"/>
          <w:sz w:val="24"/>
          <w:szCs w:val="24"/>
        </w:rPr>
        <w:t xml:space="preserve">рямую </w:t>
      </w:r>
      <w:r w:rsidRPr="000B3B43">
        <w:rPr>
          <w:rFonts w:ascii="Times New Roman" w:hAnsi="Times New Roman" w:cs="Times New Roman"/>
          <w:position w:val="-12"/>
          <w:sz w:val="24"/>
          <w:szCs w:val="24"/>
        </w:rPr>
        <w:object w:dxaOrig="1120" w:dyaOrig="380">
          <v:shape id="_x0000_i1543" type="#_x0000_t75" style="width:56.25pt;height:18.75pt" o:ole="" fillcolor="window">
            <v:imagedata r:id="rId1067" o:title=""/>
          </v:shape>
          <o:OLEObject Type="Embed" ProgID="Equation.DSMT4" ShapeID="_x0000_i1543" DrawAspect="Content" ObjectID="_1569929825" r:id="rId1068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 строим по двум точкам, например, </w:t>
      </w:r>
      <w:r w:rsidR="008D7EFA" w:rsidRPr="000B3B43">
        <w:rPr>
          <w:rFonts w:ascii="Times New Roman" w:hAnsi="Times New Roman" w:cs="Times New Roman"/>
          <w:sz w:val="24"/>
          <w:szCs w:val="24"/>
        </w:rPr>
        <w:t xml:space="preserve">  </w:t>
      </w:r>
      <w:r w:rsidRPr="000B3B43">
        <w:rPr>
          <w:rFonts w:ascii="Times New Roman" w:hAnsi="Times New Roman" w:cs="Times New Roman"/>
          <w:sz w:val="24"/>
          <w:szCs w:val="24"/>
        </w:rPr>
        <w:t xml:space="preserve">при </w:t>
      </w:r>
      <w:r w:rsidRPr="000B3B43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544" type="#_x0000_t75" style="width:35.25pt;height:15.75pt" o:ole="" fillcolor="window">
            <v:imagedata r:id="rId1059" o:title=""/>
          </v:shape>
          <o:OLEObject Type="Embed" ProgID="Equation.DSMT4" ShapeID="_x0000_i1544" DrawAspect="Content" ObjectID="_1569929826" r:id="rId1069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   </w:t>
      </w:r>
      <w:r w:rsidRPr="000B3B43">
        <w:rPr>
          <w:rFonts w:ascii="Times New Roman" w:hAnsi="Times New Roman" w:cs="Times New Roman"/>
          <w:position w:val="-12"/>
          <w:sz w:val="24"/>
          <w:szCs w:val="24"/>
        </w:rPr>
        <w:object w:dxaOrig="1740" w:dyaOrig="380">
          <v:shape id="_x0000_i1545" type="#_x0000_t75" style="width:87pt;height:18.75pt" o:ole="" fillcolor="window">
            <v:imagedata r:id="rId1070" o:title=""/>
          </v:shape>
          <o:OLEObject Type="Embed" ProgID="Equation.DSMT4" ShapeID="_x0000_i1545" DrawAspect="Content" ObjectID="_1569929827" r:id="rId1071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;  при </w:t>
      </w:r>
      <w:r w:rsidRPr="000B3B43">
        <w:rPr>
          <w:rFonts w:ascii="Times New Roman" w:hAnsi="Times New Roman" w:cs="Times New Roman"/>
          <w:position w:val="-6"/>
          <w:sz w:val="24"/>
          <w:szCs w:val="24"/>
        </w:rPr>
        <w:object w:dxaOrig="660" w:dyaOrig="320">
          <v:shape id="_x0000_i1546" type="#_x0000_t75" style="width:33pt;height:15.75pt" o:ole="" fillcolor="window">
            <v:imagedata r:id="rId1072" o:title=""/>
          </v:shape>
          <o:OLEObject Type="Embed" ProgID="Equation.DSMT4" ShapeID="_x0000_i1546" DrawAspect="Content" ObjectID="_1569929828" r:id="rId1073"/>
        </w:object>
      </w:r>
      <w:r w:rsidRPr="000B3B43">
        <w:rPr>
          <w:rFonts w:ascii="Times New Roman" w:hAnsi="Times New Roman" w:cs="Times New Roman"/>
          <w:sz w:val="24"/>
          <w:szCs w:val="24"/>
        </w:rPr>
        <w:t xml:space="preserve">   </w:t>
      </w:r>
      <w:r w:rsidRPr="000B3B43">
        <w:rPr>
          <w:rFonts w:ascii="Times New Roman" w:hAnsi="Times New Roman" w:cs="Times New Roman"/>
          <w:position w:val="-12"/>
          <w:sz w:val="24"/>
          <w:szCs w:val="24"/>
        </w:rPr>
        <w:object w:dxaOrig="1540" w:dyaOrig="380">
          <v:shape id="_x0000_i1547" type="#_x0000_t75" style="width:77.25pt;height:18.75pt" o:ole="" fillcolor="window">
            <v:imagedata r:id="rId1074" o:title=""/>
          </v:shape>
          <o:OLEObject Type="Embed" ProgID="Equation.DSMT4" ShapeID="_x0000_i1547" DrawAspect="Content" ObjectID="_1569929829" r:id="rId1075"/>
        </w:object>
      </w:r>
      <w:r w:rsidRPr="000B3B43">
        <w:rPr>
          <w:rFonts w:ascii="Times New Roman" w:hAnsi="Times New Roman" w:cs="Times New Roman"/>
          <w:sz w:val="24"/>
          <w:szCs w:val="24"/>
        </w:rPr>
        <w:t>.</w:t>
      </w:r>
    </w:p>
    <w:p w:rsidR="00514362" w:rsidRPr="000B3B43" w:rsidRDefault="00C65268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B43">
        <w:rPr>
          <w:rFonts w:ascii="Times New Roman" w:hAnsi="Times New Roman" w:cs="Times New Roman"/>
          <w:sz w:val="24"/>
          <w:szCs w:val="24"/>
        </w:rPr>
        <w:t xml:space="preserve">Получены точки: </w:t>
      </w:r>
      <w:r w:rsidRPr="000B3B43">
        <w:rPr>
          <w:rFonts w:ascii="Times New Roman" w:hAnsi="Times New Roman" w:cs="Times New Roman"/>
          <w:position w:val="-12"/>
          <w:sz w:val="24"/>
          <w:szCs w:val="24"/>
        </w:rPr>
        <w:object w:dxaOrig="1700" w:dyaOrig="400">
          <v:shape id="_x0000_i1548" type="#_x0000_t75" style="width:84.75pt;height:20.25pt" o:ole="" fillcolor="window">
            <v:imagedata r:id="rId1076" o:title=""/>
          </v:shape>
          <o:OLEObject Type="Embed" ProgID="Equation.DSMT4" ShapeID="_x0000_i1548" DrawAspect="Content" ObjectID="_1569929830" r:id="rId1077"/>
        </w:object>
      </w:r>
      <w:r w:rsidRPr="000B3B43">
        <w:rPr>
          <w:rFonts w:ascii="Times New Roman" w:hAnsi="Times New Roman" w:cs="Times New Roman"/>
          <w:sz w:val="24"/>
          <w:szCs w:val="24"/>
        </w:rPr>
        <w:t>.</w:t>
      </w:r>
    </w:p>
    <w:p w:rsidR="00C65268" w:rsidRPr="000B3B43" w:rsidRDefault="00C65268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B43">
        <w:rPr>
          <w:rFonts w:ascii="Times New Roman" w:hAnsi="Times New Roman" w:cs="Times New Roman"/>
          <w:sz w:val="24"/>
          <w:szCs w:val="24"/>
        </w:rPr>
        <w:t xml:space="preserve">Найдем точки пересечения параболы и прямой, решив систему уравнений: </w:t>
      </w:r>
    </w:p>
    <w:p w:rsidR="00C65268" w:rsidRPr="0053217A" w:rsidRDefault="00C65268" w:rsidP="007C3FA4">
      <w:pPr>
        <w:tabs>
          <w:tab w:val="left" w:pos="90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3217A">
        <w:rPr>
          <w:rFonts w:ascii="Times New Roman" w:hAnsi="Times New Roman" w:cs="Times New Roman"/>
          <w:position w:val="-44"/>
          <w:sz w:val="28"/>
          <w:szCs w:val="28"/>
        </w:rPr>
        <w:object w:dxaOrig="7600" w:dyaOrig="1040">
          <v:shape id="_x0000_i1549" type="#_x0000_t75" style="width:380.25pt;height:51.75pt" o:ole="" fillcolor="window">
            <v:imagedata r:id="rId1078" o:title=""/>
          </v:shape>
          <o:OLEObject Type="Embed" ProgID="Equation.DSMT4" ShapeID="_x0000_i1549" DrawAspect="Content" ObjectID="_1569929831" r:id="rId1079"/>
        </w:object>
      </w:r>
      <w:r w:rsidRPr="0053217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C27799" w:rsidRDefault="00C65268" w:rsidP="007C3FA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799">
        <w:rPr>
          <w:rFonts w:ascii="Times New Roman" w:hAnsi="Times New Roman" w:cs="Times New Roman"/>
          <w:sz w:val="24"/>
          <w:szCs w:val="24"/>
        </w:rPr>
        <w:t>Решим полученное квадратное уравнение:</w:t>
      </w:r>
    </w:p>
    <w:p w:rsidR="00C65268" w:rsidRPr="00C27799" w:rsidRDefault="00C65268" w:rsidP="007C3FA4">
      <w:pPr>
        <w:tabs>
          <w:tab w:val="left" w:pos="4820"/>
        </w:tabs>
        <w:spacing w:after="0"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  <w:r w:rsidRPr="00C27799">
        <w:rPr>
          <w:rFonts w:ascii="Times New Roman" w:hAnsi="Times New Roman" w:cs="Times New Roman"/>
          <w:position w:val="-30"/>
          <w:sz w:val="24"/>
          <w:szCs w:val="24"/>
        </w:rPr>
        <w:object w:dxaOrig="6540" w:dyaOrig="800">
          <v:shape id="_x0000_i1550" type="#_x0000_t75" style="width:327pt;height:39.75pt" o:ole="" fillcolor="window">
            <v:imagedata r:id="rId1080" o:title=""/>
          </v:shape>
          <o:OLEObject Type="Embed" ProgID="Equation.DSMT4" ShapeID="_x0000_i1550" DrawAspect="Content" ObjectID="_1569929832" r:id="rId1081"/>
        </w:object>
      </w:r>
    </w:p>
    <w:p w:rsidR="00C65268" w:rsidRPr="00C27799" w:rsidRDefault="00C65268" w:rsidP="007C3FA4">
      <w:p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799">
        <w:rPr>
          <w:rFonts w:ascii="Times New Roman" w:hAnsi="Times New Roman" w:cs="Times New Roman"/>
          <w:sz w:val="24"/>
          <w:szCs w:val="24"/>
        </w:rPr>
        <w:t xml:space="preserve">Найдем соответствующие ординаты </w:t>
      </w:r>
      <w:r w:rsidRPr="00C27799">
        <w:rPr>
          <w:rFonts w:ascii="Times New Roman" w:hAnsi="Times New Roman" w:cs="Times New Roman"/>
          <w:position w:val="-18"/>
          <w:sz w:val="24"/>
          <w:szCs w:val="24"/>
        </w:rPr>
        <w:object w:dxaOrig="520" w:dyaOrig="480">
          <v:shape id="_x0000_i1551" type="#_x0000_t75" style="width:26.25pt;height:24pt" o:ole="" fillcolor="window">
            <v:imagedata r:id="rId1082" o:title=""/>
          </v:shape>
          <o:OLEObject Type="Embed" ProgID="Equation.DSMT4" ShapeID="_x0000_i1551" DrawAspect="Content" ObjectID="_1569929833" r:id="rId1083"/>
        </w:object>
      </w:r>
      <w:r w:rsidRPr="00C27799">
        <w:rPr>
          <w:rFonts w:ascii="Times New Roman" w:hAnsi="Times New Roman" w:cs="Times New Roman"/>
          <w:sz w:val="24"/>
          <w:szCs w:val="24"/>
        </w:rPr>
        <w:t xml:space="preserve"> из уравнения  </w:t>
      </w:r>
      <w:r w:rsidRPr="00C27799">
        <w:rPr>
          <w:rFonts w:ascii="Times New Roman" w:hAnsi="Times New Roman" w:cs="Times New Roman"/>
          <w:i/>
          <w:sz w:val="24"/>
          <w:szCs w:val="24"/>
        </w:rPr>
        <w:t>y = x</w:t>
      </w:r>
      <w:r w:rsidRPr="00C27799">
        <w:rPr>
          <w:rFonts w:ascii="Times New Roman" w:hAnsi="Times New Roman" w:cs="Times New Roman"/>
          <w:sz w:val="24"/>
          <w:szCs w:val="24"/>
        </w:rPr>
        <w:t>–1</w:t>
      </w:r>
      <w:r w:rsidRPr="00C27799">
        <w:rPr>
          <w:rFonts w:ascii="Times New Roman" w:hAnsi="Times New Roman" w:cs="Times New Roman"/>
          <w:i/>
          <w:sz w:val="24"/>
          <w:szCs w:val="24"/>
        </w:rPr>
        <w:t>:</w:t>
      </w:r>
      <w:r w:rsidRPr="00C27799">
        <w:rPr>
          <w:rFonts w:ascii="Times New Roman" w:hAnsi="Times New Roman" w:cs="Times New Roman"/>
          <w:sz w:val="24"/>
          <w:szCs w:val="24"/>
        </w:rPr>
        <w:t xml:space="preserve"> </w:t>
      </w:r>
      <w:r w:rsidRPr="00C27799">
        <w:rPr>
          <w:rFonts w:ascii="Times New Roman" w:hAnsi="Times New Roman" w:cs="Times New Roman"/>
          <w:position w:val="-14"/>
          <w:sz w:val="24"/>
          <w:szCs w:val="24"/>
        </w:rPr>
        <w:object w:dxaOrig="3680" w:dyaOrig="440">
          <v:shape id="_x0000_i1552" type="#_x0000_t75" style="width:183.75pt;height:21.75pt" o:ole="" fillcolor="window">
            <v:imagedata r:id="rId1084" o:title=""/>
          </v:shape>
          <o:OLEObject Type="Embed" ProgID="Equation.DSMT4" ShapeID="_x0000_i1552" DrawAspect="Content" ObjectID="_1569929834" r:id="rId1085"/>
        </w:object>
      </w:r>
      <w:r w:rsidRPr="00C27799">
        <w:rPr>
          <w:rFonts w:ascii="Times New Roman" w:hAnsi="Times New Roman" w:cs="Times New Roman"/>
          <w:sz w:val="24"/>
          <w:szCs w:val="24"/>
        </w:rPr>
        <w:t xml:space="preserve">. Итак, точки пересечения параболы и прямой есть точки </w:t>
      </w:r>
      <w:r w:rsidRPr="00C27799">
        <w:rPr>
          <w:rFonts w:ascii="Times New Roman" w:hAnsi="Times New Roman" w:cs="Times New Roman"/>
          <w:position w:val="-12"/>
          <w:sz w:val="24"/>
          <w:szCs w:val="24"/>
        </w:rPr>
        <w:object w:dxaOrig="1760" w:dyaOrig="400">
          <v:shape id="_x0000_i1553" type="#_x0000_t75" style="width:87.75pt;height:20.25pt" o:ole="" fillcolor="window">
            <v:imagedata r:id="rId1086" o:title=""/>
          </v:shape>
          <o:OLEObject Type="Embed" ProgID="Equation.DSMT4" ShapeID="_x0000_i1553" DrawAspect="Content" ObjectID="_1569929835" r:id="rId1087"/>
        </w:object>
      </w:r>
      <w:r w:rsidRPr="00C27799">
        <w:rPr>
          <w:rFonts w:ascii="Times New Roman" w:hAnsi="Times New Roman" w:cs="Times New Roman"/>
          <w:sz w:val="24"/>
          <w:szCs w:val="24"/>
        </w:rPr>
        <w:t>.</w:t>
      </w:r>
    </w:p>
    <w:p w:rsidR="00AC4582" w:rsidRDefault="00C65268" w:rsidP="007C3FA4">
      <w:pPr>
        <w:tabs>
          <w:tab w:val="left" w:pos="900"/>
        </w:tabs>
        <w:spacing w:after="0" w:line="240" w:lineRule="auto"/>
        <w:jc w:val="both"/>
        <w:rPr>
          <w:sz w:val="24"/>
          <w:szCs w:val="24"/>
        </w:rPr>
      </w:pPr>
      <w:r w:rsidRPr="00C27799">
        <w:rPr>
          <w:rFonts w:ascii="Times New Roman" w:hAnsi="Times New Roman" w:cs="Times New Roman"/>
          <w:sz w:val="24"/>
          <w:szCs w:val="24"/>
        </w:rPr>
        <w:t xml:space="preserve">        Заштрихуем плоскую фигуру, ограниченную параболой и прямой</w:t>
      </w:r>
      <w:proofErr w:type="gramStart"/>
      <w:r w:rsidRPr="00C27799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C27799">
        <w:rPr>
          <w:rFonts w:ascii="Times New Roman" w:hAnsi="Times New Roman" w:cs="Times New Roman"/>
          <w:sz w:val="24"/>
          <w:szCs w:val="24"/>
        </w:rPr>
        <w:t xml:space="preserve">десь функции </w:t>
      </w:r>
      <w:r w:rsidRPr="00C27799">
        <w:rPr>
          <w:rFonts w:ascii="Times New Roman" w:hAnsi="Times New Roman" w:cs="Times New Roman"/>
          <w:position w:val="-14"/>
          <w:sz w:val="24"/>
          <w:szCs w:val="24"/>
        </w:rPr>
        <w:object w:dxaOrig="2439" w:dyaOrig="520">
          <v:shape id="_x0000_i1554" type="#_x0000_t75" style="width:122.25pt;height:26.25pt" o:ole="" fillcolor="window">
            <v:imagedata r:id="rId1088" o:title=""/>
          </v:shape>
          <o:OLEObject Type="Embed" ProgID="Equation.DSMT4" ShapeID="_x0000_i1554" DrawAspect="Content" ObjectID="_1569929836" r:id="rId1089"/>
        </w:object>
      </w:r>
      <w:r w:rsidRPr="00C27799">
        <w:rPr>
          <w:rFonts w:ascii="Times New Roman" w:hAnsi="Times New Roman" w:cs="Times New Roman"/>
          <w:sz w:val="24"/>
          <w:szCs w:val="24"/>
        </w:rPr>
        <w:t xml:space="preserve"> и </w:t>
      </w:r>
      <w:r w:rsidRPr="00C27799">
        <w:rPr>
          <w:rFonts w:ascii="Times New Roman" w:hAnsi="Times New Roman" w:cs="Times New Roman"/>
          <w:position w:val="-14"/>
          <w:sz w:val="24"/>
          <w:szCs w:val="24"/>
        </w:rPr>
        <w:object w:dxaOrig="1660" w:dyaOrig="440">
          <v:shape id="_x0000_i1555" type="#_x0000_t75" style="width:83.25pt;height:21.75pt" o:ole="" fillcolor="window">
            <v:imagedata r:id="rId1090" o:title=""/>
          </v:shape>
          <o:OLEObject Type="Embed" ProgID="Equation.DSMT4" ShapeID="_x0000_i1555" DrawAspect="Content" ObjectID="_1569929837" r:id="rId1091"/>
        </w:object>
      </w:r>
      <w:r w:rsidRPr="00C27799">
        <w:rPr>
          <w:rFonts w:ascii="Times New Roman" w:hAnsi="Times New Roman" w:cs="Times New Roman"/>
          <w:sz w:val="24"/>
          <w:szCs w:val="24"/>
        </w:rPr>
        <w:t xml:space="preserve"> ограничивают фигуру соответственно снизу и сверху, то есть </w:t>
      </w:r>
      <w:r w:rsidRPr="00C27799">
        <w:rPr>
          <w:rFonts w:ascii="Times New Roman" w:hAnsi="Times New Roman" w:cs="Times New Roman"/>
          <w:position w:val="-14"/>
          <w:sz w:val="24"/>
          <w:szCs w:val="24"/>
        </w:rPr>
        <w:object w:dxaOrig="1760" w:dyaOrig="440">
          <v:shape id="_x0000_i1556" type="#_x0000_t75" style="width:87.75pt;height:21.75pt" o:ole="" fillcolor="window">
            <v:imagedata r:id="rId1092" o:title=""/>
          </v:shape>
          <o:OLEObject Type="Embed" ProgID="Equation.DSMT4" ShapeID="_x0000_i1556" DrawAspect="Content" ObjectID="_1569929838" r:id="rId1093"/>
        </w:object>
      </w:r>
      <w:r w:rsidRPr="00C27799">
        <w:rPr>
          <w:rFonts w:ascii="Times New Roman" w:hAnsi="Times New Roman" w:cs="Times New Roman"/>
          <w:sz w:val="24"/>
          <w:szCs w:val="24"/>
        </w:rPr>
        <w:t xml:space="preserve"> при  </w:t>
      </w:r>
      <w:r w:rsidRPr="00C27799">
        <w:rPr>
          <w:rFonts w:ascii="Times New Roman" w:hAnsi="Times New Roman" w:cs="Times New Roman"/>
          <w:position w:val="-16"/>
          <w:sz w:val="24"/>
          <w:szCs w:val="24"/>
        </w:rPr>
        <w:object w:dxaOrig="1100" w:dyaOrig="480">
          <v:shape id="_x0000_i1557" type="#_x0000_t75" style="width:54.75pt;height:24pt" o:ole="" fillcolor="window">
            <v:imagedata r:id="rId1094" o:title=""/>
          </v:shape>
          <o:OLEObject Type="Embed" ProgID="Equation.DSMT4" ShapeID="_x0000_i1557" DrawAspect="Content" ObjectID="_1569929839" r:id="rId1095"/>
        </w:object>
      </w:r>
      <w:r w:rsidRPr="00C27799">
        <w:rPr>
          <w:rFonts w:ascii="Times New Roman" w:hAnsi="Times New Roman" w:cs="Times New Roman"/>
          <w:sz w:val="24"/>
          <w:szCs w:val="24"/>
        </w:rPr>
        <w:t>.</w:t>
      </w:r>
      <w:r w:rsidR="00514362" w:rsidRPr="00C27799">
        <w:rPr>
          <w:sz w:val="24"/>
          <w:szCs w:val="24"/>
        </w:rPr>
        <w:t xml:space="preserve">  </w:t>
      </w:r>
    </w:p>
    <w:p w:rsidR="00AC4582" w:rsidRDefault="00AC4582" w:rsidP="007C3FA4">
      <w:pPr>
        <w:tabs>
          <w:tab w:val="left" w:pos="900"/>
        </w:tabs>
        <w:spacing w:after="0" w:line="240" w:lineRule="auto"/>
        <w:jc w:val="both"/>
        <w:rPr>
          <w:sz w:val="24"/>
          <w:szCs w:val="24"/>
        </w:rPr>
      </w:pPr>
    </w:p>
    <w:p w:rsidR="00AC4582" w:rsidRDefault="00AC4582" w:rsidP="007C3FA4">
      <w:pPr>
        <w:tabs>
          <w:tab w:val="left" w:pos="900"/>
        </w:tabs>
        <w:spacing w:after="0" w:line="240" w:lineRule="auto"/>
        <w:jc w:val="both"/>
        <w:rPr>
          <w:sz w:val="24"/>
          <w:szCs w:val="24"/>
        </w:rPr>
      </w:pPr>
    </w:p>
    <w:p w:rsidR="00514362" w:rsidRPr="00C27799" w:rsidRDefault="00514362" w:rsidP="007C3FA4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799">
        <w:rPr>
          <w:sz w:val="24"/>
          <w:szCs w:val="24"/>
        </w:rPr>
        <w:t xml:space="preserve">                            </w:t>
      </w:r>
      <w:r w:rsidR="00C27799" w:rsidRPr="00C27799">
        <w:rPr>
          <w:sz w:val="24"/>
          <w:szCs w:val="24"/>
        </w:rPr>
        <w:t xml:space="preserve"> </w:t>
      </w:r>
      <w:r w:rsidRPr="00C27799">
        <w:rPr>
          <w:sz w:val="24"/>
          <w:szCs w:val="24"/>
        </w:rPr>
        <w:t xml:space="preserve">                         </w:t>
      </w:r>
    </w:p>
    <w:p w:rsidR="00514362" w:rsidRDefault="006C54A0" w:rsidP="007C3FA4">
      <w:pPr>
        <w:spacing w:after="0" w:line="240" w:lineRule="auto"/>
        <w:rPr>
          <w:sz w:val="28"/>
        </w:rPr>
      </w:pPr>
      <w:r>
        <w:rPr>
          <w:noProof/>
          <w:sz w:val="32"/>
        </w:rPr>
        <w:pict>
          <v:group id="_x0000_s7711" style="position:absolute;margin-left:79.35pt;margin-top:3.45pt;width:321.3pt;height:290.8pt;z-index:251674112" coordorigin="3141,7936" coordsize="6426,5816" o:allowincell="f">
            <v:line id="_x0000_s7712" style="position:absolute" from="3141,11232" to="9567,11241" strokeweight="1.5pt">
              <v:stroke endarrow="block"/>
            </v:line>
            <v:line id="_x0000_s7713" style="position:absolute;flip:y" from="4761,7992" to="4761,13752" strokeweight="1.5pt">
              <v:stroke endarrow="block"/>
            </v:line>
            <v:line id="_x0000_s7714" style="position:absolute" from="4779,8505" to="8019,8505">
              <v:stroke dashstyle="dash"/>
            </v:line>
            <v:line id="_x0000_s7715" style="position:absolute" from="4761,11232" to="9081,11232"/>
            <v:line id="_x0000_s7716" style="position:absolute;flip:y" from="4665,10786" to="4836,10786"/>
            <v:line id="_x0000_s7717" style="position:absolute;flip:y" from="6375,11241" to="6375,13423">
              <v:stroke dashstyle="dash"/>
            </v:line>
            <v:line id="_x0000_s7718" style="position:absolute;flip:x" from="3861,7992" to="8541,12672" strokeweight="2.5pt"/>
            <v:shape id="_x0000_s7719" style="position:absolute;left:4779;top:7992;width:3324;height:5400;mso-position-horizontal:absolute;mso-position-vertical:absolute" coordsize="3330,5370" path="m,510v180,990,360,1980,540,2700c720,3930,900,4470,1080,4830v180,360,360,540,540,540c1800,5370,1980,5190,2160,4830v180,-360,360,-900,540,-1620c2880,2490,3150,1020,3240,510v90,-510,45,-435,,-360e" filled="f" strokeweight="2.5pt">
              <v:path arrowok="t"/>
            </v:shape>
            <v:line id="_x0000_s7720" style="position:absolute" from="7686,8904" to="7857,9075"/>
            <v:line id="_x0000_s7721" style="position:absolute" from="7458,9132" to="7800,9474"/>
            <v:line id="_x0000_s7722" style="position:absolute" from="7173,9360" to="7743,9987"/>
            <v:line id="_x0000_s7723" style="position:absolute" from="6888,9645" to="7629,10443"/>
            <v:line id="_x0000_s7724" style="position:absolute" from="6603,9988" to="7515,10957"/>
            <v:line id="_x0000_s7725" style="position:absolute" from="6318,10273" to="7401,11527"/>
            <v:line id="_x0000_s7726" style="position:absolute" from="5976,10557" to="7230,11982"/>
            <v:line id="_x0000_s7727" style="position:absolute" from="5691,10842" to="7059,12553"/>
            <v:line id="_x0000_s7728" style="position:absolute" from="5406,11185" to="6831,13009"/>
            <v:line id="_x0000_s7729" style="position:absolute;flip:x" from="4779,13407" to="6432,13407">
              <v:stroke dashstyle="dash"/>
            </v:line>
            <v:line id="_x0000_s7730" style="position:absolute" from="8028,8505" to="8028,11241">
              <v:stroke dashstyle="dash"/>
            </v:line>
            <v:line id="_x0000_s7731" style="position:absolute" from="5481,11934" to="6561,13374"/>
            <v:oval id="_x0000_s7732" style="position:absolute;left:7961;top:7936;width:180;height:360" stroked="f"/>
          </v:group>
        </w:pict>
      </w:r>
      <w:r w:rsidR="00514362">
        <w:rPr>
          <w:sz w:val="28"/>
        </w:rPr>
        <w:t xml:space="preserve">                                      </w:t>
      </w:r>
      <w:r w:rsidR="00514362" w:rsidRPr="007E1FAF">
        <w:rPr>
          <w:position w:val="-12"/>
          <w:sz w:val="28"/>
        </w:rPr>
        <w:object w:dxaOrig="260" w:dyaOrig="320">
          <v:shape id="_x0000_i1558" type="#_x0000_t75" style="width:12.75pt;height:15.75pt" o:ole="" fillcolor="window">
            <v:imagedata r:id="rId1096" o:title=""/>
          </v:shape>
          <o:OLEObject Type="Embed" ProgID="Equation.3" ShapeID="_x0000_i1558" DrawAspect="Content" ObjectID="_1569929840" r:id="rId1097"/>
        </w:object>
      </w:r>
    </w:p>
    <w:p w:rsidR="00514362" w:rsidRDefault="00514362" w:rsidP="007C3FA4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5                                                     </w:t>
      </w:r>
    </w:p>
    <w:p w:rsidR="00514362" w:rsidRDefault="00514362" w:rsidP="007C3FA4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</w:t>
      </w:r>
    </w:p>
    <w:p w:rsidR="00514362" w:rsidRDefault="00514362" w:rsidP="007C3FA4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</w:t>
      </w:r>
    </w:p>
    <w:p w:rsidR="00514362" w:rsidRDefault="00514362" w:rsidP="007C3FA4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1</w:t>
      </w:r>
    </w:p>
    <w:p w:rsidR="00514362" w:rsidRPr="0041602A" w:rsidRDefault="00514362" w:rsidP="007C3FA4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0             1            3             5     6              </w:t>
      </w:r>
    </w:p>
    <w:p w:rsidR="00514362" w:rsidRDefault="00514362" w:rsidP="007C3FA4">
      <w:pPr>
        <w:spacing w:after="0" w:line="240" w:lineRule="auto"/>
        <w:rPr>
          <w:sz w:val="28"/>
        </w:rPr>
      </w:pPr>
    </w:p>
    <w:p w:rsidR="00514362" w:rsidRDefault="00514362" w:rsidP="007C3FA4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</w:t>
      </w:r>
      <w:r w:rsidRPr="0041602A">
        <w:rPr>
          <w:sz w:val="28"/>
        </w:rPr>
        <w:t>–</w:t>
      </w:r>
      <w:r>
        <w:rPr>
          <w:sz w:val="28"/>
        </w:rPr>
        <w:t>1</w:t>
      </w:r>
    </w:p>
    <w:p w:rsidR="00514362" w:rsidRPr="0041602A" w:rsidRDefault="00514362" w:rsidP="007C3FA4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</w:t>
      </w:r>
      <w:r w:rsidRPr="007E1FAF">
        <w:rPr>
          <w:position w:val="-6"/>
          <w:sz w:val="28"/>
        </w:rPr>
        <w:object w:dxaOrig="260" w:dyaOrig="260">
          <v:shape id="_x0000_i1559" type="#_x0000_t75" style="width:12.75pt;height:12.75pt" o:ole="" fillcolor="window">
            <v:imagedata r:id="rId1098" o:title=""/>
          </v:shape>
          <o:OLEObject Type="Embed" ProgID="Equation.3" ShapeID="_x0000_i1559" DrawAspect="Content" ObjectID="_1569929841" r:id="rId1099"/>
        </w:object>
      </w:r>
      <w:r>
        <w:rPr>
          <w:sz w:val="28"/>
        </w:rPr>
        <w:t xml:space="preserve">     </w:t>
      </w:r>
      <w:r w:rsidRPr="0041602A">
        <w:rPr>
          <w:sz w:val="28"/>
        </w:rPr>
        <w:t xml:space="preserve">                  </w:t>
      </w:r>
      <w:r w:rsidR="00C27799">
        <w:rPr>
          <w:sz w:val="32"/>
        </w:rPr>
        <w:t xml:space="preserve">  </w:t>
      </w:r>
      <w:r w:rsidR="00C27799" w:rsidRPr="007E1FAF">
        <w:rPr>
          <w:position w:val="-12"/>
          <w:sz w:val="32"/>
        </w:rPr>
        <w:object w:dxaOrig="1960" w:dyaOrig="499">
          <v:shape id="_x0000_i1560" type="#_x0000_t75" style="width:98.25pt;height:24.75pt" o:ole="" fillcolor="window">
            <v:imagedata r:id="rId1100" o:title=""/>
          </v:shape>
          <o:OLEObject Type="Embed" ProgID="Equation.3" ShapeID="_x0000_i1560" DrawAspect="Content" ObjectID="_1569929842" r:id="rId1101"/>
        </w:object>
      </w:r>
    </w:p>
    <w:p w:rsidR="00C27799" w:rsidRDefault="00514362" w:rsidP="007C3FA4">
      <w:pPr>
        <w:spacing w:after="0" w:line="240" w:lineRule="auto"/>
        <w:rPr>
          <w:sz w:val="28"/>
        </w:rPr>
      </w:pPr>
      <w:r>
        <w:rPr>
          <w:sz w:val="32"/>
        </w:rPr>
        <w:t xml:space="preserve">                                                                               </w:t>
      </w:r>
    </w:p>
    <w:p w:rsidR="000B3B43" w:rsidRDefault="000B3B43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B43" w:rsidRDefault="000B3B43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B43" w:rsidRDefault="000B3B43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582" w:rsidRDefault="00AC4582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582" w:rsidRDefault="00AC4582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582" w:rsidRDefault="00AC4582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582" w:rsidRDefault="00AC4582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582" w:rsidRDefault="00AC4582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268" w:rsidRPr="00C27799" w:rsidRDefault="00C65268" w:rsidP="007C3FA4">
      <w:pPr>
        <w:spacing w:after="0" w:line="240" w:lineRule="auto"/>
        <w:rPr>
          <w:sz w:val="28"/>
        </w:rPr>
      </w:pPr>
      <w:r w:rsidRPr="0053217A">
        <w:rPr>
          <w:rFonts w:ascii="Times New Roman" w:hAnsi="Times New Roman" w:cs="Times New Roman"/>
          <w:sz w:val="28"/>
          <w:szCs w:val="28"/>
        </w:rPr>
        <w:t>Для нахождения искомой площади воспользуемся формулой</w:t>
      </w:r>
    </w:p>
    <w:p w:rsidR="00C65268" w:rsidRPr="0053217A" w:rsidRDefault="00C65268" w:rsidP="007C3FA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17A">
        <w:rPr>
          <w:rFonts w:ascii="Times New Roman" w:hAnsi="Times New Roman" w:cs="Times New Roman"/>
          <w:position w:val="-46"/>
          <w:sz w:val="28"/>
          <w:szCs w:val="28"/>
          <w:lang w:val="en-US"/>
        </w:rPr>
        <w:object w:dxaOrig="9480" w:dyaOrig="1080">
          <v:shape id="_x0000_i1561" type="#_x0000_t75" style="width:474pt;height:54pt" o:ole="" fillcolor="window">
            <v:imagedata r:id="rId1102" o:title=""/>
          </v:shape>
          <o:OLEObject Type="Embed" ProgID="Equation.DSMT4" ShapeID="_x0000_i1561" DrawAspect="Content" ObjectID="_1569929843" r:id="rId1103"/>
        </w:object>
      </w:r>
    </w:p>
    <w:p w:rsidR="00C65268" w:rsidRPr="0053217A" w:rsidRDefault="00C65268" w:rsidP="007C3FA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17A">
        <w:rPr>
          <w:rFonts w:ascii="Times New Roman" w:hAnsi="Times New Roman" w:cs="Times New Roman"/>
          <w:position w:val="-46"/>
          <w:sz w:val="28"/>
          <w:szCs w:val="28"/>
          <w:lang w:val="en-US"/>
        </w:rPr>
        <w:object w:dxaOrig="9139" w:dyaOrig="1080">
          <v:shape id="_x0000_i1562" type="#_x0000_t75" style="width:456.75pt;height:54pt" o:ole="" fillcolor="window">
            <v:imagedata r:id="rId1104" o:title=""/>
          </v:shape>
          <o:OLEObject Type="Embed" ProgID="Equation.DSMT4" ShapeID="_x0000_i1562" DrawAspect="Content" ObjectID="_1569929844" r:id="rId1105"/>
        </w:object>
      </w:r>
    </w:p>
    <w:p w:rsidR="00C65268" w:rsidRPr="0053217A" w:rsidRDefault="00C65268" w:rsidP="007C3FA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268" w:rsidRPr="0053217A" w:rsidRDefault="00C65268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17A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5720" w:dyaOrig="880">
          <v:shape id="_x0000_i1563" type="#_x0000_t75" style="width:285.75pt;height:44.25pt" o:ole="" fillcolor="window">
            <v:imagedata r:id="rId1106" o:title=""/>
          </v:shape>
          <o:OLEObject Type="Embed" ProgID="Equation.DSMT4" ShapeID="_x0000_i1563" DrawAspect="Content" ObjectID="_1569929845" r:id="rId1107"/>
        </w:object>
      </w:r>
      <w:r w:rsidRPr="0053217A">
        <w:rPr>
          <w:rFonts w:ascii="Times New Roman" w:hAnsi="Times New Roman" w:cs="Times New Roman"/>
          <w:sz w:val="28"/>
          <w:szCs w:val="28"/>
        </w:rPr>
        <w:t>.</w:t>
      </w:r>
    </w:p>
    <w:p w:rsidR="00C65268" w:rsidRPr="0053217A" w:rsidRDefault="00C65268" w:rsidP="007C3FA4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17A">
        <w:rPr>
          <w:rFonts w:ascii="Times New Roman" w:hAnsi="Times New Roman" w:cs="Times New Roman"/>
          <w:b/>
          <w:sz w:val="28"/>
          <w:szCs w:val="28"/>
        </w:rPr>
        <w:t>Ответ.</w:t>
      </w:r>
      <w:r w:rsidRPr="0053217A">
        <w:rPr>
          <w:rFonts w:ascii="Times New Roman" w:hAnsi="Times New Roman" w:cs="Times New Roman"/>
          <w:sz w:val="28"/>
          <w:szCs w:val="28"/>
        </w:rPr>
        <w:t xml:space="preserve"> Искомая площадь равна:  </w:t>
      </w:r>
      <w:r w:rsidRPr="0053217A">
        <w:rPr>
          <w:rFonts w:ascii="Times New Roman" w:hAnsi="Times New Roman" w:cs="Times New Roman"/>
          <w:position w:val="-30"/>
          <w:sz w:val="28"/>
          <w:szCs w:val="28"/>
        </w:rPr>
        <w:object w:dxaOrig="2900" w:dyaOrig="800">
          <v:shape id="_x0000_i1564" type="#_x0000_t75" style="width:144.75pt;height:39.75pt" o:ole="" fillcolor="window">
            <v:imagedata r:id="rId1108" o:title=""/>
          </v:shape>
          <o:OLEObject Type="Embed" ProgID="Equation.DSMT4" ShapeID="_x0000_i1564" DrawAspect="Content" ObjectID="_1569929846" r:id="rId1109"/>
        </w:object>
      </w:r>
    </w:p>
    <w:p w:rsidR="00C65268" w:rsidRPr="0053217A" w:rsidRDefault="00C65268" w:rsidP="007C3FA4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268" w:rsidRDefault="00C65268" w:rsidP="007C3FA4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217A">
        <w:rPr>
          <w:rFonts w:ascii="Times New Roman" w:hAnsi="Times New Roman" w:cs="Times New Roman"/>
          <w:b/>
          <w:sz w:val="28"/>
          <w:szCs w:val="28"/>
        </w:rPr>
        <w:t xml:space="preserve">Замечание.  </w:t>
      </w:r>
      <w:r w:rsidRPr="0053217A">
        <w:rPr>
          <w:rFonts w:ascii="Times New Roman" w:hAnsi="Times New Roman" w:cs="Times New Roman"/>
          <w:sz w:val="28"/>
          <w:szCs w:val="28"/>
        </w:rPr>
        <w:t xml:space="preserve">Если одна из линий – гипербола, например, </w:t>
      </w:r>
      <w:proofErr w:type="spellStart"/>
      <w:r w:rsidRPr="0053217A">
        <w:rPr>
          <w:rFonts w:ascii="Times New Roman" w:hAnsi="Times New Roman" w:cs="Times New Roman"/>
          <w:i/>
          <w:sz w:val="28"/>
          <w:szCs w:val="28"/>
          <w:lang w:val="en-US"/>
        </w:rPr>
        <w:t>xy</w:t>
      </w:r>
      <w:proofErr w:type="spellEnd"/>
      <w:r w:rsidRPr="0053217A">
        <w:rPr>
          <w:rFonts w:ascii="Times New Roman" w:hAnsi="Times New Roman" w:cs="Times New Roman"/>
          <w:i/>
          <w:sz w:val="28"/>
          <w:szCs w:val="28"/>
        </w:rPr>
        <w:t xml:space="preserve"> = –6</w:t>
      </w:r>
      <w:r w:rsidRPr="0053217A">
        <w:rPr>
          <w:rFonts w:ascii="Times New Roman" w:hAnsi="Times New Roman" w:cs="Times New Roman"/>
          <w:sz w:val="28"/>
          <w:szCs w:val="28"/>
        </w:rPr>
        <w:t xml:space="preserve">, то ее можно построить по точкам. Удобно взять точки с абсциссами </w:t>
      </w:r>
      <w:r w:rsidRPr="0053217A">
        <w:rPr>
          <w:rFonts w:ascii="Times New Roman" w:hAnsi="Times New Roman" w:cs="Times New Roman"/>
          <w:position w:val="-12"/>
          <w:sz w:val="28"/>
          <w:szCs w:val="28"/>
        </w:rPr>
        <w:object w:dxaOrig="2480" w:dyaOrig="380">
          <v:shape id="_x0000_i1565" type="#_x0000_t75" style="width:123.75pt;height:18.75pt" o:ole="" fillcolor="window">
            <v:imagedata r:id="rId1110" o:title=""/>
          </v:shape>
          <o:OLEObject Type="Embed" ProgID="Equation.DSMT4" ShapeID="_x0000_i1565" DrawAspect="Content" ObjectID="_1569929847" r:id="rId1111"/>
        </w:object>
      </w:r>
      <w:r w:rsidRPr="0053217A">
        <w:rPr>
          <w:rFonts w:ascii="Times New Roman" w:hAnsi="Times New Roman" w:cs="Times New Roman"/>
          <w:sz w:val="28"/>
          <w:szCs w:val="28"/>
        </w:rPr>
        <w:t xml:space="preserve"> и вычислить соответствующие им ординаты </w:t>
      </w:r>
      <w:r w:rsidRPr="0053217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C27799">
        <w:rPr>
          <w:rFonts w:ascii="Times New Roman" w:hAnsi="Times New Roman" w:cs="Times New Roman"/>
          <w:i/>
          <w:sz w:val="28"/>
          <w:szCs w:val="28"/>
        </w:rPr>
        <w:t>.</w:t>
      </w:r>
    </w:p>
    <w:p w:rsidR="00C7717C" w:rsidRPr="0053217A" w:rsidRDefault="00C7717C" w:rsidP="007C3FA4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582" w:rsidRDefault="00AC458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82" w:rsidRDefault="00AC458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82" w:rsidRDefault="00AC458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82" w:rsidRDefault="00AC458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82" w:rsidRDefault="00AC4582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33" w:rsidRPr="0053217A" w:rsidRDefault="0053217A" w:rsidP="007C3FA4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Самостоятельно  в</w:t>
      </w:r>
      <w:r w:rsidR="00951733" w:rsidRPr="0053217A">
        <w:rPr>
          <w:rFonts w:ascii="Times New Roman" w:hAnsi="Times New Roman" w:cs="Times New Roman"/>
          <w:b/>
          <w:sz w:val="28"/>
          <w:szCs w:val="28"/>
        </w:rPr>
        <w:t>ычислить площадь фигуры, ограниченной заданными линиями. Сделать чертеж.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9"/>
        <w:gridCol w:w="3161"/>
        <w:gridCol w:w="2610"/>
      </w:tblGrid>
      <w:tr w:rsidR="00951733" w:rsidRPr="0053217A" w:rsidTr="001A17FB">
        <w:trPr>
          <w:trHeight w:val="525"/>
        </w:trPr>
        <w:tc>
          <w:tcPr>
            <w:tcW w:w="709" w:type="dxa"/>
          </w:tcPr>
          <w:p w:rsidR="00951733" w:rsidRPr="0053217A" w:rsidRDefault="00951733" w:rsidP="007C3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17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161" w:type="dxa"/>
          </w:tcPr>
          <w:p w:rsidR="00951733" w:rsidRPr="0053217A" w:rsidRDefault="00951733" w:rsidP="007C3F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17A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100" w:dyaOrig="380">
                <v:shape id="_x0000_i1566" type="#_x0000_t75" style="width:54.75pt;height:18.75pt" o:ole="" fillcolor="window">
                  <v:imagedata r:id="rId1112" o:title=""/>
                </v:shape>
                <o:OLEObject Type="Embed" ProgID="Equation.DSMT4" ShapeID="_x0000_i1566" DrawAspect="Content" ObjectID="_1569929848" r:id="rId1113"/>
              </w:object>
            </w:r>
          </w:p>
        </w:tc>
        <w:tc>
          <w:tcPr>
            <w:tcW w:w="2610" w:type="dxa"/>
          </w:tcPr>
          <w:p w:rsidR="00951733" w:rsidRPr="0053217A" w:rsidRDefault="00951733" w:rsidP="007C3F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17A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80">
                <v:shape id="_x0000_i1567" type="#_x0000_t75" style="width:84.75pt;height:18.75pt" o:ole="" fillcolor="window">
                  <v:imagedata r:id="rId1114" o:title=""/>
                </v:shape>
                <o:OLEObject Type="Embed" ProgID="Equation.DSMT4" ShapeID="_x0000_i1567" DrawAspect="Content" ObjectID="_1569929849" r:id="rId1115"/>
              </w:object>
            </w:r>
          </w:p>
        </w:tc>
      </w:tr>
      <w:tr w:rsidR="00951733" w:rsidTr="001A17FB">
        <w:trPr>
          <w:trHeight w:val="146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2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579" w:dyaOrig="499">
                <v:shape id="_x0000_i1568" type="#_x0000_t75" style="width:78.75pt;height:24.75pt" o:ole="" fillcolor="window">
                  <v:imagedata r:id="rId1116" o:title=""/>
                </v:shape>
                <o:OLEObject Type="Embed" ProgID="Equation.DSMT4" ShapeID="_x0000_i1568" DrawAspect="Content" ObjectID="_1569929850" r:id="rId1117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400" w:dyaOrig="380">
                <v:shape id="_x0000_i1569" type="#_x0000_t75" style="width:69.75pt;height:18.75pt" o:ole="" fillcolor="window">
                  <v:imagedata r:id="rId1118" o:title=""/>
                </v:shape>
                <o:OLEObject Type="Embed" ProgID="Equation.DSMT4" ShapeID="_x0000_i1569" DrawAspect="Content" ObjectID="_1569929851" r:id="rId1119"/>
              </w:object>
            </w:r>
          </w:p>
        </w:tc>
      </w:tr>
      <w:tr w:rsidR="00951733" w:rsidTr="001A17FB">
        <w:trPr>
          <w:trHeight w:val="18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3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920" w:dyaOrig="380">
                <v:shape id="_x0000_i1570" type="#_x0000_t75" style="width:45.75pt;height:18.75pt" o:ole="" fillcolor="window">
                  <v:imagedata r:id="rId1120" o:title=""/>
                </v:shape>
                <o:OLEObject Type="Embed" ProgID="Equation.DSMT4" ShapeID="_x0000_i1570" DrawAspect="Content" ObjectID="_1569929852" r:id="rId1121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700" w:dyaOrig="380">
                <v:shape id="_x0000_i1571" type="#_x0000_t75" style="width:84.75pt;height:18.75pt" o:ole="" fillcolor="window">
                  <v:imagedata r:id="rId1122" o:title=""/>
                </v:shape>
                <o:OLEObject Type="Embed" ProgID="Equation.DSMT4" ShapeID="_x0000_i1571" DrawAspect="Content" ObjectID="_1569929853" r:id="rId1123"/>
              </w:object>
            </w:r>
          </w:p>
        </w:tc>
      </w:tr>
      <w:tr w:rsidR="00951733" w:rsidTr="001A17FB">
        <w:trPr>
          <w:trHeight w:val="181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4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2040" w:dyaOrig="499">
                <v:shape id="_x0000_i1572" type="#_x0000_t75" style="width:102pt;height:24.75pt" o:ole="" fillcolor="window">
                  <v:imagedata r:id="rId1124" o:title=""/>
                </v:shape>
                <o:OLEObject Type="Embed" ProgID="Equation.DSMT4" ShapeID="_x0000_i1572" DrawAspect="Content" ObjectID="_1569929854" r:id="rId1125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440" w:dyaOrig="380">
                <v:shape id="_x0000_i1573" type="#_x0000_t75" style="width:1in;height:18.75pt" o:ole="" fillcolor="window">
                  <v:imagedata r:id="rId1126" o:title=""/>
                </v:shape>
                <o:OLEObject Type="Embed" ProgID="Equation.DSMT4" ShapeID="_x0000_i1573" DrawAspect="Content" ObjectID="_1569929855" r:id="rId1127"/>
              </w:object>
            </w:r>
          </w:p>
        </w:tc>
      </w:tr>
      <w:tr w:rsidR="00951733" w:rsidTr="001A17FB">
        <w:trPr>
          <w:trHeight w:val="292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5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920" w:dyaOrig="380">
                <v:shape id="_x0000_i1574" type="#_x0000_t75" style="width:45.75pt;height:18.75pt" o:ole="" fillcolor="window">
                  <v:imagedata r:id="rId1128" o:title=""/>
                </v:shape>
                <o:OLEObject Type="Embed" ProgID="Equation.DSMT4" ShapeID="_x0000_i1574" DrawAspect="Content" ObjectID="_1569929856" r:id="rId1129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700" w:dyaOrig="380">
                <v:shape id="_x0000_i1575" type="#_x0000_t75" style="width:84.75pt;height:18.75pt" o:ole="" fillcolor="window">
                  <v:imagedata r:id="rId1130" o:title=""/>
                </v:shape>
                <o:OLEObject Type="Embed" ProgID="Equation.DSMT4" ShapeID="_x0000_i1575" DrawAspect="Content" ObjectID="_1569929857" r:id="rId1131"/>
              </w:object>
            </w:r>
          </w:p>
        </w:tc>
      </w:tr>
      <w:tr w:rsidR="00951733" w:rsidTr="001A17FB">
        <w:trPr>
          <w:trHeight w:val="317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lastRenderedPageBreak/>
              <w:t>6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600" w:dyaOrig="499">
                <v:shape id="_x0000_i1576" type="#_x0000_t75" style="width:80.25pt;height:24.75pt" o:ole="" fillcolor="window">
                  <v:imagedata r:id="rId1132" o:title=""/>
                </v:shape>
                <o:OLEObject Type="Embed" ProgID="Equation.DSMT4" ShapeID="_x0000_i1576" DrawAspect="Content" ObjectID="_1569929858" r:id="rId1133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260" w:dyaOrig="380">
                <v:shape id="_x0000_i1577" type="#_x0000_t75" style="width:63pt;height:18.75pt" o:ole="" fillcolor="window">
                  <v:imagedata r:id="rId1134" o:title=""/>
                </v:shape>
                <o:OLEObject Type="Embed" ProgID="Equation.DSMT4" ShapeID="_x0000_i1577" DrawAspect="Content" ObjectID="_1569929859" r:id="rId1135"/>
              </w:object>
            </w:r>
          </w:p>
        </w:tc>
      </w:tr>
      <w:tr w:rsidR="00951733" w:rsidTr="001A17FB">
        <w:trPr>
          <w:trHeight w:val="188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7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920" w:dyaOrig="380">
                <v:shape id="_x0000_i1578" type="#_x0000_t75" style="width:45.75pt;height:18.75pt" o:ole="" fillcolor="window">
                  <v:imagedata r:id="rId1136" o:title=""/>
                </v:shape>
                <o:OLEObject Type="Embed" ProgID="Equation.DSMT4" ShapeID="_x0000_i1578" DrawAspect="Content" ObjectID="_1569929860" r:id="rId1137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700" w:dyaOrig="380">
                <v:shape id="_x0000_i1579" type="#_x0000_t75" style="width:84.75pt;height:18.75pt" o:ole="" fillcolor="window">
                  <v:imagedata r:id="rId1138" o:title=""/>
                </v:shape>
                <o:OLEObject Type="Embed" ProgID="Equation.DSMT4" ShapeID="_x0000_i1579" DrawAspect="Content" ObjectID="_1569929861" r:id="rId1139"/>
              </w:object>
            </w:r>
          </w:p>
        </w:tc>
      </w:tr>
      <w:tr w:rsidR="00951733" w:rsidTr="001A17FB">
        <w:trPr>
          <w:trHeight w:val="269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8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2040" w:dyaOrig="499">
                <v:shape id="_x0000_i1580" type="#_x0000_t75" style="width:102pt;height:24.75pt" o:ole="" fillcolor="window">
                  <v:imagedata r:id="rId1140" o:title=""/>
                </v:shape>
                <o:OLEObject Type="Embed" ProgID="Equation.DSMT4" ShapeID="_x0000_i1580" DrawAspect="Content" ObjectID="_1569929862" r:id="rId1141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420" w:dyaOrig="380">
                <v:shape id="_x0000_i1581" type="#_x0000_t75" style="width:71.25pt;height:18.75pt" o:ole="" fillcolor="window">
                  <v:imagedata r:id="rId1142" o:title=""/>
                </v:shape>
                <o:OLEObject Type="Embed" ProgID="Equation.DSMT4" ShapeID="_x0000_i1581" DrawAspect="Content" ObjectID="_1569929863" r:id="rId1143"/>
              </w:object>
            </w:r>
          </w:p>
        </w:tc>
      </w:tr>
      <w:tr w:rsidR="00951733" w:rsidTr="001A17FB">
        <w:trPr>
          <w:trHeight w:val="19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9</w:t>
            </w:r>
            <w:r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240" w:dyaOrig="380">
                <v:shape id="_x0000_i1582" type="#_x0000_t75" style="width:62.25pt;height:18.75pt" o:ole="" fillcolor="window">
                  <v:imagedata r:id="rId1144" o:title=""/>
                </v:shape>
                <o:OLEObject Type="Embed" ProgID="Equation.DSMT4" ShapeID="_x0000_i1582" DrawAspect="Content" ObjectID="_1569929864" r:id="rId1145"/>
              </w:object>
            </w:r>
            <w:r>
              <w:rPr>
                <w:b/>
                <w:sz w:val="32"/>
              </w:rPr>
              <w:t xml:space="preserve">; </w:t>
            </w:r>
            <w:r w:rsidR="00C7717C">
              <w:rPr>
                <w:b/>
                <w:sz w:val="32"/>
              </w:rPr>
              <w:t xml:space="preserve">         </w:t>
            </w:r>
            <w:r w:rsidRPr="007E1FAF">
              <w:rPr>
                <w:b/>
                <w:position w:val="-12"/>
                <w:sz w:val="32"/>
              </w:rPr>
              <w:object w:dxaOrig="1120" w:dyaOrig="380">
                <v:shape id="_x0000_i1583" type="#_x0000_t75" style="width:56.25pt;height:18.75pt" o:ole="" fillcolor="window">
                  <v:imagedata r:id="rId1146" o:title=""/>
                </v:shape>
                <o:OLEObject Type="Embed" ProgID="Equation.DSMT4" ShapeID="_x0000_i1583" DrawAspect="Content" ObjectID="_1569929865" r:id="rId1147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</w:p>
        </w:tc>
      </w:tr>
      <w:tr w:rsidR="00951733" w:rsidTr="001A17FB">
        <w:trPr>
          <w:trHeight w:val="264"/>
        </w:trPr>
        <w:tc>
          <w:tcPr>
            <w:tcW w:w="709" w:type="dxa"/>
          </w:tcPr>
          <w:p w:rsidR="00951733" w:rsidRDefault="00951733" w:rsidP="007C3FA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</w:rPr>
            </w:pPr>
          </w:p>
        </w:tc>
      </w:tr>
      <w:tr w:rsidR="00951733" w:rsidTr="001A17FB">
        <w:trPr>
          <w:trHeight w:val="525"/>
        </w:trPr>
        <w:tc>
          <w:tcPr>
            <w:tcW w:w="709" w:type="dxa"/>
          </w:tcPr>
          <w:p w:rsidR="00951733" w:rsidRDefault="00B90132" w:rsidP="007C3FA4">
            <w:pPr>
              <w:spacing w:after="0" w:line="240" w:lineRule="auto"/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1</w:t>
            </w:r>
            <w:r w:rsidR="00951733">
              <w:rPr>
                <w:b/>
                <w:sz w:val="32"/>
              </w:rPr>
              <w:t>0</w:t>
            </w:r>
            <w:r w:rsidR="00951733">
              <w:rPr>
                <w:b/>
                <w:sz w:val="32"/>
                <w:lang w:val="en-US"/>
              </w:rPr>
              <w:t>.</w:t>
            </w:r>
          </w:p>
        </w:tc>
        <w:tc>
          <w:tcPr>
            <w:tcW w:w="3161" w:type="dxa"/>
          </w:tcPr>
          <w:p w:rsidR="00951733" w:rsidRDefault="00951733" w:rsidP="007C3FA4">
            <w:pPr>
              <w:spacing w:after="0" w:line="240" w:lineRule="auto"/>
              <w:rPr>
                <w:b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840" w:dyaOrig="499">
                <v:shape id="_x0000_i1584" type="#_x0000_t75" style="width:92.25pt;height:24.75pt" o:ole="" fillcolor="window">
                  <v:imagedata r:id="rId1148" o:title=""/>
                </v:shape>
                <o:OLEObject Type="Embed" ProgID="Equation.DSMT4" ShapeID="_x0000_i1584" DrawAspect="Content" ObjectID="_1569929866" r:id="rId1149"/>
              </w:object>
            </w:r>
          </w:p>
        </w:tc>
        <w:tc>
          <w:tcPr>
            <w:tcW w:w="2610" w:type="dxa"/>
          </w:tcPr>
          <w:p w:rsidR="00951733" w:rsidRDefault="00951733" w:rsidP="007C3FA4">
            <w:pPr>
              <w:spacing w:after="0" w:line="240" w:lineRule="auto"/>
              <w:rPr>
                <w:b/>
                <w:position w:val="-12"/>
                <w:sz w:val="32"/>
              </w:rPr>
            </w:pPr>
            <w:r w:rsidRPr="007E1FAF">
              <w:rPr>
                <w:b/>
                <w:position w:val="-12"/>
                <w:sz w:val="32"/>
              </w:rPr>
              <w:object w:dxaOrig="1260" w:dyaOrig="380">
                <v:shape id="_x0000_i1585" type="#_x0000_t75" style="width:63pt;height:18.75pt" o:ole="" fillcolor="window">
                  <v:imagedata r:id="rId1150" o:title=""/>
                </v:shape>
                <o:OLEObject Type="Embed" ProgID="Equation.DSMT4" ShapeID="_x0000_i1585" DrawAspect="Content" ObjectID="_1569929867" r:id="rId1151"/>
              </w:object>
            </w:r>
          </w:p>
          <w:p w:rsidR="00710D5E" w:rsidRDefault="00710D5E" w:rsidP="007C3FA4">
            <w:pPr>
              <w:spacing w:after="0" w:line="240" w:lineRule="auto"/>
              <w:ind w:left="-150"/>
              <w:rPr>
                <w:b/>
                <w:position w:val="-12"/>
                <w:sz w:val="32"/>
              </w:rPr>
            </w:pPr>
          </w:p>
          <w:p w:rsidR="005B53F6" w:rsidRDefault="005B53F6" w:rsidP="007C3FA4">
            <w:pPr>
              <w:spacing w:after="0" w:line="240" w:lineRule="auto"/>
              <w:rPr>
                <w:b/>
                <w:position w:val="-12"/>
                <w:sz w:val="32"/>
              </w:rPr>
            </w:pPr>
          </w:p>
          <w:p w:rsidR="005B53F6" w:rsidRDefault="005B53F6" w:rsidP="007C3FA4">
            <w:pPr>
              <w:spacing w:after="0" w:line="240" w:lineRule="auto"/>
              <w:rPr>
                <w:b/>
                <w:position w:val="-12"/>
                <w:sz w:val="32"/>
              </w:rPr>
            </w:pPr>
          </w:p>
          <w:p w:rsidR="005B53F6" w:rsidRDefault="005B53F6" w:rsidP="007C3FA4">
            <w:pPr>
              <w:spacing w:after="0" w:line="240" w:lineRule="auto"/>
              <w:rPr>
                <w:b/>
                <w:sz w:val="32"/>
              </w:rPr>
            </w:pPr>
          </w:p>
        </w:tc>
      </w:tr>
    </w:tbl>
    <w:p w:rsidR="0041602A" w:rsidRPr="0038692C" w:rsidRDefault="0041602A" w:rsidP="007C3FA4">
      <w:pPr>
        <w:pStyle w:val="ab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692C">
        <w:rPr>
          <w:rFonts w:ascii="Times New Roman" w:hAnsi="Times New Roman" w:cs="Times New Roman"/>
          <w:b/>
          <w:i/>
          <w:sz w:val="28"/>
          <w:szCs w:val="28"/>
        </w:rPr>
        <w:t>Дифференциальные уравнения</w:t>
      </w:r>
    </w:p>
    <w:p w:rsidR="0041602A" w:rsidRDefault="00C27799" w:rsidP="007C3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7799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i/>
          <w:sz w:val="28"/>
          <w:szCs w:val="28"/>
        </w:rPr>
        <w:t>изучить понятие дифференциального уравнения, его об</w:t>
      </w:r>
      <w:r w:rsidR="00C22BC6">
        <w:rPr>
          <w:rFonts w:ascii="Times New Roman" w:hAnsi="Times New Roman" w:cs="Times New Roman"/>
          <w:i/>
          <w:sz w:val="28"/>
          <w:szCs w:val="28"/>
        </w:rPr>
        <w:t>щего  и частного решения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22BC6">
        <w:rPr>
          <w:rFonts w:ascii="Times New Roman" w:hAnsi="Times New Roman" w:cs="Times New Roman"/>
          <w:i/>
          <w:sz w:val="28"/>
          <w:szCs w:val="28"/>
        </w:rPr>
        <w:t>научиться решать дифференциальные уравнения.</w:t>
      </w:r>
    </w:p>
    <w:p w:rsidR="00C7717C" w:rsidRPr="00C27799" w:rsidRDefault="00C7717C" w:rsidP="007C3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1602A" w:rsidRPr="00C7717C" w:rsidRDefault="0041602A" w:rsidP="007C3FA4">
      <w:pPr>
        <w:spacing w:after="0" w:line="240" w:lineRule="auto"/>
        <w:ind w:left="19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717C">
        <w:rPr>
          <w:rFonts w:ascii="Times New Roman" w:hAnsi="Times New Roman" w:cs="Times New Roman"/>
          <w:b/>
          <w:i/>
          <w:sz w:val="28"/>
          <w:szCs w:val="28"/>
        </w:rPr>
        <w:t>Понятие дифференциального уравнения и его решения.</w:t>
      </w:r>
    </w:p>
    <w:p w:rsidR="00C7717C" w:rsidRPr="00C7717C" w:rsidRDefault="00C7717C" w:rsidP="007C3FA4">
      <w:pPr>
        <w:pStyle w:val="ab"/>
        <w:spacing w:after="0" w:line="240" w:lineRule="auto"/>
        <w:ind w:left="230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602A" w:rsidRPr="00B90132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i/>
          <w:sz w:val="28"/>
          <w:szCs w:val="28"/>
        </w:rPr>
        <w:t>Дифференциальное уравнение</w:t>
      </w:r>
      <w:r w:rsidRPr="00B90132">
        <w:rPr>
          <w:rFonts w:ascii="Times New Roman" w:hAnsi="Times New Roman" w:cs="Times New Roman"/>
          <w:sz w:val="28"/>
          <w:szCs w:val="28"/>
        </w:rPr>
        <w:t xml:space="preserve"> (ДУ) первого порядка – это уравнение вида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1820" w:dyaOrig="400">
          <v:shape id="_x0000_i1586" type="#_x0000_t75" style="width:90.75pt;height:20.25pt" o:ole="" fillcolor="window">
            <v:imagedata r:id="rId1152" o:title=""/>
          </v:shape>
          <o:OLEObject Type="Embed" ProgID="Equation.DSMT4" ShapeID="_x0000_i1586" DrawAspect="Content" ObjectID="_1569929868" r:id="rId1153"/>
        </w:object>
      </w:r>
      <w:r w:rsidRPr="00B90132">
        <w:rPr>
          <w:rFonts w:ascii="Times New Roman" w:hAnsi="Times New Roman" w:cs="Times New Roman"/>
          <w:sz w:val="28"/>
          <w:szCs w:val="28"/>
        </w:rPr>
        <w:t xml:space="preserve">  или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1560" w:dyaOrig="400">
          <v:shape id="_x0000_i1587" type="#_x0000_t75" style="width:78pt;height:20.25pt" o:ole="" fillcolor="window">
            <v:imagedata r:id="rId1154" o:title=""/>
          </v:shape>
          <o:OLEObject Type="Embed" ProgID="Equation.DSMT4" ShapeID="_x0000_i1587" DrawAspect="Content" ObjectID="_1569929869" r:id="rId1155"/>
        </w:object>
      </w:r>
      <w:r w:rsidRPr="00B90132">
        <w:rPr>
          <w:rFonts w:ascii="Times New Roman" w:hAnsi="Times New Roman" w:cs="Times New Roman"/>
          <w:sz w:val="28"/>
          <w:szCs w:val="28"/>
        </w:rPr>
        <w:t xml:space="preserve">, содержащее производную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320" w:dyaOrig="400">
          <v:shape id="_x0000_i1588" type="#_x0000_t75" style="width:15.75pt;height:20.25pt" o:ole="" fillcolor="window">
            <v:imagedata r:id="rId533" o:title=""/>
          </v:shape>
          <o:OLEObject Type="Embed" ProgID="Equation.DSMT4" ShapeID="_x0000_i1588" DrawAspect="Content" ObjectID="_1569929870" r:id="rId1156"/>
        </w:object>
      </w:r>
      <w:r w:rsidRPr="00B90132">
        <w:rPr>
          <w:rFonts w:ascii="Times New Roman" w:hAnsi="Times New Roman" w:cs="Times New Roman"/>
          <w:sz w:val="28"/>
          <w:szCs w:val="28"/>
        </w:rPr>
        <w:t xml:space="preserve"> от неизвестной функции 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1140" w:dyaOrig="400">
          <v:shape id="_x0000_i1589" type="#_x0000_t75" style="width:57pt;height:20.25pt" o:ole="" fillcolor="window">
            <v:imagedata r:id="rId1157" o:title=""/>
          </v:shape>
          <o:OLEObject Type="Embed" ProgID="Equation.DSMT4" ShapeID="_x0000_i1589" DrawAspect="Content" ObjectID="_1569929871" r:id="rId1158"/>
        </w:object>
      </w:r>
      <w:r w:rsidRPr="00B90132">
        <w:rPr>
          <w:rFonts w:ascii="Times New Roman" w:hAnsi="Times New Roman" w:cs="Times New Roman"/>
          <w:sz w:val="28"/>
          <w:szCs w:val="28"/>
        </w:rPr>
        <w:t>.</w:t>
      </w:r>
    </w:p>
    <w:p w:rsidR="0041602A" w:rsidRPr="00B90132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sz w:val="28"/>
          <w:szCs w:val="28"/>
        </w:rPr>
        <w:t xml:space="preserve">Решением ДУ называется функция </w:t>
      </w:r>
      <w:r w:rsidRPr="00B90132">
        <w:rPr>
          <w:rFonts w:ascii="Times New Roman" w:hAnsi="Times New Roman" w:cs="Times New Roman"/>
          <w:i/>
          <w:sz w:val="28"/>
          <w:szCs w:val="28"/>
        </w:rPr>
        <w:t>y = y(</w:t>
      </w:r>
      <w:r w:rsidRPr="00B90132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90132">
        <w:rPr>
          <w:rFonts w:ascii="Times New Roman" w:hAnsi="Times New Roman" w:cs="Times New Roman"/>
          <w:i/>
          <w:sz w:val="28"/>
          <w:szCs w:val="28"/>
        </w:rPr>
        <w:t>)</w:t>
      </w:r>
      <w:r w:rsidRPr="00B90132">
        <w:rPr>
          <w:rFonts w:ascii="Times New Roman" w:hAnsi="Times New Roman" w:cs="Times New Roman"/>
          <w:sz w:val="28"/>
          <w:szCs w:val="28"/>
        </w:rPr>
        <w:t>, которая при подстановке в уравнение обращает его в тождество.</w:t>
      </w:r>
    </w:p>
    <w:p w:rsidR="00B90132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sz w:val="28"/>
          <w:szCs w:val="28"/>
        </w:rPr>
        <w:t xml:space="preserve">Например, решением уравнения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980" w:dyaOrig="400">
          <v:shape id="_x0000_i1590" type="#_x0000_t75" style="width:48.75pt;height:20.25pt" o:ole="" fillcolor="window">
            <v:imagedata r:id="rId1159" o:title=""/>
          </v:shape>
          <o:OLEObject Type="Embed" ProgID="Equation.DSMT4" ShapeID="_x0000_i1590" DrawAspect="Content" ObjectID="_1569929872" r:id="rId1160"/>
        </w:object>
      </w:r>
      <w:r w:rsidRPr="00B90132">
        <w:rPr>
          <w:rFonts w:ascii="Times New Roman" w:hAnsi="Times New Roman" w:cs="Times New Roman"/>
          <w:sz w:val="28"/>
          <w:szCs w:val="28"/>
        </w:rPr>
        <w:t xml:space="preserve">  является функция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880" w:dyaOrig="499">
          <v:shape id="_x0000_i1591" type="#_x0000_t75" style="width:44.25pt;height:24.75pt" o:ole="" fillcolor="window">
            <v:imagedata r:id="rId1161" o:title=""/>
          </v:shape>
          <o:OLEObject Type="Embed" ProgID="Equation.DSMT4" ShapeID="_x0000_i1591" DrawAspect="Content" ObjectID="_1569929873" r:id="rId1162"/>
        </w:object>
      </w:r>
      <w:r w:rsidRPr="00B90132">
        <w:rPr>
          <w:rFonts w:ascii="Times New Roman" w:hAnsi="Times New Roman" w:cs="Times New Roman"/>
          <w:sz w:val="28"/>
          <w:szCs w:val="28"/>
        </w:rPr>
        <w:t xml:space="preserve"> или 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1420" w:dyaOrig="499">
          <v:shape id="_x0000_i1592" type="#_x0000_t75" style="width:71.25pt;height:24.75pt" o:ole="" fillcolor="window">
            <v:imagedata r:id="rId1163" o:title=""/>
          </v:shape>
          <o:OLEObject Type="Embed" ProgID="Equation.DSMT4" ShapeID="_x0000_i1592" DrawAspect="Content" ObjectID="_1569929874" r:id="rId1164"/>
        </w:object>
      </w:r>
      <w:r w:rsidRPr="00B90132">
        <w:rPr>
          <w:rFonts w:ascii="Times New Roman" w:hAnsi="Times New Roman" w:cs="Times New Roman"/>
          <w:sz w:val="28"/>
          <w:szCs w:val="28"/>
        </w:rPr>
        <w:t>,  где</w:t>
      </w:r>
      <w:proofErr w:type="gramStart"/>
      <w:r w:rsidRPr="00B90132">
        <w:rPr>
          <w:rFonts w:ascii="Times New Roman" w:hAnsi="Times New Roman" w:cs="Times New Roman"/>
          <w:sz w:val="28"/>
          <w:szCs w:val="28"/>
        </w:rPr>
        <w:t xml:space="preserve"> </w:t>
      </w:r>
      <w:r w:rsidRPr="00B90132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90132">
        <w:rPr>
          <w:rFonts w:ascii="Times New Roman" w:hAnsi="Times New Roman" w:cs="Times New Roman"/>
          <w:sz w:val="28"/>
          <w:szCs w:val="28"/>
        </w:rPr>
        <w:t xml:space="preserve"> – произвольная постоянная. </w:t>
      </w:r>
    </w:p>
    <w:p w:rsidR="0041602A" w:rsidRPr="00B90132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b/>
          <w:i/>
          <w:sz w:val="28"/>
          <w:szCs w:val="28"/>
        </w:rPr>
        <w:t>Общим решением</w:t>
      </w:r>
      <w:r w:rsidRPr="00B90132">
        <w:rPr>
          <w:rFonts w:ascii="Times New Roman" w:hAnsi="Times New Roman" w:cs="Times New Roman"/>
          <w:sz w:val="28"/>
          <w:szCs w:val="28"/>
        </w:rPr>
        <w:t xml:space="preserve"> ДУ называется функция </w:t>
      </w:r>
      <w:r w:rsidRPr="00B90132">
        <w:rPr>
          <w:rFonts w:ascii="Times New Roman" w:hAnsi="Times New Roman" w:cs="Times New Roman"/>
          <w:position w:val="-12"/>
          <w:sz w:val="28"/>
          <w:szCs w:val="28"/>
        </w:rPr>
        <w:object w:dxaOrig="1480" w:dyaOrig="400">
          <v:shape id="_x0000_i1593" type="#_x0000_t75" style="width:74.25pt;height:20.25pt" o:ole="" fillcolor="window">
            <v:imagedata r:id="rId1165" o:title=""/>
          </v:shape>
          <o:OLEObject Type="Embed" ProgID="Equation.DSMT4" ShapeID="_x0000_i1593" DrawAspect="Content" ObjectID="_1569929875" r:id="rId1166"/>
        </w:object>
      </w:r>
      <w:r w:rsidRPr="00B90132">
        <w:rPr>
          <w:rFonts w:ascii="Times New Roman" w:hAnsi="Times New Roman" w:cs="Times New Roman"/>
          <w:sz w:val="28"/>
          <w:szCs w:val="28"/>
        </w:rPr>
        <w:t>, зависящая от произвольной постоянной</w:t>
      </w:r>
      <w:proofErr w:type="gramStart"/>
      <w:r w:rsidRPr="00B90132">
        <w:rPr>
          <w:rFonts w:ascii="Times New Roman" w:hAnsi="Times New Roman" w:cs="Times New Roman"/>
          <w:sz w:val="28"/>
          <w:szCs w:val="28"/>
        </w:rPr>
        <w:t xml:space="preserve"> </w:t>
      </w:r>
      <w:r w:rsidRPr="00B90132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90132">
        <w:rPr>
          <w:rFonts w:ascii="Times New Roman" w:hAnsi="Times New Roman" w:cs="Times New Roman"/>
          <w:sz w:val="28"/>
          <w:szCs w:val="28"/>
        </w:rPr>
        <w:t xml:space="preserve"> и удовлетворяющая ДУ при любом значении </w:t>
      </w:r>
      <w:r w:rsidRPr="00B90132">
        <w:rPr>
          <w:rFonts w:ascii="Times New Roman" w:hAnsi="Times New Roman" w:cs="Times New Roman"/>
          <w:i/>
          <w:sz w:val="28"/>
          <w:szCs w:val="28"/>
        </w:rPr>
        <w:t>С</w:t>
      </w:r>
      <w:r w:rsidRPr="00B90132">
        <w:rPr>
          <w:rFonts w:ascii="Times New Roman" w:hAnsi="Times New Roman" w:cs="Times New Roman"/>
          <w:sz w:val="28"/>
          <w:szCs w:val="28"/>
        </w:rPr>
        <w:t>.</w:t>
      </w:r>
    </w:p>
    <w:p w:rsidR="0041602A" w:rsidRPr="00B90132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b/>
          <w:i/>
          <w:sz w:val="28"/>
          <w:szCs w:val="28"/>
        </w:rPr>
        <w:t>Частное решение</w:t>
      </w:r>
      <w:r w:rsidRPr="00B90132">
        <w:rPr>
          <w:rFonts w:ascii="Times New Roman" w:hAnsi="Times New Roman" w:cs="Times New Roman"/>
          <w:sz w:val="28"/>
          <w:szCs w:val="28"/>
        </w:rPr>
        <w:t xml:space="preserve"> получается из общего при конкретных значениях </w:t>
      </w:r>
      <w:proofErr w:type="gramStart"/>
      <w:r w:rsidRPr="00B90132">
        <w:rPr>
          <w:rFonts w:ascii="Times New Roman" w:hAnsi="Times New Roman" w:cs="Times New Roman"/>
          <w:i/>
          <w:sz w:val="28"/>
          <w:szCs w:val="28"/>
        </w:rPr>
        <w:t>С</w:t>
      </w:r>
      <w:r w:rsidRPr="00B901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132">
        <w:rPr>
          <w:rFonts w:ascii="Times New Roman" w:hAnsi="Times New Roman" w:cs="Times New Roman"/>
          <w:sz w:val="28"/>
          <w:szCs w:val="28"/>
        </w:rPr>
        <w:t xml:space="preserve"> Чтобы выделить частное решение из общего задают начальное условие: </w:t>
      </w:r>
      <w:r w:rsidRPr="00B90132">
        <w:rPr>
          <w:rFonts w:ascii="Times New Roman" w:hAnsi="Times New Roman" w:cs="Times New Roman"/>
          <w:position w:val="-14"/>
          <w:sz w:val="28"/>
          <w:szCs w:val="28"/>
        </w:rPr>
        <w:object w:dxaOrig="880" w:dyaOrig="440">
          <v:shape id="_x0000_i1594" type="#_x0000_t75" style="width:44.25pt;height:21.75pt" o:ole="" fillcolor="window">
            <v:imagedata r:id="rId1167" o:title=""/>
          </v:shape>
          <o:OLEObject Type="Embed" ProgID="Equation.DSMT4" ShapeID="_x0000_i1594" DrawAspect="Content" ObjectID="_1569929876" r:id="rId1168"/>
        </w:object>
      </w:r>
      <w:r w:rsidRPr="00B90132">
        <w:rPr>
          <w:rFonts w:ascii="Times New Roman" w:hAnsi="Times New Roman" w:cs="Times New Roman"/>
          <w:sz w:val="28"/>
          <w:szCs w:val="28"/>
        </w:rPr>
        <w:t xml:space="preserve">при </w:t>
      </w:r>
      <w:r w:rsidRPr="00B90132">
        <w:rPr>
          <w:rFonts w:ascii="Times New Roman" w:hAnsi="Times New Roman" w:cs="Times New Roman"/>
          <w:position w:val="-14"/>
          <w:sz w:val="28"/>
          <w:szCs w:val="28"/>
        </w:rPr>
        <w:object w:dxaOrig="840" w:dyaOrig="440">
          <v:shape id="_x0000_i1595" type="#_x0000_t75" style="width:42pt;height:21.75pt" o:ole="" fillcolor="window">
            <v:imagedata r:id="rId1169" o:title=""/>
          </v:shape>
          <o:OLEObject Type="Embed" ProgID="Equation.DSMT4" ShapeID="_x0000_i1595" DrawAspect="Content" ObjectID="_1569929877" r:id="rId1170"/>
        </w:object>
      </w:r>
      <w:r w:rsidRPr="00B90132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90132">
        <w:rPr>
          <w:rFonts w:ascii="Times New Roman" w:hAnsi="Times New Roman" w:cs="Times New Roman"/>
          <w:position w:val="-14"/>
          <w:sz w:val="28"/>
          <w:szCs w:val="28"/>
        </w:rPr>
        <w:object w:dxaOrig="1480" w:dyaOrig="440">
          <v:shape id="_x0000_i1596" type="#_x0000_t75" style="width:74.25pt;height:21.75pt" o:ole="" fillcolor="window">
            <v:imagedata r:id="rId1171" o:title=""/>
          </v:shape>
          <o:OLEObject Type="Embed" ProgID="Equation.DSMT4" ShapeID="_x0000_i1596" DrawAspect="Content" ObjectID="_1569929878" r:id="rId1172"/>
        </w:object>
      </w:r>
    </w:p>
    <w:p w:rsidR="0041602A" w:rsidRPr="00B90132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sz w:val="28"/>
          <w:szCs w:val="28"/>
        </w:rPr>
        <w:t>Совокупность дифференциального уравнения и начального условия</w:t>
      </w:r>
    </w:p>
    <w:p w:rsidR="0041602A" w:rsidRPr="00B90132" w:rsidRDefault="0041602A" w:rsidP="007C3FA4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position w:val="-14"/>
          <w:sz w:val="28"/>
          <w:szCs w:val="28"/>
        </w:rPr>
        <w:object w:dxaOrig="3159" w:dyaOrig="440">
          <v:shape id="_x0000_i1597" type="#_x0000_t75" style="width:158.25pt;height:21.75pt" o:ole="" fillcolor="window">
            <v:imagedata r:id="rId1173" o:title=""/>
          </v:shape>
          <o:OLEObject Type="Embed" ProgID="Equation.DSMT4" ShapeID="_x0000_i1597" DrawAspect="Content" ObjectID="_1569929879" r:id="rId1174"/>
        </w:object>
      </w:r>
    </w:p>
    <w:p w:rsidR="0041602A" w:rsidRPr="00B90132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132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B90132">
        <w:rPr>
          <w:rFonts w:ascii="Times New Roman" w:hAnsi="Times New Roman" w:cs="Times New Roman"/>
          <w:b/>
          <w:i/>
          <w:sz w:val="28"/>
          <w:szCs w:val="28"/>
        </w:rPr>
        <w:t>задачей Коши</w:t>
      </w:r>
      <w:r w:rsidRPr="00B90132">
        <w:rPr>
          <w:rFonts w:ascii="Times New Roman" w:hAnsi="Times New Roman" w:cs="Times New Roman"/>
          <w:sz w:val="28"/>
          <w:szCs w:val="28"/>
        </w:rPr>
        <w:t xml:space="preserve"> (для ДУ первого порядка).</w: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32"/>
        </w:rPr>
        <w:t>2</w:t>
      </w:r>
      <w:r>
        <w:rPr>
          <w:i/>
          <w:sz w:val="32"/>
        </w:rPr>
        <w:t xml:space="preserve">.   </w:t>
      </w:r>
      <w:r w:rsidRPr="00070515">
        <w:rPr>
          <w:rFonts w:ascii="Times New Roman" w:hAnsi="Times New Roman" w:cs="Times New Roman"/>
          <w:b/>
          <w:i/>
          <w:sz w:val="28"/>
          <w:szCs w:val="28"/>
        </w:rPr>
        <w:t>Дифференциальные уравнения с разделяющимися переменными</w:t>
      </w:r>
      <w:r w:rsidRPr="00070515">
        <w:rPr>
          <w:rFonts w:ascii="Times New Roman" w:hAnsi="Times New Roman" w:cs="Times New Roman"/>
          <w:b/>
          <w:sz w:val="28"/>
          <w:szCs w:val="28"/>
        </w:rPr>
        <w:t>.</w: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>Дифференциальное уравнение первого порядка вида</w:t>
      </w:r>
      <w:r w:rsidR="00070515">
        <w:rPr>
          <w:rFonts w:ascii="Times New Roman" w:hAnsi="Times New Roman" w:cs="Times New Roman"/>
          <w:sz w:val="28"/>
          <w:szCs w:val="28"/>
        </w:rPr>
        <w:t xml:space="preserve"> 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1820" w:dyaOrig="400">
          <v:shape id="_x0000_i1598" type="#_x0000_t75" style="width:90.75pt;height:20.25pt" o:ole="" fillcolor="window">
            <v:imagedata r:id="rId1175" o:title=""/>
          </v:shape>
          <o:OLEObject Type="Embed" ProgID="Equation.DSMT4" ShapeID="_x0000_i1598" DrawAspect="Content" ObjectID="_1569929880" r:id="rId1176"/>
        </w:objec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 xml:space="preserve">называется уравнением </w:t>
      </w:r>
      <w:r w:rsidRPr="00070515">
        <w:rPr>
          <w:rFonts w:ascii="Times New Roman" w:hAnsi="Times New Roman" w:cs="Times New Roman"/>
          <w:i/>
          <w:sz w:val="28"/>
          <w:szCs w:val="28"/>
        </w:rPr>
        <w:t xml:space="preserve">с разделяющимися переменными. </w:t>
      </w:r>
      <w:r w:rsidRPr="0007051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lastRenderedPageBreak/>
        <w:t>Это уравнение можно привести к виду:</w:t>
      </w:r>
      <w:r w:rsidR="0007051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2720" w:dyaOrig="400">
          <v:shape id="_x0000_i1599" type="#_x0000_t75" style="width:135.75pt;height:20.25pt" o:ole="" fillcolor="window">
            <v:imagedata r:id="rId1177" o:title=""/>
          </v:shape>
          <o:OLEObject Type="Embed" ProgID="Equation.DSMT4" ShapeID="_x0000_i1599" DrawAspect="Content" ObjectID="_1569929881" r:id="rId1178"/>
        </w:object>
      </w:r>
      <w:r w:rsidRPr="00070515">
        <w:rPr>
          <w:rFonts w:ascii="Times New Roman" w:hAnsi="Times New Roman" w:cs="Times New Roman"/>
          <w:sz w:val="28"/>
          <w:szCs w:val="28"/>
        </w:rPr>
        <w:t>,</w: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 xml:space="preserve">где переменные </w:t>
      </w:r>
      <w:r w:rsidRPr="00070515">
        <w:rPr>
          <w:rFonts w:ascii="Times New Roman" w:hAnsi="Times New Roman" w:cs="Times New Roman"/>
          <w:i/>
          <w:sz w:val="28"/>
          <w:szCs w:val="28"/>
        </w:rPr>
        <w:t>x</w:t>
      </w:r>
      <w:r w:rsidRPr="00070515">
        <w:rPr>
          <w:rFonts w:ascii="Times New Roman" w:hAnsi="Times New Roman" w:cs="Times New Roman"/>
          <w:sz w:val="28"/>
          <w:szCs w:val="28"/>
        </w:rPr>
        <w:t xml:space="preserve"> и </w:t>
      </w:r>
      <w:r w:rsidRPr="00070515">
        <w:rPr>
          <w:rFonts w:ascii="Times New Roman" w:hAnsi="Times New Roman" w:cs="Times New Roman"/>
          <w:i/>
          <w:sz w:val="28"/>
          <w:szCs w:val="28"/>
        </w:rPr>
        <w:t>y</w:t>
      </w:r>
      <w:r w:rsidRPr="00070515">
        <w:rPr>
          <w:rFonts w:ascii="Times New Roman" w:hAnsi="Times New Roman" w:cs="Times New Roman"/>
          <w:sz w:val="28"/>
          <w:szCs w:val="28"/>
        </w:rPr>
        <w:t xml:space="preserve">  содержатся в разных слагаемых  (разделены).</w:t>
      </w:r>
    </w:p>
    <w:p w:rsidR="0041602A" w:rsidRPr="00070515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 xml:space="preserve">Чтобы разделить переменные нужно производную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320" w:dyaOrig="400">
          <v:shape id="_x0000_i1600" type="#_x0000_t75" style="width:15.75pt;height:20.25pt" o:ole="" fillcolor="window">
            <v:imagedata r:id="rId533" o:title=""/>
          </v:shape>
          <o:OLEObject Type="Embed" ProgID="Equation.DSMT4" ShapeID="_x0000_i1600" DrawAspect="Content" ObjectID="_1569929882" r:id="rId1179"/>
        </w:object>
      </w:r>
      <w:r w:rsidRPr="00070515">
        <w:rPr>
          <w:rFonts w:ascii="Times New Roman" w:hAnsi="Times New Roman" w:cs="Times New Roman"/>
          <w:sz w:val="28"/>
          <w:szCs w:val="28"/>
        </w:rPr>
        <w:t xml:space="preserve"> представить как отношение дифференциалов </w:t>
      </w:r>
      <w:r w:rsidRPr="00070515">
        <w:rPr>
          <w:rFonts w:ascii="Times New Roman" w:hAnsi="Times New Roman" w:cs="Times New Roman"/>
          <w:position w:val="-30"/>
          <w:sz w:val="28"/>
          <w:szCs w:val="28"/>
        </w:rPr>
        <w:object w:dxaOrig="999" w:dyaOrig="800">
          <v:shape id="_x0000_i1601" type="#_x0000_t75" style="width:50.25pt;height:39.75pt" o:ole="" fillcolor="window">
            <v:imagedata r:id="rId1180" o:title=""/>
          </v:shape>
          <o:OLEObject Type="Embed" ProgID="Equation.DSMT4" ShapeID="_x0000_i1601" DrawAspect="Content" ObjectID="_1569929883" r:id="rId1181"/>
        </w:object>
      </w:r>
      <w:r w:rsidRPr="00070515">
        <w:rPr>
          <w:rFonts w:ascii="Times New Roman" w:hAnsi="Times New Roman" w:cs="Times New Roman"/>
          <w:sz w:val="28"/>
          <w:szCs w:val="28"/>
        </w:rPr>
        <w:t xml:space="preserve"> и выполнить ряд дополнительных преобразований (примеры</w:t>
      </w:r>
      <w:r w:rsidR="00070515">
        <w:rPr>
          <w:rFonts w:ascii="Times New Roman" w:hAnsi="Times New Roman" w:cs="Times New Roman"/>
          <w:sz w:val="28"/>
          <w:szCs w:val="28"/>
        </w:rPr>
        <w:t xml:space="preserve"> </w:t>
      </w:r>
      <w:r w:rsidRPr="00070515">
        <w:rPr>
          <w:rFonts w:ascii="Times New Roman" w:hAnsi="Times New Roman" w:cs="Times New Roman"/>
          <w:sz w:val="28"/>
          <w:szCs w:val="28"/>
        </w:rPr>
        <w:t xml:space="preserve"> ниже). </w:t>
      </w:r>
      <w:r w:rsidR="00070515">
        <w:rPr>
          <w:rFonts w:ascii="Times New Roman" w:hAnsi="Times New Roman" w:cs="Times New Roman"/>
          <w:sz w:val="28"/>
          <w:szCs w:val="28"/>
        </w:rPr>
        <w:t xml:space="preserve"> </w:t>
      </w:r>
      <w:r w:rsidRPr="00070515">
        <w:rPr>
          <w:rFonts w:ascii="Times New Roman" w:hAnsi="Times New Roman" w:cs="Times New Roman"/>
          <w:sz w:val="28"/>
          <w:szCs w:val="28"/>
        </w:rPr>
        <w:t xml:space="preserve">После разделения переменных производится </w:t>
      </w:r>
      <w:proofErr w:type="spellStart"/>
      <w:r w:rsidRPr="00070515">
        <w:rPr>
          <w:rFonts w:ascii="Times New Roman" w:hAnsi="Times New Roman" w:cs="Times New Roman"/>
          <w:sz w:val="28"/>
          <w:szCs w:val="28"/>
        </w:rPr>
        <w:t>почленное</w:t>
      </w:r>
      <w:proofErr w:type="spellEnd"/>
      <w:r w:rsidRPr="00070515">
        <w:rPr>
          <w:rFonts w:ascii="Times New Roman" w:hAnsi="Times New Roman" w:cs="Times New Roman"/>
          <w:sz w:val="28"/>
          <w:szCs w:val="28"/>
        </w:rPr>
        <w:t xml:space="preserve"> интегрирование обеих частей равенства. Интегралы берутся с помощью таблицы интегралов с учетом их зависимости от произвольной постоянной </w:t>
      </w:r>
      <w:proofErr w:type="gramStart"/>
      <w:r w:rsidRPr="00070515">
        <w:rPr>
          <w:rFonts w:ascii="Times New Roman" w:hAnsi="Times New Roman" w:cs="Times New Roman"/>
          <w:i/>
          <w:sz w:val="28"/>
          <w:szCs w:val="28"/>
        </w:rPr>
        <w:t>С</w:t>
      </w:r>
      <w:r w:rsidRPr="000705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0515">
        <w:rPr>
          <w:rFonts w:ascii="Times New Roman" w:hAnsi="Times New Roman" w:cs="Times New Roman"/>
          <w:sz w:val="28"/>
          <w:szCs w:val="28"/>
        </w:rPr>
        <w:t xml:space="preserve"> Затем, выражая </w:t>
      </w:r>
      <w:r w:rsidRPr="00070515">
        <w:rPr>
          <w:rFonts w:ascii="Times New Roman" w:hAnsi="Times New Roman" w:cs="Times New Roman"/>
          <w:i/>
          <w:sz w:val="28"/>
          <w:szCs w:val="28"/>
        </w:rPr>
        <w:t>y</w:t>
      </w:r>
      <w:r w:rsidRPr="00070515">
        <w:rPr>
          <w:rFonts w:ascii="Times New Roman" w:hAnsi="Times New Roman" w:cs="Times New Roman"/>
          <w:sz w:val="28"/>
          <w:szCs w:val="28"/>
        </w:rPr>
        <w:t xml:space="preserve">, находят общее решение ДУ: 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1480" w:dyaOrig="400">
          <v:shape id="_x0000_i1602" type="#_x0000_t75" style="width:74.25pt;height:20.25pt" o:ole="" fillcolor="window">
            <v:imagedata r:id="rId1182" o:title=""/>
          </v:shape>
          <o:OLEObject Type="Embed" ProgID="Equation.DSMT4" ShapeID="_x0000_i1602" DrawAspect="Content" ObjectID="_1569929884" r:id="rId1183"/>
        </w:object>
      </w:r>
      <w:r w:rsidRPr="00070515">
        <w:rPr>
          <w:rFonts w:ascii="Times New Roman" w:hAnsi="Times New Roman" w:cs="Times New Roman"/>
          <w:sz w:val="28"/>
          <w:szCs w:val="28"/>
        </w:rPr>
        <w:t>.</w:t>
      </w:r>
      <w:r w:rsidR="00070515">
        <w:rPr>
          <w:rFonts w:ascii="Times New Roman" w:hAnsi="Times New Roman" w:cs="Times New Roman"/>
          <w:sz w:val="28"/>
          <w:szCs w:val="28"/>
        </w:rPr>
        <w:t xml:space="preserve">       </w:t>
      </w:r>
      <w:r w:rsidRPr="00070515">
        <w:rPr>
          <w:rFonts w:ascii="Times New Roman" w:hAnsi="Times New Roman" w:cs="Times New Roman"/>
          <w:sz w:val="28"/>
          <w:szCs w:val="28"/>
        </w:rPr>
        <w:t xml:space="preserve">Например, найдем общее решение уравнения  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1120" w:dyaOrig="400">
          <v:shape id="_x0000_i1603" type="#_x0000_t75" style="width:56.25pt;height:20.25pt" o:ole="" fillcolor="window">
            <v:imagedata r:id="rId1184" o:title=""/>
          </v:shape>
          <o:OLEObject Type="Embed" ProgID="Equation.DSMT4" ShapeID="_x0000_i1603" DrawAspect="Content" ObjectID="_1569929885" r:id="rId1185"/>
        </w:object>
      </w:r>
      <w:r w:rsidRPr="00070515">
        <w:rPr>
          <w:rFonts w:ascii="Times New Roman" w:hAnsi="Times New Roman" w:cs="Times New Roman"/>
          <w:sz w:val="28"/>
          <w:szCs w:val="28"/>
        </w:rPr>
        <w:t>.</w:t>
      </w:r>
    </w:p>
    <w:p w:rsidR="0041602A" w:rsidRPr="00070515" w:rsidRDefault="0041602A" w:rsidP="007C3FA4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position w:val="-38"/>
          <w:sz w:val="28"/>
          <w:szCs w:val="28"/>
        </w:rPr>
        <w:object w:dxaOrig="6220" w:dyaOrig="880">
          <v:shape id="_x0000_i1604" type="#_x0000_t75" style="width:366pt;height:44.25pt" o:ole="" fillcolor="window">
            <v:imagedata r:id="rId1186" o:title=""/>
          </v:shape>
          <o:OLEObject Type="Embed" ProgID="Equation.DSMT4" ShapeID="_x0000_i1604" DrawAspect="Content" ObjectID="_1569929886" r:id="rId1187"/>
        </w:objec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 xml:space="preserve">Переменные разделились, производим </w:t>
      </w:r>
      <w:proofErr w:type="spellStart"/>
      <w:r w:rsidRPr="00070515">
        <w:rPr>
          <w:rFonts w:ascii="Times New Roman" w:hAnsi="Times New Roman" w:cs="Times New Roman"/>
          <w:sz w:val="28"/>
          <w:szCs w:val="28"/>
        </w:rPr>
        <w:t>почленное</w:t>
      </w:r>
      <w:proofErr w:type="spellEnd"/>
      <w:r w:rsidRPr="00070515">
        <w:rPr>
          <w:rFonts w:ascii="Times New Roman" w:hAnsi="Times New Roman" w:cs="Times New Roman"/>
          <w:sz w:val="28"/>
          <w:szCs w:val="28"/>
        </w:rPr>
        <w:t xml:space="preserve"> интегрирование.</w:t>
      </w:r>
    </w:p>
    <w:p w:rsidR="0041602A" w:rsidRDefault="0041602A" w:rsidP="007C3FA4">
      <w:pPr>
        <w:spacing w:after="0" w:line="240" w:lineRule="auto"/>
        <w:ind w:firstLine="284"/>
        <w:jc w:val="center"/>
        <w:rPr>
          <w:sz w:val="32"/>
        </w:rPr>
      </w:pPr>
      <w:r w:rsidRPr="007E1FAF">
        <w:rPr>
          <w:position w:val="-74"/>
          <w:sz w:val="32"/>
        </w:rPr>
        <w:object w:dxaOrig="8199" w:dyaOrig="1640">
          <v:shape id="_x0000_i1605" type="#_x0000_t75" style="width:410.25pt;height:81.75pt" o:ole="" fillcolor="window">
            <v:imagedata r:id="rId1188" o:title=""/>
          </v:shape>
          <o:OLEObject Type="Embed" ProgID="Equation.DSMT4" ShapeID="_x0000_i1605" DrawAspect="Content" ObjectID="_1569929887" r:id="rId1189"/>
        </w:objec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 xml:space="preserve">Обозначим  </w:t>
      </w:r>
      <w:r w:rsidRPr="00070515">
        <w:rPr>
          <w:rFonts w:ascii="Times New Roman" w:hAnsi="Times New Roman" w:cs="Times New Roman"/>
          <w:position w:val="-6"/>
          <w:sz w:val="28"/>
          <w:szCs w:val="28"/>
        </w:rPr>
        <w:object w:dxaOrig="1240" w:dyaOrig="460">
          <v:shape id="_x0000_i1606" type="#_x0000_t75" style="width:62.25pt;height:23.25pt" o:ole="" fillcolor="window">
            <v:imagedata r:id="rId1190" o:title=""/>
          </v:shape>
          <o:OLEObject Type="Embed" ProgID="Equation.DSMT4" ShapeID="_x0000_i1606" DrawAspect="Content" ObjectID="_1569929888" r:id="rId1191"/>
        </w:object>
      </w:r>
      <w:r w:rsidRPr="00070515">
        <w:rPr>
          <w:rFonts w:ascii="Times New Roman" w:hAnsi="Times New Roman" w:cs="Times New Roman"/>
          <w:sz w:val="28"/>
          <w:szCs w:val="28"/>
        </w:rPr>
        <w:t xml:space="preserve">, получим    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1200" w:dyaOrig="580">
          <v:shape id="_x0000_i1607" type="#_x0000_t75" style="width:60pt;height:29.25pt" o:ole="" fillcolor="window">
            <v:imagedata r:id="rId1192" o:title=""/>
          </v:shape>
          <o:OLEObject Type="Embed" ProgID="Equation.DSMT4" ShapeID="_x0000_i1607" DrawAspect="Content" ObjectID="_1569929889" r:id="rId1193"/>
        </w:object>
      </w:r>
      <w:r w:rsidRPr="00070515">
        <w:rPr>
          <w:rFonts w:ascii="Times New Roman" w:hAnsi="Times New Roman" w:cs="Times New Roman"/>
          <w:sz w:val="28"/>
          <w:szCs w:val="28"/>
        </w:rPr>
        <w:t xml:space="preserve"> – общее решение ДУ.</w:t>
      </w:r>
    </w:p>
    <w:p w:rsidR="0041602A" w:rsidRPr="00070515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515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70515">
        <w:rPr>
          <w:rFonts w:ascii="Times New Roman" w:hAnsi="Times New Roman" w:cs="Times New Roman"/>
          <w:sz w:val="28"/>
          <w:szCs w:val="28"/>
        </w:rPr>
        <w:t xml:space="preserve"> </w:t>
      </w:r>
      <w:r w:rsidRPr="00070515">
        <w:rPr>
          <w:rFonts w:ascii="Times New Roman" w:hAnsi="Times New Roman" w:cs="Times New Roman"/>
          <w:b/>
          <w:i/>
          <w:sz w:val="28"/>
          <w:szCs w:val="28"/>
        </w:rPr>
        <w:t>Линейные дифференциальные уравнения  первого порядка.</w:t>
      </w:r>
    </w:p>
    <w:p w:rsidR="0041602A" w:rsidRPr="00070515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 xml:space="preserve">ДУ первого порядка называется </w:t>
      </w:r>
      <w:r w:rsidRPr="00070515">
        <w:rPr>
          <w:rFonts w:ascii="Times New Roman" w:hAnsi="Times New Roman" w:cs="Times New Roman"/>
          <w:i/>
          <w:sz w:val="28"/>
          <w:szCs w:val="28"/>
        </w:rPr>
        <w:t>линейным</w:t>
      </w:r>
      <w:r w:rsidRPr="00070515">
        <w:rPr>
          <w:rFonts w:ascii="Times New Roman" w:hAnsi="Times New Roman" w:cs="Times New Roman"/>
          <w:sz w:val="28"/>
          <w:szCs w:val="28"/>
        </w:rPr>
        <w:t xml:space="preserve">, если его можно привести к виду: 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2380" w:dyaOrig="400">
          <v:shape id="_x0000_i1608" type="#_x0000_t75" style="width:119.25pt;height:20.25pt" o:ole="" fillcolor="window">
            <v:imagedata r:id="rId1194" o:title=""/>
          </v:shape>
          <o:OLEObject Type="Embed" ProgID="Equation.DSMT4" ShapeID="_x0000_i1608" DrawAspect="Content" ObjectID="_1569929890" r:id="rId1195"/>
        </w:object>
      </w:r>
      <w:r w:rsidRPr="00070515">
        <w:rPr>
          <w:rFonts w:ascii="Times New Roman" w:hAnsi="Times New Roman" w:cs="Times New Roman"/>
          <w:sz w:val="28"/>
          <w:szCs w:val="28"/>
        </w:rPr>
        <w:t>, где</w:t>
      </w:r>
      <w:r w:rsidRPr="000705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0515">
        <w:rPr>
          <w:rFonts w:ascii="Times New Roman" w:hAnsi="Times New Roman" w:cs="Times New Roman"/>
          <w:sz w:val="28"/>
          <w:szCs w:val="28"/>
        </w:rPr>
        <w:t xml:space="preserve">искомая функция </w:t>
      </w:r>
      <w:r w:rsidRPr="00070515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70515">
        <w:rPr>
          <w:rFonts w:ascii="Times New Roman" w:hAnsi="Times New Roman" w:cs="Times New Roman"/>
          <w:sz w:val="28"/>
          <w:szCs w:val="28"/>
        </w:rPr>
        <w:t xml:space="preserve"> и ее производная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320" w:dyaOrig="400">
          <v:shape id="_x0000_i1609" type="#_x0000_t75" style="width:15.75pt;height:20.25pt" o:ole="" fillcolor="window">
            <v:imagedata r:id="rId533" o:title=""/>
          </v:shape>
          <o:OLEObject Type="Embed" ProgID="Equation.DSMT4" ShapeID="_x0000_i1609" DrawAspect="Content" ObjectID="_1569929891" r:id="rId1196"/>
        </w:object>
      </w:r>
      <w:r w:rsidRPr="00070515">
        <w:rPr>
          <w:rFonts w:ascii="Times New Roman" w:hAnsi="Times New Roman" w:cs="Times New Roman"/>
          <w:sz w:val="28"/>
          <w:szCs w:val="28"/>
        </w:rPr>
        <w:t xml:space="preserve"> содержатся в первых степенях (в разных слагаемых).</w:t>
      </w:r>
    </w:p>
    <w:p w:rsidR="0041602A" w:rsidRPr="00070515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15">
        <w:rPr>
          <w:rFonts w:ascii="Times New Roman" w:hAnsi="Times New Roman" w:cs="Times New Roman"/>
          <w:sz w:val="28"/>
          <w:szCs w:val="28"/>
        </w:rPr>
        <w:t xml:space="preserve">Разделить переменные для такого уравнения не удается, если правая часть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680" w:dyaOrig="400">
          <v:shape id="_x0000_i1610" type="#_x0000_t75" style="width:33.75pt;height:20.25pt" o:ole="" fillcolor="window">
            <v:imagedata r:id="rId1197" o:title=""/>
          </v:shape>
          <o:OLEObject Type="Embed" ProgID="Equation.DSMT4" ShapeID="_x0000_i1610" DrawAspect="Content" ObjectID="_1569929892" r:id="rId1198"/>
        </w:object>
      </w:r>
      <w:r w:rsidRPr="00070515">
        <w:rPr>
          <w:rFonts w:ascii="Times New Roman" w:hAnsi="Times New Roman" w:cs="Times New Roman"/>
          <w:sz w:val="28"/>
          <w:szCs w:val="28"/>
        </w:rPr>
        <w:t xml:space="preserve"> отлична от нуля.</w:t>
      </w:r>
    </w:p>
    <w:p w:rsidR="0041602A" w:rsidRPr="00070515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515">
        <w:rPr>
          <w:rFonts w:ascii="Times New Roman" w:hAnsi="Times New Roman" w:cs="Times New Roman"/>
          <w:sz w:val="28"/>
          <w:szCs w:val="28"/>
        </w:rPr>
        <w:t>Линейные</w:t>
      </w:r>
      <w:proofErr w:type="gramEnd"/>
      <w:r w:rsidRPr="00070515">
        <w:rPr>
          <w:rFonts w:ascii="Times New Roman" w:hAnsi="Times New Roman" w:cs="Times New Roman"/>
          <w:sz w:val="28"/>
          <w:szCs w:val="28"/>
        </w:rPr>
        <w:t xml:space="preserve"> ДУ можно решать </w:t>
      </w:r>
      <w:r w:rsidRPr="00070515">
        <w:rPr>
          <w:rFonts w:ascii="Times New Roman" w:hAnsi="Times New Roman" w:cs="Times New Roman"/>
          <w:i/>
          <w:sz w:val="28"/>
          <w:szCs w:val="28"/>
        </w:rPr>
        <w:t>методом Бернулли</w:t>
      </w:r>
      <w:r w:rsidRPr="00070515">
        <w:rPr>
          <w:rFonts w:ascii="Times New Roman" w:hAnsi="Times New Roman" w:cs="Times New Roman"/>
          <w:sz w:val="28"/>
          <w:szCs w:val="28"/>
        </w:rPr>
        <w:t xml:space="preserve">. При этом неизвестную функцию </w:t>
      </w:r>
      <w:r w:rsidRPr="00070515">
        <w:rPr>
          <w:rFonts w:ascii="Times New Roman" w:hAnsi="Times New Roman" w:cs="Times New Roman"/>
          <w:i/>
          <w:sz w:val="28"/>
          <w:szCs w:val="28"/>
        </w:rPr>
        <w:t>y</w:t>
      </w:r>
      <w:r w:rsidRPr="00070515">
        <w:rPr>
          <w:rFonts w:ascii="Times New Roman" w:hAnsi="Times New Roman" w:cs="Times New Roman"/>
          <w:sz w:val="28"/>
          <w:szCs w:val="28"/>
        </w:rPr>
        <w:t xml:space="preserve"> представляют  в виде произведения двух функций: </w:t>
      </w:r>
      <w:r w:rsidRPr="00070515">
        <w:rPr>
          <w:rFonts w:ascii="Times New Roman" w:hAnsi="Times New Roman" w:cs="Times New Roman"/>
          <w:position w:val="-12"/>
          <w:sz w:val="28"/>
          <w:szCs w:val="28"/>
        </w:rPr>
        <w:object w:dxaOrig="1820" w:dyaOrig="400">
          <v:shape id="_x0000_i1611" type="#_x0000_t75" style="width:90.75pt;height:20.25pt" o:ole="" fillcolor="window">
            <v:imagedata r:id="rId1199" o:title=""/>
          </v:shape>
          <o:OLEObject Type="Embed" ProgID="Equation.DSMT4" ShapeID="_x0000_i1611" DrawAspect="Content" ObjectID="_1569929893" r:id="rId1200"/>
        </w:object>
      </w:r>
      <w:r w:rsidRPr="00070515">
        <w:rPr>
          <w:rFonts w:ascii="Times New Roman" w:hAnsi="Times New Roman" w:cs="Times New Roman"/>
          <w:sz w:val="28"/>
          <w:szCs w:val="28"/>
        </w:rPr>
        <w:t>, для каждой из которых получают ДУ с разделяющимися переменными. Решая первое из этих уравнений, берут его частное решение, например, полагая, что</w:t>
      </w:r>
      <w:proofErr w:type="gramStart"/>
      <w:r w:rsidRPr="00070515">
        <w:rPr>
          <w:rFonts w:ascii="Times New Roman" w:hAnsi="Times New Roman" w:cs="Times New Roman"/>
          <w:sz w:val="28"/>
          <w:szCs w:val="28"/>
        </w:rPr>
        <w:t xml:space="preserve"> </w:t>
      </w:r>
      <w:r w:rsidRPr="0007051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0705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0515">
        <w:rPr>
          <w:rFonts w:ascii="Times New Roman" w:hAnsi="Times New Roman" w:cs="Times New Roman"/>
          <w:sz w:val="28"/>
          <w:szCs w:val="28"/>
        </w:rPr>
        <w:t xml:space="preserve">= 0. Для второго уравнения находят его общее решение (с учетом зависимости от </w:t>
      </w:r>
      <w:r w:rsidRPr="00070515">
        <w:rPr>
          <w:rFonts w:ascii="Times New Roman" w:hAnsi="Times New Roman" w:cs="Times New Roman"/>
          <w:i/>
          <w:sz w:val="28"/>
          <w:szCs w:val="28"/>
        </w:rPr>
        <w:t>С</w:t>
      </w:r>
      <w:r w:rsidRPr="00070515">
        <w:rPr>
          <w:rFonts w:ascii="Times New Roman" w:hAnsi="Times New Roman" w:cs="Times New Roman"/>
          <w:sz w:val="28"/>
          <w:szCs w:val="28"/>
        </w:rPr>
        <w:t>).</w:t>
      </w:r>
    </w:p>
    <w:p w:rsidR="0041602A" w:rsidRPr="00F27091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F27091">
        <w:rPr>
          <w:rFonts w:ascii="Times New Roman" w:hAnsi="Times New Roman" w:cs="Times New Roman"/>
          <w:spacing w:val="-12"/>
          <w:sz w:val="28"/>
          <w:szCs w:val="28"/>
        </w:rPr>
        <w:t>Алгоритм применения метода Бернулли показан ниже на примерах.</w:t>
      </w:r>
    </w:p>
    <w:p w:rsidR="0041602A" w:rsidRPr="00F27091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F27091">
        <w:rPr>
          <w:rFonts w:ascii="Times New Roman" w:hAnsi="Times New Roman" w:cs="Times New Roman"/>
          <w:b/>
          <w:spacing w:val="-12"/>
          <w:sz w:val="28"/>
          <w:szCs w:val="28"/>
        </w:rPr>
        <w:t xml:space="preserve">Задача.   </w:t>
      </w:r>
      <w:r w:rsidRPr="00F27091">
        <w:rPr>
          <w:rFonts w:ascii="Times New Roman" w:hAnsi="Times New Roman" w:cs="Times New Roman"/>
          <w:spacing w:val="-12"/>
          <w:sz w:val="28"/>
          <w:szCs w:val="28"/>
        </w:rPr>
        <w:t xml:space="preserve">Найти общее решение дифференциального уравнения и частное решение, удовлетворяющее начальному условию  </w:t>
      </w:r>
      <w:r w:rsidRPr="00F27091">
        <w:rPr>
          <w:rFonts w:ascii="Times New Roman" w:hAnsi="Times New Roman" w:cs="Times New Roman"/>
          <w:spacing w:val="-12"/>
          <w:position w:val="-14"/>
          <w:sz w:val="28"/>
          <w:szCs w:val="28"/>
        </w:rPr>
        <w:object w:dxaOrig="1400" w:dyaOrig="440">
          <v:shape id="_x0000_i1612" type="#_x0000_t75" style="width:69.75pt;height:21.75pt" o:ole="" fillcolor="window">
            <v:imagedata r:id="rId1201" o:title=""/>
          </v:shape>
          <o:OLEObject Type="Embed" ProgID="Equation.DSMT4" ShapeID="_x0000_i1612" DrawAspect="Content" ObjectID="_1569929894" r:id="rId1202"/>
        </w:object>
      </w:r>
      <w:r w:rsidRPr="00F27091">
        <w:rPr>
          <w:rFonts w:ascii="Times New Roman" w:hAnsi="Times New Roman" w:cs="Times New Roman"/>
          <w:spacing w:val="-12"/>
          <w:sz w:val="28"/>
          <w:szCs w:val="28"/>
        </w:rPr>
        <w:t>,</w:t>
      </w:r>
      <w:r w:rsidRPr="00F27091">
        <w:rPr>
          <w:rFonts w:ascii="Times New Roman" w:hAnsi="Times New Roman" w:cs="Times New Roman"/>
          <w:sz w:val="28"/>
          <w:szCs w:val="28"/>
        </w:rPr>
        <w:t xml:space="preserve"> если</w:t>
      </w:r>
    </w:p>
    <w:p w:rsidR="0041602A" w:rsidRDefault="0041602A" w:rsidP="007C3FA4">
      <w:pPr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                  а)  </w:t>
      </w:r>
      <w:r w:rsidRPr="007E1FAF">
        <w:rPr>
          <w:i/>
          <w:position w:val="-14"/>
          <w:sz w:val="32"/>
        </w:rPr>
        <w:object w:dxaOrig="5960" w:dyaOrig="540">
          <v:shape id="_x0000_i1613" type="#_x0000_t75" style="width:297.75pt;height:27pt" o:ole="" fillcolor="window">
            <v:imagedata r:id="rId1203" o:title=""/>
          </v:shape>
          <o:OLEObject Type="Embed" ProgID="Equation.DSMT4" ShapeID="_x0000_i1613" DrawAspect="Content" ObjectID="_1569929895" r:id="rId1204"/>
        </w:object>
      </w:r>
    </w:p>
    <w:p w:rsidR="0041602A" w:rsidRDefault="0041602A" w:rsidP="007C3FA4">
      <w:pPr>
        <w:spacing w:after="0" w:line="240" w:lineRule="auto"/>
        <w:jc w:val="center"/>
        <w:rPr>
          <w:i/>
          <w:sz w:val="32"/>
        </w:rPr>
      </w:pPr>
    </w:p>
    <w:p w:rsidR="0041602A" w:rsidRDefault="0041602A" w:rsidP="007C3FA4">
      <w:pPr>
        <w:tabs>
          <w:tab w:val="left" w:pos="4820"/>
        </w:tabs>
        <w:spacing w:after="0" w:line="240" w:lineRule="auto"/>
        <w:rPr>
          <w:sz w:val="32"/>
        </w:rPr>
      </w:pPr>
      <w:r>
        <w:rPr>
          <w:i/>
          <w:sz w:val="32"/>
        </w:rPr>
        <w:t xml:space="preserve">                  б)</w:t>
      </w:r>
      <w:r>
        <w:rPr>
          <w:sz w:val="32"/>
        </w:rPr>
        <w:t xml:space="preserve">  </w:t>
      </w:r>
      <w:r w:rsidRPr="007E1FAF">
        <w:rPr>
          <w:position w:val="-36"/>
          <w:sz w:val="32"/>
        </w:rPr>
        <w:object w:dxaOrig="5780" w:dyaOrig="859">
          <v:shape id="_x0000_i1614" type="#_x0000_t75" style="width:288.75pt;height:42.75pt" o:ole="" fillcolor="window">
            <v:imagedata r:id="rId1205" o:title=""/>
          </v:shape>
          <o:OLEObject Type="Embed" ProgID="Equation.DSMT4" ShapeID="_x0000_i1614" DrawAspect="Content" ObjectID="_1569929896" r:id="rId1206"/>
        </w:object>
      </w:r>
    </w:p>
    <w:p w:rsidR="0041602A" w:rsidRPr="00F27091" w:rsidRDefault="0041602A" w:rsidP="007C3F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7091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41602A" w:rsidRDefault="0041602A" w:rsidP="007C3FA4">
      <w:pPr>
        <w:spacing w:after="0" w:line="240" w:lineRule="auto"/>
        <w:rPr>
          <w:i/>
          <w:sz w:val="32"/>
        </w:rPr>
      </w:pPr>
      <w:r>
        <w:rPr>
          <w:b/>
          <w:i/>
          <w:sz w:val="32"/>
        </w:rPr>
        <w:lastRenderedPageBreak/>
        <w:t>а)</w:t>
      </w:r>
      <w:r>
        <w:rPr>
          <w:i/>
          <w:sz w:val="32"/>
        </w:rPr>
        <w:t xml:space="preserve">  </w:t>
      </w:r>
      <w:r w:rsidRPr="007E1FAF">
        <w:rPr>
          <w:i/>
          <w:position w:val="-12"/>
          <w:sz w:val="32"/>
        </w:rPr>
        <w:object w:dxaOrig="3920" w:dyaOrig="499">
          <v:shape id="_x0000_i1615" type="#_x0000_t75" style="width:195.75pt;height:24.75pt" o:ole="" fillcolor="window">
            <v:imagedata r:id="rId1207" o:title=""/>
          </v:shape>
          <o:OLEObject Type="Embed" ProgID="Equation.DSMT4" ShapeID="_x0000_i1615" DrawAspect="Content" ObjectID="_1569929897" r:id="rId1208"/>
        </w:object>
      </w:r>
      <w:r w:rsidR="00F27091" w:rsidRPr="00F27091">
        <w:rPr>
          <w:sz w:val="32"/>
        </w:rPr>
        <w:t xml:space="preserve"> </w:t>
      </w:r>
      <w:r w:rsidR="00F27091">
        <w:rPr>
          <w:sz w:val="32"/>
        </w:rPr>
        <w:t xml:space="preserve">Пусть  </w:t>
      </w:r>
      <w:r w:rsidR="00F27091" w:rsidRPr="007E1FAF">
        <w:rPr>
          <w:position w:val="-12"/>
          <w:sz w:val="32"/>
        </w:rPr>
        <w:object w:dxaOrig="880" w:dyaOrig="320">
          <v:shape id="_x0000_i1616" type="#_x0000_t75" style="width:44.25pt;height:15.75pt" o:ole="" fillcolor="window">
            <v:imagedata r:id="rId1209" o:title=""/>
          </v:shape>
          <o:OLEObject Type="Embed" ProgID="Equation.DSMT4" ShapeID="_x0000_i1616" DrawAspect="Content" ObjectID="_1569929898" r:id="rId1210"/>
        </w:object>
      </w:r>
      <w:r w:rsidR="00F27091">
        <w:rPr>
          <w:sz w:val="32"/>
        </w:rPr>
        <w:t xml:space="preserve">, тогда  </w:t>
      </w:r>
      <w:r w:rsidR="00F27091" w:rsidRPr="007E1FAF">
        <w:rPr>
          <w:position w:val="-12"/>
          <w:sz w:val="32"/>
        </w:rPr>
        <w:object w:dxaOrig="1680" w:dyaOrig="400">
          <v:shape id="_x0000_i1617" type="#_x0000_t75" style="width:84pt;height:20.25pt" o:ole="" fillcolor="window">
            <v:imagedata r:id="rId1211" o:title=""/>
          </v:shape>
          <o:OLEObject Type="Embed" ProgID="Equation.DSMT4" ShapeID="_x0000_i1617" DrawAspect="Content" ObjectID="_1569929899" r:id="rId1212"/>
        </w:object>
      </w:r>
    </w:p>
    <w:p w:rsidR="0041602A" w:rsidRPr="00F27091" w:rsidRDefault="0041602A" w:rsidP="007C3FA4">
      <w:pPr>
        <w:spacing w:after="0" w:line="240" w:lineRule="auto"/>
        <w:jc w:val="both"/>
        <w:rPr>
          <w:rFonts w:ascii="Times New Roman" w:hAnsi="Times New Roman" w:cs="Times New Roman"/>
          <w:i/>
          <w:sz w:val="32"/>
        </w:rPr>
      </w:pPr>
      <w:r>
        <w:rPr>
          <w:sz w:val="32"/>
        </w:rPr>
        <w:tab/>
      </w:r>
      <w:r w:rsidRPr="00F27091">
        <w:rPr>
          <w:rFonts w:ascii="Times New Roman" w:hAnsi="Times New Roman" w:cs="Times New Roman"/>
          <w:sz w:val="32"/>
        </w:rPr>
        <w:t xml:space="preserve">Подставим эти выражения в дифференциальное уравнение:     </w:t>
      </w:r>
    </w:p>
    <w:p w:rsidR="0041602A" w:rsidRPr="00F27091" w:rsidRDefault="0041602A" w:rsidP="007C3FA4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F27091">
        <w:rPr>
          <w:rFonts w:ascii="Times New Roman" w:hAnsi="Times New Roman" w:cs="Times New Roman"/>
          <w:i/>
          <w:position w:val="-6"/>
          <w:sz w:val="32"/>
        </w:rPr>
        <w:object w:dxaOrig="2600" w:dyaOrig="440">
          <v:shape id="_x0000_i1618" type="#_x0000_t75" style="width:129.75pt;height:21.75pt" o:ole="" fillcolor="window">
            <v:imagedata r:id="rId1213" o:title=""/>
          </v:shape>
          <o:OLEObject Type="Embed" ProgID="Equation.DSMT4" ShapeID="_x0000_i1618" DrawAspect="Content" ObjectID="_1569929900" r:id="rId1214"/>
        </w:object>
      </w:r>
      <w:r w:rsidRPr="00F27091">
        <w:rPr>
          <w:rFonts w:ascii="Times New Roman" w:hAnsi="Times New Roman" w:cs="Times New Roman"/>
          <w:sz w:val="32"/>
        </w:rPr>
        <w:t>.</w:t>
      </w:r>
    </w:p>
    <w:p w:rsidR="0041602A" w:rsidRPr="00F27091" w:rsidRDefault="0041602A" w:rsidP="007C3FA4">
      <w:pPr>
        <w:spacing w:after="0" w:line="240" w:lineRule="auto"/>
        <w:ind w:firstLine="708"/>
        <w:rPr>
          <w:rFonts w:ascii="Times New Roman" w:hAnsi="Times New Roman" w:cs="Times New Roman"/>
          <w:sz w:val="32"/>
        </w:rPr>
      </w:pPr>
      <w:r w:rsidRPr="00F27091">
        <w:rPr>
          <w:rFonts w:ascii="Times New Roman" w:hAnsi="Times New Roman" w:cs="Times New Roman"/>
          <w:sz w:val="32"/>
        </w:rPr>
        <w:t xml:space="preserve">Сгруппируем слагаемые, имеющие общий множитель </w:t>
      </w:r>
      <w:r w:rsidRPr="00F27091">
        <w:rPr>
          <w:rFonts w:ascii="Times New Roman" w:hAnsi="Times New Roman" w:cs="Times New Roman"/>
          <w:i/>
          <w:sz w:val="32"/>
        </w:rPr>
        <w:t>u</w:t>
      </w:r>
      <w:r w:rsidRPr="00F27091">
        <w:rPr>
          <w:rFonts w:ascii="Times New Roman" w:hAnsi="Times New Roman" w:cs="Times New Roman"/>
          <w:sz w:val="32"/>
        </w:rPr>
        <w:t>:</w:t>
      </w:r>
    </w:p>
    <w:p w:rsidR="0041602A" w:rsidRPr="00F27091" w:rsidRDefault="0041602A" w:rsidP="007C3FA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F27091">
        <w:rPr>
          <w:rFonts w:ascii="Times New Roman" w:hAnsi="Times New Roman" w:cs="Times New Roman"/>
          <w:position w:val="-16"/>
          <w:sz w:val="32"/>
        </w:rPr>
        <w:object w:dxaOrig="2720" w:dyaOrig="540">
          <v:shape id="_x0000_i1619" type="#_x0000_t75" style="width:135.75pt;height:27pt" o:ole="" fillcolor="window">
            <v:imagedata r:id="rId1215" o:title=""/>
          </v:shape>
          <o:OLEObject Type="Embed" ProgID="Equation.DSMT4" ShapeID="_x0000_i1619" DrawAspect="Content" ObjectID="_1569929901" r:id="rId1216"/>
        </w:object>
      </w:r>
      <w:r w:rsidRPr="00F27091">
        <w:rPr>
          <w:rFonts w:ascii="Times New Roman" w:hAnsi="Times New Roman" w:cs="Times New Roman"/>
          <w:sz w:val="32"/>
        </w:rPr>
        <w:t>.</w:t>
      </w:r>
    </w:p>
    <w:p w:rsidR="0041602A" w:rsidRPr="00BB5A86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Подберем  функцию </w:t>
      </w:r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BB5A86">
        <w:rPr>
          <w:rFonts w:ascii="Times New Roman" w:hAnsi="Times New Roman" w:cs="Times New Roman"/>
          <w:sz w:val="28"/>
          <w:szCs w:val="28"/>
        </w:rPr>
        <w:t xml:space="preserve"> так, чтобы обратилось в нуль выражение, стоящее в скобках: </w:t>
      </w:r>
    </w:p>
    <w:p w:rsidR="0041602A" w:rsidRPr="00BB5A86" w:rsidRDefault="0041602A" w:rsidP="007C3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5A86">
        <w:rPr>
          <w:rFonts w:ascii="Times New Roman" w:hAnsi="Times New Roman" w:cs="Times New Roman"/>
          <w:i/>
          <w:position w:val="-6"/>
          <w:sz w:val="28"/>
          <w:szCs w:val="28"/>
        </w:rPr>
        <w:object w:dxaOrig="1359" w:dyaOrig="340">
          <v:shape id="_x0000_i1620" type="#_x0000_t75" style="width:68.25pt;height:17.25pt" o:ole="" fillcolor="window">
            <v:imagedata r:id="rId1217" o:title=""/>
          </v:shape>
          <o:OLEObject Type="Embed" ProgID="Equation.DSMT4" ShapeID="_x0000_i1620" DrawAspect="Content" ObjectID="_1569929902" r:id="rId1218"/>
        </w:object>
      </w:r>
      <w:r w:rsidRPr="00BB5A86">
        <w:rPr>
          <w:rFonts w:ascii="Times New Roman" w:hAnsi="Times New Roman" w:cs="Times New Roman"/>
          <w:i/>
          <w:sz w:val="28"/>
          <w:szCs w:val="28"/>
        </w:rPr>
        <w:t>.</w:t>
      </w:r>
    </w:p>
    <w:p w:rsidR="0041602A" w:rsidRPr="00BB5A86" w:rsidRDefault="0041602A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>Тогда уравнение примет вид</w:t>
      </w:r>
    </w:p>
    <w:p w:rsidR="0041602A" w:rsidRPr="00BB5A86" w:rsidRDefault="0041602A" w:rsidP="007C3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5A8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B5A86">
        <w:rPr>
          <w:rFonts w:ascii="Times New Roman" w:hAnsi="Times New Roman" w:cs="Times New Roman"/>
          <w:i/>
          <w:position w:val="-6"/>
          <w:sz w:val="28"/>
          <w:szCs w:val="28"/>
        </w:rPr>
        <w:object w:dxaOrig="1180" w:dyaOrig="440">
          <v:shape id="_x0000_i1621" type="#_x0000_t75" style="width:59.25pt;height:21.75pt" o:ole="" fillcolor="window">
            <v:imagedata r:id="rId1219" o:title=""/>
          </v:shape>
          <o:OLEObject Type="Embed" ProgID="Equation.DSMT4" ShapeID="_x0000_i1621" DrawAspect="Content" ObjectID="_1569929903" r:id="rId1220"/>
        </w:object>
      </w:r>
      <w:r w:rsidRPr="00BB5A86">
        <w:rPr>
          <w:rFonts w:ascii="Times New Roman" w:hAnsi="Times New Roman" w:cs="Times New Roman"/>
          <w:i/>
          <w:sz w:val="28"/>
          <w:szCs w:val="28"/>
        </w:rPr>
        <w:t>.</w:t>
      </w:r>
    </w:p>
    <w:p w:rsidR="0041602A" w:rsidRPr="00BB5A86" w:rsidRDefault="0041602A" w:rsidP="007C3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1602A" w:rsidRPr="00BB5A86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>Два последних уравнения решаются разделением переменных, поочередно.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898"/>
        <w:gridCol w:w="4899"/>
      </w:tblGrid>
      <w:tr w:rsidR="0041602A" w:rsidRPr="00BB5A86" w:rsidTr="00F00218">
        <w:tc>
          <w:tcPr>
            <w:tcW w:w="4898" w:type="dxa"/>
            <w:tcBorders>
              <w:righ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  <w:r w:rsidRPr="00BB5A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59" w:dyaOrig="340">
                <v:shape id="_x0000_i1622" type="#_x0000_t75" style="width:68.25pt;height:17.25pt" o:ole="" fillcolor="window">
                  <v:imagedata r:id="rId1221" o:title=""/>
                </v:shape>
                <o:OLEObject Type="Embed" ProgID="Equation.DSMT4" ShapeID="_x0000_i1622" DrawAspect="Content" ObjectID="_1569929904" r:id="rId1222"/>
              </w:object>
            </w: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;    </w:t>
            </w:r>
            <w:r w:rsidRPr="00BB5A86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60" w:dyaOrig="800">
                <v:shape id="_x0000_i1623" type="#_x0000_t75" style="width:48pt;height:39.75pt" o:ole="" fillcolor="window">
                  <v:imagedata r:id="rId1223" o:title=""/>
                </v:shape>
                <o:OLEObject Type="Embed" ProgID="Equation.DSMT4" ShapeID="_x0000_i1623" DrawAspect="Content" ObjectID="_1569929905" r:id="rId1224"/>
              </w:object>
            </w: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;            </w:t>
            </w:r>
          </w:p>
        </w:tc>
        <w:tc>
          <w:tcPr>
            <w:tcW w:w="4899" w:type="dxa"/>
            <w:tcBorders>
              <w:lef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2. Подставим  </w:t>
            </w:r>
            <w:r w:rsidRPr="00BB5A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440">
                <v:shape id="_x0000_i1624" type="#_x0000_t75" style="width:48pt;height:21.75pt" o:ole="" fillcolor="window">
                  <v:imagedata r:id="rId1225" o:title=""/>
                </v:shape>
                <o:OLEObject Type="Embed" ProgID="Equation.DSMT4" ShapeID="_x0000_i1624" DrawAspect="Content" ObjectID="_1569929906" r:id="rId1226"/>
              </w:object>
            </w: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</w:tc>
      </w:tr>
      <w:tr w:rsidR="0041602A" w:rsidRPr="00BB5A86" w:rsidTr="00F00218">
        <w:tc>
          <w:tcPr>
            <w:tcW w:w="4898" w:type="dxa"/>
            <w:tcBorders>
              <w:righ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B5A86">
              <w:rPr>
                <w:rFonts w:ascii="Times New Roman" w:hAnsi="Times New Roman" w:cs="Times New Roman"/>
                <w:position w:val="-56"/>
                <w:sz w:val="28"/>
                <w:szCs w:val="28"/>
                <w:lang w:val="en-US"/>
              </w:rPr>
              <w:object w:dxaOrig="2380" w:dyaOrig="1280">
                <v:shape id="_x0000_i1625" type="#_x0000_t75" style="width:119.25pt;height:63.75pt" o:ole="" fillcolor="window">
                  <v:imagedata r:id="rId1227" o:title=""/>
                </v:shape>
                <o:OLEObject Type="Embed" ProgID="Equation.DSMT4" ShapeID="_x0000_i1625" DrawAspect="Content" ObjectID="_1569929907" r:id="rId1228"/>
              </w:object>
            </w:r>
          </w:p>
        </w:tc>
        <w:tc>
          <w:tcPr>
            <w:tcW w:w="4899" w:type="dxa"/>
            <w:tcBorders>
              <w:lef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 уравнение</w:t>
            </w:r>
            <w:r w:rsidRPr="00BB5A8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BB5A86">
              <w:rPr>
                <w:rFonts w:ascii="Times New Roman" w:hAnsi="Times New Roman" w:cs="Times New Roman"/>
                <w:i/>
                <w:position w:val="-6"/>
                <w:sz w:val="28"/>
                <w:szCs w:val="28"/>
              </w:rPr>
              <w:object w:dxaOrig="1180" w:dyaOrig="440">
                <v:shape id="_x0000_i1626" type="#_x0000_t75" style="width:59.25pt;height:21.75pt" o:ole="" fillcolor="window">
                  <v:imagedata r:id="rId1219" o:title=""/>
                </v:shape>
                <o:OLEObject Type="Embed" ProgID="Equation.DSMT4" ShapeID="_x0000_i1626" DrawAspect="Content" ObjectID="_1569929908" r:id="rId1229"/>
              </w:object>
            </w:r>
            <w:r w:rsidRPr="00BB5A8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B5A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0" w:dyaOrig="520">
                <v:shape id="_x0000_i1627" type="#_x0000_t75" style="width:170.25pt;height:26.25pt" o:ole="" fillcolor="window">
                  <v:imagedata r:id="rId1230" o:title=""/>
                </v:shape>
                <o:OLEObject Type="Embed" ProgID="Equation.DSMT4" ShapeID="_x0000_i1627" DrawAspect="Content" ObjectID="_1569929909" r:id="rId1231"/>
              </w:object>
            </w:r>
          </w:p>
        </w:tc>
      </w:tr>
      <w:tr w:rsidR="0041602A" w:rsidRPr="00BB5A86" w:rsidTr="00F00218">
        <w:tc>
          <w:tcPr>
            <w:tcW w:w="4898" w:type="dxa"/>
            <w:tcBorders>
              <w:righ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B5A86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00" w:dyaOrig="800">
                <v:shape id="_x0000_i1628" type="#_x0000_t75" style="width:65.25pt;height:39.75pt" o:ole="" fillcolor="window">
                  <v:imagedata r:id="rId1232" o:title=""/>
                </v:shape>
                <o:OLEObject Type="Embed" ProgID="Equation.DSMT4" ShapeID="_x0000_i1628" DrawAspect="Content" ObjectID="_1569929910" r:id="rId1233"/>
              </w:object>
            </w:r>
          </w:p>
        </w:tc>
        <w:tc>
          <w:tcPr>
            <w:tcW w:w="4899" w:type="dxa"/>
            <w:tcBorders>
              <w:lef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B5A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80" w:dyaOrig="400">
                <v:shape id="_x0000_i1629" type="#_x0000_t75" style="width:63.75pt;height:20.25pt" o:ole="" fillcolor="window">
                  <v:imagedata r:id="rId1234" o:title=""/>
                </v:shape>
                <o:OLEObject Type="Embed" ProgID="Equation.DSMT4" ShapeID="_x0000_i1629" DrawAspect="Content" ObjectID="_1569929911" r:id="rId1235"/>
              </w:object>
            </w:r>
          </w:p>
        </w:tc>
      </w:tr>
      <w:tr w:rsidR="0041602A" w:rsidRPr="00BB5A86" w:rsidTr="00F00218">
        <w:tc>
          <w:tcPr>
            <w:tcW w:w="4898" w:type="dxa"/>
            <w:tcBorders>
              <w:righ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B5A86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3120" w:dyaOrig="1359">
                <v:shape id="_x0000_i1630" type="#_x0000_t75" style="width:156pt;height:68.25pt" o:ole="" fillcolor="window">
                  <v:imagedata r:id="rId1236" o:title=""/>
                </v:shape>
                <o:OLEObject Type="Embed" ProgID="Equation.DSMT4" ShapeID="_x0000_i1630" DrawAspect="Content" ObjectID="_1569929912" r:id="rId1237"/>
              </w:object>
            </w:r>
          </w:p>
        </w:tc>
        <w:tc>
          <w:tcPr>
            <w:tcW w:w="4899" w:type="dxa"/>
            <w:tcBorders>
              <w:lef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B5A86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1800" w:dyaOrig="1280">
                <v:shape id="_x0000_i1631" type="#_x0000_t75" style="width:90pt;height:63.75pt" o:ole="" fillcolor="window">
                  <v:imagedata r:id="rId1238" o:title=""/>
                </v:shape>
                <o:OLEObject Type="Embed" ProgID="Equation.DSMT4" ShapeID="_x0000_i1631" DrawAspect="Content" ObjectID="_1569929913" r:id="rId1239"/>
              </w:object>
            </w:r>
          </w:p>
        </w:tc>
      </w:tr>
      <w:tr w:rsidR="0041602A" w:rsidRPr="00BB5A86" w:rsidTr="00F00218">
        <w:tc>
          <w:tcPr>
            <w:tcW w:w="4898" w:type="dxa"/>
            <w:tcBorders>
              <w:righ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B5A86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060" w:dyaOrig="560">
                <v:shape id="_x0000_i1632" type="#_x0000_t75" style="width:153pt;height:27.75pt" o:ole="" fillcolor="window">
                  <v:imagedata r:id="rId1240" o:title=""/>
                </v:shape>
                <o:OLEObject Type="Embed" ProgID="Equation.DSMT4" ShapeID="_x0000_i1632" DrawAspect="Content" ObjectID="_1569929914" r:id="rId1241"/>
              </w:object>
            </w:r>
          </w:p>
        </w:tc>
        <w:tc>
          <w:tcPr>
            <w:tcW w:w="4899" w:type="dxa"/>
            <w:tcBorders>
              <w:left w:val="single" w:sz="4" w:space="0" w:color="auto"/>
            </w:tcBorders>
          </w:tcPr>
          <w:p w:rsidR="0041602A" w:rsidRPr="00BB5A86" w:rsidRDefault="0041602A" w:rsidP="007C3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A8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B5A86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3460" w:dyaOrig="560">
                <v:shape id="_x0000_i1633" type="#_x0000_t75" style="width:173.25pt;height:27.75pt" o:ole="" fillcolor="window">
                  <v:imagedata r:id="rId1242" o:title=""/>
                </v:shape>
                <o:OLEObject Type="Embed" ProgID="Equation.DSMT4" ShapeID="_x0000_i1633" DrawAspect="Content" ObjectID="_1569929915" r:id="rId1243"/>
              </w:object>
            </w:r>
          </w:p>
        </w:tc>
      </w:tr>
    </w:tbl>
    <w:p w:rsidR="0041602A" w:rsidRPr="00BB5A86" w:rsidRDefault="0041602A" w:rsidP="007C3F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602A" w:rsidRPr="00BB5A86" w:rsidRDefault="0041602A" w:rsidP="007C3F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B5A86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uv</w:t>
      </w:r>
      <w:proofErr w:type="spellEnd"/>
      <w:r w:rsidRPr="00BB5A86">
        <w:rPr>
          <w:rFonts w:ascii="Times New Roman" w:hAnsi="Times New Roman" w:cs="Times New Roman"/>
          <w:sz w:val="28"/>
          <w:szCs w:val="28"/>
        </w:rPr>
        <w:t xml:space="preserve">, то  </w:t>
      </w:r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B5A86">
        <w:rPr>
          <w:rFonts w:ascii="Times New Roman" w:hAnsi="Times New Roman" w:cs="Times New Roman"/>
          <w:i/>
          <w:sz w:val="28"/>
          <w:szCs w:val="28"/>
        </w:rPr>
        <w:t xml:space="preserve"> = (</w:t>
      </w:r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B5A86">
        <w:rPr>
          <w:rFonts w:ascii="Times New Roman" w:hAnsi="Times New Roman" w:cs="Times New Roman"/>
          <w:i/>
          <w:sz w:val="28"/>
          <w:szCs w:val="28"/>
        </w:rPr>
        <w:t>+С)</w:t>
      </w:r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B5A86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BB5A86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BB5A86">
        <w:rPr>
          <w:rFonts w:ascii="Times New Roman" w:hAnsi="Times New Roman" w:cs="Times New Roman"/>
          <w:sz w:val="28"/>
          <w:szCs w:val="28"/>
        </w:rPr>
        <w:t xml:space="preserve">   –  общее решение уравнения.</w:t>
      </w:r>
    </w:p>
    <w:p w:rsidR="0041602A" w:rsidRPr="00BB5A86" w:rsidRDefault="0041602A" w:rsidP="007C3F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Для нахождения частного решения обратимся к начальному условию: </w:t>
      </w:r>
      <w:r w:rsidRPr="00BB5A86">
        <w:rPr>
          <w:rFonts w:ascii="Times New Roman" w:hAnsi="Times New Roman" w:cs="Times New Roman"/>
          <w:position w:val="-14"/>
          <w:sz w:val="28"/>
          <w:szCs w:val="28"/>
        </w:rPr>
        <w:object w:dxaOrig="880" w:dyaOrig="440">
          <v:shape id="_x0000_i1634" type="#_x0000_t75" style="width:44.25pt;height:21.75pt" o:ole="" fillcolor="window">
            <v:imagedata r:id="rId1244" o:title=""/>
          </v:shape>
          <o:OLEObject Type="Embed" ProgID="Equation.DSMT4" ShapeID="_x0000_i1634" DrawAspect="Content" ObjectID="_1569929916" r:id="rId1245"/>
        </w:object>
      </w:r>
      <w:r w:rsidRPr="00BB5A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5A8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B5A86">
        <w:rPr>
          <w:rFonts w:ascii="Times New Roman" w:hAnsi="Times New Roman" w:cs="Times New Roman"/>
          <w:sz w:val="28"/>
          <w:szCs w:val="28"/>
        </w:rPr>
        <w:t xml:space="preserve"> </w:t>
      </w:r>
      <w:r w:rsidRPr="00BB5A86">
        <w:rPr>
          <w:rFonts w:ascii="Times New Roman" w:hAnsi="Times New Roman" w:cs="Times New Roman"/>
          <w:position w:val="-14"/>
          <w:sz w:val="28"/>
          <w:szCs w:val="28"/>
        </w:rPr>
        <w:object w:dxaOrig="859" w:dyaOrig="440">
          <v:shape id="_x0000_i1635" type="#_x0000_t75" style="width:42.75pt;height:21.75pt" o:ole="" fillcolor="window">
            <v:imagedata r:id="rId1246" o:title=""/>
          </v:shape>
          <o:OLEObject Type="Embed" ProgID="Equation.DSMT4" ShapeID="_x0000_i1635" DrawAspect="Content" ObjectID="_1569929917" r:id="rId1247"/>
        </w:object>
      </w:r>
      <w:r w:rsidRPr="00BB5A86">
        <w:rPr>
          <w:rFonts w:ascii="Times New Roman" w:hAnsi="Times New Roman" w:cs="Times New Roman"/>
          <w:sz w:val="28"/>
          <w:szCs w:val="28"/>
        </w:rPr>
        <w:t xml:space="preserve">. Подставим эти значения в общее решение дифференциального уравнения:  </w:t>
      </w:r>
    </w:p>
    <w:p w:rsidR="0041602A" w:rsidRPr="00BB5A86" w:rsidRDefault="0041602A" w:rsidP="007C3FA4">
      <w:pPr>
        <w:spacing w:after="0" w:line="240" w:lineRule="auto"/>
        <w:ind w:firstLine="284"/>
        <w:jc w:val="center"/>
        <w:rPr>
          <w:sz w:val="28"/>
          <w:szCs w:val="28"/>
        </w:rPr>
      </w:pPr>
      <w:r w:rsidRPr="00BB5A86">
        <w:rPr>
          <w:position w:val="-12"/>
          <w:sz w:val="28"/>
          <w:szCs w:val="28"/>
        </w:rPr>
        <w:object w:dxaOrig="1960" w:dyaOrig="499">
          <v:shape id="_x0000_i1636" type="#_x0000_t75" style="width:98.25pt;height:24.75pt" o:ole="" fillcolor="window">
            <v:imagedata r:id="rId1248" o:title=""/>
          </v:shape>
          <o:OLEObject Type="Embed" ProgID="Equation.DSMT4" ShapeID="_x0000_i1636" DrawAspect="Content" ObjectID="_1569929918" r:id="rId1249"/>
        </w:object>
      </w:r>
    </w:p>
    <w:p w:rsidR="0041602A" w:rsidRDefault="0041602A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BB5A86">
        <w:rPr>
          <w:rFonts w:ascii="Times New Roman" w:hAnsi="Times New Roman" w:cs="Times New Roman"/>
          <w:position w:val="-6"/>
          <w:sz w:val="28"/>
          <w:szCs w:val="28"/>
        </w:rPr>
        <w:object w:dxaOrig="800" w:dyaOrig="440">
          <v:shape id="_x0000_i1637" type="#_x0000_t75" style="width:39.75pt;height:21.75pt" o:ole="" fillcolor="window">
            <v:imagedata r:id="rId1250" o:title=""/>
          </v:shape>
          <o:OLEObject Type="Embed" ProgID="Equation.DSMT4" ShapeID="_x0000_i1637" DrawAspect="Content" ObjectID="_1569929919" r:id="rId1251"/>
        </w:object>
      </w:r>
      <w:r w:rsidRPr="00BB5A86">
        <w:rPr>
          <w:rFonts w:ascii="Times New Roman" w:hAnsi="Times New Roman" w:cs="Times New Roman"/>
          <w:sz w:val="28"/>
          <w:szCs w:val="28"/>
        </w:rPr>
        <w:t xml:space="preserve">, то   </w:t>
      </w:r>
      <w:r w:rsidRPr="00BB5A86">
        <w:rPr>
          <w:rFonts w:ascii="Times New Roman" w:hAnsi="Times New Roman" w:cs="Times New Roman"/>
          <w:position w:val="-6"/>
          <w:sz w:val="28"/>
          <w:szCs w:val="28"/>
        </w:rPr>
        <w:object w:dxaOrig="780" w:dyaOrig="320">
          <v:shape id="_x0000_i1638" type="#_x0000_t75" style="width:39pt;height:15.75pt" o:ole="" fillcolor="window">
            <v:imagedata r:id="rId1252" o:title=""/>
          </v:shape>
          <o:OLEObject Type="Embed" ProgID="Equation.DSMT4" ShapeID="_x0000_i1638" DrawAspect="Content" ObjectID="_1569929920" r:id="rId1253"/>
        </w:object>
      </w:r>
      <w:r w:rsidRPr="00BB5A86">
        <w:rPr>
          <w:rFonts w:ascii="Times New Roman" w:hAnsi="Times New Roman" w:cs="Times New Roman"/>
          <w:sz w:val="28"/>
          <w:szCs w:val="28"/>
        </w:rPr>
        <w:t>.</w:t>
      </w:r>
    </w:p>
    <w:p w:rsidR="007333B8" w:rsidRPr="00BB5A86" w:rsidRDefault="007333B8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02A" w:rsidRPr="00BB5A86" w:rsidRDefault="0041602A" w:rsidP="007C3F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>Подставляя найденное значение</w:t>
      </w:r>
      <w:proofErr w:type="gramStart"/>
      <w:r w:rsidRPr="00BB5A86">
        <w:rPr>
          <w:rFonts w:ascii="Times New Roman" w:hAnsi="Times New Roman" w:cs="Times New Roman"/>
          <w:sz w:val="28"/>
          <w:szCs w:val="28"/>
        </w:rPr>
        <w:t xml:space="preserve"> </w:t>
      </w:r>
      <w:r w:rsidRPr="00BB5A8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B5A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5A86">
        <w:rPr>
          <w:rFonts w:ascii="Times New Roman" w:hAnsi="Times New Roman" w:cs="Times New Roman"/>
          <w:sz w:val="28"/>
          <w:szCs w:val="28"/>
        </w:rPr>
        <w:t xml:space="preserve">= 2  в  общее решение уравнения, находим  частное решение: </w:t>
      </w:r>
    </w:p>
    <w:p w:rsidR="007333B8" w:rsidRDefault="0041602A" w:rsidP="007C3FA4">
      <w:pPr>
        <w:tabs>
          <w:tab w:val="center" w:pos="4792"/>
          <w:tab w:val="left" w:pos="65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B5A86">
        <w:rPr>
          <w:rFonts w:ascii="Times New Roman" w:hAnsi="Times New Roman" w:cs="Times New Roman"/>
          <w:i/>
          <w:sz w:val="28"/>
          <w:szCs w:val="28"/>
        </w:rPr>
        <w:tab/>
        <w:t>y = (х+2)е</w:t>
      </w:r>
      <w:r w:rsidRPr="00BB5A86">
        <w:rPr>
          <w:rFonts w:ascii="Times New Roman" w:hAnsi="Times New Roman" w:cs="Times New Roman"/>
          <w:i/>
          <w:sz w:val="28"/>
          <w:szCs w:val="28"/>
          <w:vertAlign w:val="superscript"/>
        </w:rPr>
        <w:t>2х</w:t>
      </w:r>
      <w:r w:rsidRPr="00BB5A86">
        <w:rPr>
          <w:rFonts w:ascii="Times New Roman" w:hAnsi="Times New Roman" w:cs="Times New Roman"/>
          <w:i/>
          <w:sz w:val="28"/>
          <w:szCs w:val="28"/>
        </w:rPr>
        <w:t>.</w:t>
      </w:r>
    </w:p>
    <w:p w:rsidR="0041602A" w:rsidRPr="00BB5A86" w:rsidRDefault="0041602A" w:rsidP="007C3FA4">
      <w:pPr>
        <w:tabs>
          <w:tab w:val="center" w:pos="4792"/>
          <w:tab w:val="left" w:pos="65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B5A86">
        <w:rPr>
          <w:rFonts w:ascii="Times New Roman" w:hAnsi="Times New Roman" w:cs="Times New Roman"/>
          <w:i/>
          <w:sz w:val="28"/>
          <w:szCs w:val="28"/>
        </w:rPr>
        <w:tab/>
      </w:r>
    </w:p>
    <w:p w:rsidR="0041602A" w:rsidRPr="00BB5A86" w:rsidRDefault="0041602A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b/>
          <w:sz w:val="28"/>
          <w:szCs w:val="28"/>
        </w:rPr>
        <w:t xml:space="preserve">Ответ. </w:t>
      </w:r>
      <w:r w:rsidRPr="00BB5A86">
        <w:rPr>
          <w:rFonts w:ascii="Times New Roman" w:hAnsi="Times New Roman" w:cs="Times New Roman"/>
          <w:i/>
          <w:sz w:val="28"/>
          <w:szCs w:val="28"/>
        </w:rPr>
        <w:t xml:space="preserve"> у=(</w:t>
      </w:r>
      <w:proofErr w:type="spellStart"/>
      <w:r w:rsidRPr="00BB5A86">
        <w:rPr>
          <w:rFonts w:ascii="Times New Roman" w:hAnsi="Times New Roman" w:cs="Times New Roman"/>
          <w:i/>
          <w:sz w:val="28"/>
          <w:szCs w:val="28"/>
        </w:rPr>
        <w:t>х+С</w:t>
      </w:r>
      <w:proofErr w:type="spellEnd"/>
      <w:proofErr w:type="gramStart"/>
      <w:r w:rsidRPr="00BB5A86">
        <w:rPr>
          <w:rFonts w:ascii="Times New Roman" w:hAnsi="Times New Roman" w:cs="Times New Roman"/>
          <w:i/>
          <w:sz w:val="28"/>
          <w:szCs w:val="28"/>
        </w:rPr>
        <w:t>)е</w:t>
      </w:r>
      <w:proofErr w:type="gramEnd"/>
      <w:r w:rsidRPr="00BB5A86">
        <w:rPr>
          <w:rFonts w:ascii="Times New Roman" w:hAnsi="Times New Roman" w:cs="Times New Roman"/>
          <w:i/>
          <w:sz w:val="28"/>
          <w:szCs w:val="28"/>
          <w:vertAlign w:val="superscript"/>
        </w:rPr>
        <w:t>2х</w:t>
      </w:r>
      <w:r w:rsidRPr="00BB5A86">
        <w:rPr>
          <w:rFonts w:ascii="Times New Roman" w:hAnsi="Times New Roman" w:cs="Times New Roman"/>
          <w:sz w:val="28"/>
          <w:szCs w:val="28"/>
        </w:rPr>
        <w:t xml:space="preserve"> – общее решение  уравнения;</w:t>
      </w:r>
    </w:p>
    <w:p w:rsidR="0041602A" w:rsidRPr="00BB5A86" w:rsidRDefault="0041602A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у=(х+2)е</w:t>
      </w:r>
      <w:r w:rsidRPr="00BB5A86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Start"/>
      <w:r w:rsidRPr="00BB5A86">
        <w:rPr>
          <w:rFonts w:ascii="Times New Roman" w:hAnsi="Times New Roman" w:cs="Times New Roman"/>
          <w:i/>
          <w:sz w:val="28"/>
          <w:szCs w:val="28"/>
          <w:vertAlign w:val="superscript"/>
        </w:rPr>
        <w:t>х</w:t>
      </w:r>
      <w:r w:rsidRPr="00BB5A86">
        <w:rPr>
          <w:rFonts w:ascii="Times New Roman" w:hAnsi="Times New Roman" w:cs="Times New Roman"/>
          <w:i/>
          <w:sz w:val="28"/>
          <w:szCs w:val="28"/>
        </w:rPr>
        <w:t>–</w:t>
      </w:r>
      <w:proofErr w:type="gramEnd"/>
      <w:r w:rsidRPr="00BB5A86">
        <w:rPr>
          <w:rFonts w:ascii="Times New Roman" w:hAnsi="Times New Roman" w:cs="Times New Roman"/>
          <w:sz w:val="28"/>
          <w:szCs w:val="28"/>
        </w:rPr>
        <w:t xml:space="preserve">  частное решение уравнения, удовлетворяющее</w:t>
      </w:r>
    </w:p>
    <w:p w:rsidR="0041602A" w:rsidRDefault="0041602A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              начальному условию </w:t>
      </w:r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B5A86">
        <w:rPr>
          <w:rFonts w:ascii="Times New Roman" w:hAnsi="Times New Roman" w:cs="Times New Roman"/>
          <w:sz w:val="28"/>
          <w:szCs w:val="28"/>
        </w:rPr>
        <w:t>(0) = 2.</w:t>
      </w:r>
    </w:p>
    <w:p w:rsidR="007333B8" w:rsidRPr="00BB5A86" w:rsidRDefault="007333B8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02A" w:rsidRPr="00BB5A86" w:rsidRDefault="0041602A" w:rsidP="007C3FA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b/>
          <w:i/>
          <w:sz w:val="28"/>
          <w:szCs w:val="28"/>
        </w:rPr>
        <w:t>б)</w:t>
      </w:r>
      <w:r w:rsidRPr="00BB5A86">
        <w:rPr>
          <w:rFonts w:ascii="Times New Roman" w:hAnsi="Times New Roman" w:cs="Times New Roman"/>
          <w:sz w:val="28"/>
          <w:szCs w:val="28"/>
        </w:rPr>
        <w:t xml:space="preserve">   </w:t>
      </w:r>
      <w:r w:rsidRPr="00BB5A86">
        <w:rPr>
          <w:rFonts w:ascii="Times New Roman" w:hAnsi="Times New Roman" w:cs="Times New Roman"/>
          <w:position w:val="-36"/>
          <w:sz w:val="28"/>
          <w:szCs w:val="28"/>
        </w:rPr>
        <w:object w:dxaOrig="4740" w:dyaOrig="859">
          <v:shape id="_x0000_i1639" type="#_x0000_t75" style="width:237pt;height:42.75pt" o:ole="" fillcolor="window">
            <v:imagedata r:id="rId1254" o:title=""/>
          </v:shape>
          <o:OLEObject Type="Embed" ProgID="Equation.DSMT4" ShapeID="_x0000_i1639" DrawAspect="Content" ObjectID="_1569929921" r:id="rId1255"/>
        </w:object>
      </w:r>
    </w:p>
    <w:p w:rsidR="0041602A" w:rsidRPr="00BB5A86" w:rsidRDefault="0041602A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Пусть  </w:t>
      </w:r>
      <w:r w:rsidRPr="00BB5A86"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uv</w:t>
      </w:r>
      <w:proofErr w:type="spellEnd"/>
      <w:r w:rsidRPr="00BB5A8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B5A86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BB5A86">
        <w:rPr>
          <w:rFonts w:ascii="Times New Roman" w:hAnsi="Times New Roman" w:cs="Times New Roman"/>
          <w:position w:val="-12"/>
          <w:sz w:val="28"/>
          <w:szCs w:val="28"/>
        </w:rPr>
        <w:object w:dxaOrig="1680" w:dyaOrig="400">
          <v:shape id="_x0000_i1640" type="#_x0000_t75" style="width:84pt;height:20.25pt" o:ole="" fillcolor="window">
            <v:imagedata r:id="rId1211" o:title=""/>
          </v:shape>
          <o:OLEObject Type="Embed" ProgID="Equation.DSMT4" ShapeID="_x0000_i1640" DrawAspect="Content" ObjectID="_1569929922" r:id="rId1256"/>
        </w:object>
      </w:r>
      <w:r w:rsidRPr="00BB5A86">
        <w:rPr>
          <w:rFonts w:ascii="Times New Roman" w:hAnsi="Times New Roman" w:cs="Times New Roman"/>
          <w:sz w:val="28"/>
          <w:szCs w:val="28"/>
        </w:rPr>
        <w:t xml:space="preserve">.  Подставим   </w:t>
      </w:r>
      <w:r w:rsidRPr="00BB5A86">
        <w:rPr>
          <w:rFonts w:ascii="Times New Roman" w:hAnsi="Times New Roman" w:cs="Times New Roman"/>
          <w:i/>
          <w:sz w:val="28"/>
          <w:szCs w:val="28"/>
        </w:rPr>
        <w:t>y</w:t>
      </w:r>
      <w:r w:rsidRPr="00BB5A86">
        <w:rPr>
          <w:rFonts w:ascii="Times New Roman" w:hAnsi="Times New Roman" w:cs="Times New Roman"/>
          <w:sz w:val="28"/>
          <w:szCs w:val="28"/>
        </w:rPr>
        <w:t xml:space="preserve"> и </w:t>
      </w:r>
      <w:r w:rsidRPr="00BB5A86">
        <w:rPr>
          <w:rFonts w:ascii="Times New Roman" w:hAnsi="Times New Roman" w:cs="Times New Roman"/>
          <w:position w:val="-12"/>
          <w:sz w:val="28"/>
          <w:szCs w:val="28"/>
        </w:rPr>
        <w:object w:dxaOrig="320" w:dyaOrig="400">
          <v:shape id="_x0000_i1641" type="#_x0000_t75" style="width:15.75pt;height:20.25pt" o:ole="" fillcolor="window">
            <v:imagedata r:id="rId533" o:title=""/>
          </v:shape>
          <o:OLEObject Type="Embed" ProgID="Equation.DSMT4" ShapeID="_x0000_i1641" DrawAspect="Content" ObjectID="_1569929923" r:id="rId1257"/>
        </w:object>
      </w:r>
      <w:r w:rsidRPr="00BB5A86">
        <w:rPr>
          <w:rFonts w:ascii="Times New Roman" w:hAnsi="Times New Roman" w:cs="Times New Roman"/>
          <w:sz w:val="28"/>
          <w:szCs w:val="28"/>
        </w:rPr>
        <w:t xml:space="preserve"> в данное уравнение:</w:t>
      </w:r>
    </w:p>
    <w:p w:rsidR="0041602A" w:rsidRPr="00BB5A86" w:rsidRDefault="0041602A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3680" w:dyaOrig="859">
          <v:shape id="_x0000_i1642" type="#_x0000_t75" style="width:183.75pt;height:42.75pt" o:ole="" fillcolor="window">
            <v:imagedata r:id="rId1258" o:title=""/>
          </v:shape>
          <o:OLEObject Type="Embed" ProgID="Equation.DSMT4" ShapeID="_x0000_i1642" DrawAspect="Content" ObjectID="_1569929924" r:id="rId1259"/>
        </w:object>
      </w:r>
    </w:p>
    <w:p w:rsidR="0041602A" w:rsidRPr="00BB5A86" w:rsidRDefault="0041602A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>Группируем 2-е и 3-е слагаемые:</w:t>
      </w:r>
      <w:r w:rsidR="00BB5A86">
        <w:rPr>
          <w:rFonts w:ascii="Times New Roman" w:hAnsi="Times New Roman" w:cs="Times New Roman"/>
          <w:sz w:val="28"/>
          <w:szCs w:val="28"/>
        </w:rPr>
        <w:t xml:space="preserve">       </w:t>
      </w:r>
      <w:r w:rsidRPr="00BB5A86">
        <w:rPr>
          <w:rFonts w:ascii="Times New Roman" w:hAnsi="Times New Roman" w:cs="Times New Roman"/>
          <w:position w:val="-38"/>
          <w:sz w:val="28"/>
          <w:szCs w:val="28"/>
        </w:rPr>
        <w:object w:dxaOrig="3879" w:dyaOrig="920">
          <v:shape id="_x0000_i1643" type="#_x0000_t75" style="width:194.25pt;height:45.75pt" o:ole="" fillcolor="window">
            <v:imagedata r:id="rId1260" o:title=""/>
          </v:shape>
          <o:OLEObject Type="Embed" ProgID="Equation.DSMT4" ShapeID="_x0000_i1643" DrawAspect="Content" ObjectID="_1569929925" r:id="rId1261"/>
        </w:object>
      </w:r>
    </w:p>
    <w:p w:rsidR="0041602A" w:rsidRPr="00BB5A86" w:rsidRDefault="0041602A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602A" w:rsidRPr="00BB5A86" w:rsidRDefault="0041602A" w:rsidP="007C3FA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2"/>
        </w:rPr>
      </w:pPr>
      <w:r w:rsidRPr="00BB5A86">
        <w:rPr>
          <w:rFonts w:ascii="Times New Roman" w:hAnsi="Times New Roman" w:cs="Times New Roman"/>
          <w:sz w:val="32"/>
        </w:rPr>
        <w:t xml:space="preserve">Потребуем, чтобы  </w:t>
      </w:r>
      <w:r w:rsidRPr="00BB5A86">
        <w:rPr>
          <w:rFonts w:ascii="Times New Roman" w:hAnsi="Times New Roman" w:cs="Times New Roman"/>
          <w:position w:val="-36"/>
          <w:sz w:val="32"/>
        </w:rPr>
        <w:object w:dxaOrig="2000" w:dyaOrig="859">
          <v:shape id="_x0000_i1644" type="#_x0000_t75" style="width:99.75pt;height:42.75pt" o:ole="" fillcolor="window">
            <v:imagedata r:id="rId1262" o:title=""/>
          </v:shape>
          <o:OLEObject Type="Embed" ProgID="Equation.DSMT4" ShapeID="_x0000_i1644" DrawAspect="Content" ObjectID="_1569929926" r:id="rId1263"/>
        </w:object>
      </w:r>
      <w:r w:rsidRPr="00BB5A86">
        <w:rPr>
          <w:rFonts w:ascii="Times New Roman" w:hAnsi="Times New Roman" w:cs="Times New Roman"/>
          <w:sz w:val="32"/>
        </w:rPr>
        <w:t xml:space="preserve">, тогда   исходное уравнение примет вид:    </w:t>
      </w:r>
      <w:r w:rsidRPr="00BB5A86">
        <w:rPr>
          <w:rFonts w:ascii="Times New Roman" w:hAnsi="Times New Roman" w:cs="Times New Roman"/>
          <w:position w:val="-36"/>
          <w:sz w:val="32"/>
        </w:rPr>
        <w:object w:dxaOrig="1620" w:dyaOrig="859">
          <v:shape id="_x0000_i1645" type="#_x0000_t75" style="width:81pt;height:42.75pt" o:ole="" fillcolor="window">
            <v:imagedata r:id="rId1264" o:title=""/>
          </v:shape>
          <o:OLEObject Type="Embed" ProgID="Equation.DSMT4" ShapeID="_x0000_i1645" DrawAspect="Content" ObjectID="_1569929927" r:id="rId1265"/>
        </w:object>
      </w:r>
    </w:p>
    <w:p w:rsidR="0041602A" w:rsidRPr="00A03A31" w:rsidRDefault="0041602A" w:rsidP="007C3FA4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3A31">
        <w:rPr>
          <w:rFonts w:ascii="Times New Roman" w:hAnsi="Times New Roman" w:cs="Times New Roman"/>
          <w:sz w:val="28"/>
          <w:szCs w:val="28"/>
        </w:rPr>
        <w:t>Решим последовательно оба уравнения, причем для первого из них берем лишь частное решение при</w:t>
      </w:r>
      <w:proofErr w:type="gramStart"/>
      <w:r w:rsidRPr="00A03A31">
        <w:rPr>
          <w:rFonts w:ascii="Times New Roman" w:hAnsi="Times New Roman" w:cs="Times New Roman"/>
          <w:sz w:val="28"/>
          <w:szCs w:val="28"/>
        </w:rPr>
        <w:t xml:space="preserve"> </w:t>
      </w:r>
      <w:r w:rsidRPr="00A03A31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A0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3A31">
        <w:rPr>
          <w:rFonts w:ascii="Times New Roman" w:hAnsi="Times New Roman" w:cs="Times New Roman"/>
          <w:sz w:val="28"/>
          <w:szCs w:val="28"/>
        </w:rPr>
        <w:t>= 0.</w:t>
      </w:r>
    </w:p>
    <w:p w:rsidR="0041602A" w:rsidRDefault="0041602A" w:rsidP="007C3FA4">
      <w:pPr>
        <w:pStyle w:val="a7"/>
        <w:spacing w:after="0" w:line="240" w:lineRule="auto"/>
        <w:ind w:firstLine="284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.</w:t>
            </w:r>
            <w:r>
              <w:t xml:space="preserve"> </w:t>
            </w:r>
            <w:r w:rsidRPr="007E1FAF">
              <w:rPr>
                <w:position w:val="-36"/>
              </w:rPr>
              <w:object w:dxaOrig="2000" w:dyaOrig="859">
                <v:shape id="_x0000_i1646" type="#_x0000_t75" style="width:99.75pt;height:42.75pt" o:ole="" fillcolor="window">
                  <v:imagedata r:id="rId1262" o:title=""/>
                </v:shape>
                <o:OLEObject Type="Embed" ProgID="Equation.DSMT4" ShapeID="_x0000_i1646" DrawAspect="Content" ObjectID="_1569929928" r:id="rId1266"/>
              </w:object>
            </w:r>
            <w:r>
              <w:t>;</w:t>
            </w:r>
            <w:r>
              <w:rPr>
                <w:lang w:val="en-US"/>
              </w:rPr>
              <w:t xml:space="preserve">      </w:t>
            </w:r>
            <w:r w:rsidRPr="007E1FAF">
              <w:rPr>
                <w:position w:val="-30"/>
                <w:lang w:val="en-US"/>
              </w:rPr>
              <w:object w:dxaOrig="960" w:dyaOrig="800">
                <v:shape id="_x0000_i1647" type="#_x0000_t75" style="width:48pt;height:39.75pt" o:ole="" fillcolor="window">
                  <v:imagedata r:id="rId1223" o:title=""/>
                </v:shape>
                <o:OLEObject Type="Embed" ProgID="Equation.DSMT4" ShapeID="_x0000_i1647" DrawAspect="Content" ObjectID="_1569929929" r:id="rId1267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>2</w:t>
            </w:r>
            <w:r>
              <w:rPr>
                <w:lang w:val="en-US"/>
              </w:rPr>
              <w:t>.</w:t>
            </w:r>
            <w:r>
              <w:t xml:space="preserve"> Подставим  </w:t>
            </w:r>
            <w:r w:rsidRPr="007E1FAF">
              <w:rPr>
                <w:position w:val="-42"/>
              </w:rPr>
              <w:object w:dxaOrig="1700" w:dyaOrig="920">
                <v:shape id="_x0000_i1648" type="#_x0000_t75" style="width:84.75pt;height:45.75pt" o:ole="" fillcolor="window">
                  <v:imagedata r:id="rId1268" o:title=""/>
                </v:shape>
                <o:OLEObject Type="Embed" ProgID="Equation.DSMT4" ShapeID="_x0000_i1648" DrawAspect="Content" ObjectID="_1569929930" r:id="rId1269"/>
              </w:object>
            </w:r>
          </w:p>
        </w:tc>
      </w:tr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  </w:t>
            </w:r>
            <w:r w:rsidRPr="007E1FAF">
              <w:rPr>
                <w:position w:val="-36"/>
              </w:rPr>
              <w:object w:dxaOrig="2760" w:dyaOrig="859">
                <v:shape id="_x0000_i1649" type="#_x0000_t75" style="width:138pt;height:42.75pt" o:ole="" fillcolor="window">
                  <v:imagedata r:id="rId1270" o:title=""/>
                </v:shape>
                <o:OLEObject Type="Embed" ProgID="Equation.DSMT4" ShapeID="_x0000_i1649" DrawAspect="Content" ObjectID="_1569929931" r:id="rId1271"/>
              </w:objec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  <w:ind w:left="176"/>
            </w:pPr>
            <w:r>
              <w:t xml:space="preserve">в уравнение  </w:t>
            </w:r>
            <w:r w:rsidRPr="007E1FAF">
              <w:rPr>
                <w:position w:val="-36"/>
              </w:rPr>
              <w:object w:dxaOrig="1620" w:dyaOrig="859">
                <v:shape id="_x0000_i1650" type="#_x0000_t75" style="width:81pt;height:42.75pt" o:ole="" fillcolor="window">
                  <v:imagedata r:id="rId1264" o:title=""/>
                </v:shape>
                <o:OLEObject Type="Embed" ProgID="Equation.DSMT4" ShapeID="_x0000_i1650" DrawAspect="Content" ObjectID="_1569929932" r:id="rId1272"/>
              </w:object>
            </w:r>
          </w:p>
          <w:p w:rsidR="0041602A" w:rsidRDefault="0041602A" w:rsidP="007C3FA4">
            <w:pPr>
              <w:pStyle w:val="a7"/>
              <w:spacing w:after="0" w:line="240" w:lineRule="auto"/>
            </w:pPr>
          </w:p>
        </w:tc>
      </w:tr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  </w:t>
            </w:r>
            <w:r w:rsidRPr="007E1FAF">
              <w:rPr>
                <w:position w:val="-80"/>
                <w:lang w:val="en-US"/>
              </w:rPr>
              <w:object w:dxaOrig="3340" w:dyaOrig="1760">
                <v:shape id="_x0000_i1651" type="#_x0000_t75" style="width:167.25pt;height:87.75pt" o:ole="" fillcolor="window">
                  <v:imagedata r:id="rId1273" o:title=""/>
                </v:shape>
                <o:OLEObject Type="Embed" ProgID="Equation.DSMT4" ShapeID="_x0000_i1651" DrawAspect="Content" ObjectID="_1569929933" r:id="rId1274"/>
              </w:objec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</w:t>
            </w:r>
            <w:r w:rsidRPr="007E1FAF">
              <w:rPr>
                <w:position w:val="-42"/>
              </w:rPr>
              <w:object w:dxaOrig="2700" w:dyaOrig="920">
                <v:shape id="_x0000_i1652" type="#_x0000_t75" style="width:135pt;height:45.75pt" o:ole="" fillcolor="window">
                  <v:imagedata r:id="rId1275" o:title=""/>
                </v:shape>
                <o:OLEObject Type="Embed" ProgID="Equation.DSMT4" ShapeID="_x0000_i1652" DrawAspect="Content" ObjectID="_1569929934" r:id="rId1276"/>
              </w:object>
            </w:r>
          </w:p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</w:t>
            </w:r>
            <w:r w:rsidRPr="007E1FAF">
              <w:rPr>
                <w:position w:val="-36"/>
              </w:rPr>
              <w:object w:dxaOrig="2960" w:dyaOrig="859">
                <v:shape id="_x0000_i1653" type="#_x0000_t75" style="width:147.75pt;height:42.75pt" o:ole="" fillcolor="window">
                  <v:imagedata r:id="rId1277" o:title=""/>
                </v:shape>
                <o:OLEObject Type="Embed" ProgID="Equation.DSMT4" ShapeID="_x0000_i1653" DrawAspect="Content" ObjectID="_1569929935" r:id="rId1278"/>
              </w:object>
            </w:r>
          </w:p>
        </w:tc>
      </w:tr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  </w:t>
            </w:r>
            <w:r w:rsidRPr="007E1FAF">
              <w:rPr>
                <w:position w:val="-36"/>
              </w:rPr>
              <w:object w:dxaOrig="2640" w:dyaOrig="859">
                <v:shape id="_x0000_i1654" type="#_x0000_t75" style="width:132pt;height:42.75pt" o:ole="" fillcolor="window">
                  <v:imagedata r:id="rId1279" o:title=""/>
                </v:shape>
                <o:OLEObject Type="Embed" ProgID="Equation.DSMT4" ShapeID="_x0000_i1654" DrawAspect="Content" ObjectID="_1569929936" r:id="rId1280"/>
              </w:objec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</w:t>
            </w:r>
            <w:r w:rsidRPr="007E1FAF">
              <w:rPr>
                <w:position w:val="-30"/>
              </w:rPr>
              <w:object w:dxaOrig="2760" w:dyaOrig="800">
                <v:shape id="_x0000_i1655" type="#_x0000_t75" style="width:138pt;height:39.75pt" o:ole="" fillcolor="window">
                  <v:imagedata r:id="rId1281" o:title=""/>
                </v:shape>
                <o:OLEObject Type="Embed" ProgID="Equation.DSMT4" ShapeID="_x0000_i1655" DrawAspect="Content" ObjectID="_1569929937" r:id="rId1282"/>
              </w:object>
            </w:r>
          </w:p>
        </w:tc>
      </w:tr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  </w:t>
            </w:r>
            <w:r w:rsidRPr="007E1FAF">
              <w:rPr>
                <w:position w:val="-36"/>
              </w:rPr>
              <w:object w:dxaOrig="2760" w:dyaOrig="960">
                <v:shape id="_x0000_i1656" type="#_x0000_t75" style="width:138pt;height:48pt" o:ole="" fillcolor="window">
                  <v:imagedata r:id="rId1283" o:title=""/>
                </v:shape>
                <o:OLEObject Type="Embed" ProgID="Equation.DSMT4" ShapeID="_x0000_i1656" DrawAspect="Content" ObjectID="_1569929938" r:id="rId1284"/>
              </w:objec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</w:t>
            </w:r>
            <w:r w:rsidRPr="007E1FAF">
              <w:rPr>
                <w:position w:val="-30"/>
              </w:rPr>
              <w:object w:dxaOrig="2340" w:dyaOrig="800">
                <v:shape id="_x0000_i1657" type="#_x0000_t75" style="width:117pt;height:39.75pt" o:ole="" fillcolor="window">
                  <v:imagedata r:id="rId1285" o:title=""/>
                </v:shape>
                <o:OLEObject Type="Embed" ProgID="Equation.DSMT4" ShapeID="_x0000_i1657" DrawAspect="Content" ObjectID="_1569929939" r:id="rId1286"/>
              </w:object>
            </w:r>
          </w:p>
        </w:tc>
      </w:tr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  </w:t>
            </w:r>
            <w:r w:rsidRPr="007E1FAF">
              <w:rPr>
                <w:position w:val="-16"/>
              </w:rPr>
              <w:object w:dxaOrig="4099" w:dyaOrig="540">
                <v:shape id="_x0000_i1658" type="#_x0000_t75" style="width:204.75pt;height:27pt" o:ole="" fillcolor="window">
                  <v:imagedata r:id="rId1287" o:title=""/>
                </v:shape>
                <o:OLEObject Type="Embed" ProgID="Equation.DSMT4" ShapeID="_x0000_i1658" DrawAspect="Content" ObjectID="_1569929940" r:id="rId1288"/>
              </w:objec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</w:t>
            </w:r>
            <w:r w:rsidRPr="007E1FAF">
              <w:rPr>
                <w:position w:val="-12"/>
              </w:rPr>
              <w:object w:dxaOrig="2060" w:dyaOrig="499">
                <v:shape id="_x0000_i1659" type="#_x0000_t75" style="width:102.75pt;height:24.75pt" o:ole="" fillcolor="window">
                  <v:imagedata r:id="rId1289" o:title=""/>
                </v:shape>
                <o:OLEObject Type="Embed" ProgID="Equation.DSMT4" ShapeID="_x0000_i1659" DrawAspect="Content" ObjectID="_1569929941" r:id="rId1290"/>
              </w:object>
            </w:r>
          </w:p>
        </w:tc>
      </w:tr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  </w:t>
            </w:r>
            <w:r w:rsidRPr="007E1FAF">
              <w:rPr>
                <w:position w:val="-16"/>
              </w:rPr>
              <w:object w:dxaOrig="2500" w:dyaOrig="540">
                <v:shape id="_x0000_i1660" type="#_x0000_t75" style="width:125.25pt;height:27pt" o:ole="" fillcolor="window">
                  <v:imagedata r:id="rId1291" o:title=""/>
                </v:shape>
                <o:OLEObject Type="Embed" ProgID="Equation.DSMT4" ShapeID="_x0000_i1660" DrawAspect="Content" ObjectID="_1569929942" r:id="rId1292"/>
              </w:objec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</w:t>
            </w:r>
            <w:r w:rsidRPr="007E1FAF">
              <w:rPr>
                <w:position w:val="-20"/>
              </w:rPr>
              <w:object w:dxaOrig="2420" w:dyaOrig="580">
                <v:shape id="_x0000_i1661" type="#_x0000_t75" style="width:120.75pt;height:29.25pt" o:ole="" fillcolor="window">
                  <v:imagedata r:id="rId1293" o:title=""/>
                </v:shape>
                <o:OLEObject Type="Embed" ProgID="Equation.DSMT4" ShapeID="_x0000_i1661" DrawAspect="Content" ObjectID="_1569929943" r:id="rId1294"/>
              </w:object>
            </w:r>
          </w:p>
        </w:tc>
      </w:tr>
      <w:tr w:rsidR="0041602A" w:rsidTr="00F00218">
        <w:tc>
          <w:tcPr>
            <w:tcW w:w="4785" w:type="dxa"/>
            <w:tcBorders>
              <w:righ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lastRenderedPageBreak/>
              <w:t xml:space="preserve">    </w:t>
            </w:r>
            <w:r w:rsidRPr="007E1FAF">
              <w:rPr>
                <w:position w:val="-42"/>
              </w:rPr>
              <w:object w:dxaOrig="3340" w:dyaOrig="920">
                <v:shape id="_x0000_i1662" type="#_x0000_t75" style="width:167.25pt;height:45.75pt" o:ole="" fillcolor="window">
                  <v:imagedata r:id="rId1295" o:title=""/>
                </v:shape>
                <o:OLEObject Type="Embed" ProgID="Equation.DSMT4" ShapeID="_x0000_i1662" DrawAspect="Content" ObjectID="_1569929944" r:id="rId1296"/>
              </w:objec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41602A" w:rsidRDefault="0041602A" w:rsidP="007C3FA4">
            <w:pPr>
              <w:pStyle w:val="a7"/>
              <w:spacing w:after="0" w:line="240" w:lineRule="auto"/>
            </w:pPr>
            <w:r>
              <w:t xml:space="preserve">  </w:t>
            </w:r>
            <w:r w:rsidRPr="007E1FAF">
              <w:rPr>
                <w:position w:val="-30"/>
              </w:rPr>
              <w:object w:dxaOrig="1960" w:dyaOrig="900">
                <v:shape id="_x0000_i1663" type="#_x0000_t75" style="width:98.25pt;height:45pt" o:ole="" fillcolor="window">
                  <v:imagedata r:id="rId1297" o:title=""/>
                </v:shape>
                <o:OLEObject Type="Embed" ProgID="Equation.DSMT4" ShapeID="_x0000_i1663" DrawAspect="Content" ObjectID="_1569929945" r:id="rId1298"/>
              </w:object>
            </w:r>
          </w:p>
        </w:tc>
      </w:tr>
    </w:tbl>
    <w:p w:rsidR="0041602A" w:rsidRDefault="0041602A" w:rsidP="007C3FA4">
      <w:pPr>
        <w:pStyle w:val="a7"/>
        <w:spacing w:after="0" w:line="240" w:lineRule="auto"/>
        <w:ind w:firstLine="708"/>
        <w:rPr>
          <w:lang w:val="en-US"/>
        </w:rPr>
      </w:pPr>
    </w:p>
    <w:p w:rsidR="0041602A" w:rsidRPr="00BB5A86" w:rsidRDefault="0041602A" w:rsidP="007C3FA4">
      <w:pPr>
        <w:pStyle w:val="a7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Так как   </w:t>
      </w:r>
      <w:r w:rsidRPr="00BB5A86">
        <w:rPr>
          <w:rFonts w:ascii="Times New Roman" w:hAnsi="Times New Roman" w:cs="Times New Roman"/>
          <w:position w:val="-12"/>
          <w:sz w:val="28"/>
          <w:szCs w:val="28"/>
        </w:rPr>
        <w:object w:dxaOrig="880" w:dyaOrig="320">
          <v:shape id="_x0000_i1664" type="#_x0000_t75" style="width:44.25pt;height:15.75pt" o:ole="" fillcolor="window">
            <v:imagedata r:id="rId1209" o:title=""/>
          </v:shape>
          <o:OLEObject Type="Embed" ProgID="Equation.DSMT4" ShapeID="_x0000_i1664" DrawAspect="Content" ObjectID="_1569929946" r:id="rId1299"/>
        </w:object>
      </w:r>
      <w:r w:rsidRPr="00BB5A86">
        <w:rPr>
          <w:rFonts w:ascii="Times New Roman" w:hAnsi="Times New Roman" w:cs="Times New Roman"/>
          <w:sz w:val="28"/>
          <w:szCs w:val="28"/>
        </w:rPr>
        <w:t xml:space="preserve">,   то </w:t>
      </w:r>
      <w:r w:rsidRPr="00BB5A86">
        <w:rPr>
          <w:rFonts w:ascii="Times New Roman" w:hAnsi="Times New Roman" w:cs="Times New Roman"/>
          <w:position w:val="-68"/>
          <w:sz w:val="28"/>
          <w:szCs w:val="28"/>
        </w:rPr>
        <w:object w:dxaOrig="3580" w:dyaOrig="1300">
          <v:shape id="_x0000_i1665" type="#_x0000_t75" style="width:179.25pt;height:65.25pt" o:ole="" fillcolor="window">
            <v:imagedata r:id="rId1300" o:title=""/>
          </v:shape>
          <o:OLEObject Type="Embed" ProgID="Equation.DSMT4" ShapeID="_x0000_i1665" DrawAspect="Content" ObjectID="_1569929947" r:id="rId1301"/>
        </w:object>
      </w:r>
      <w:r w:rsidRPr="00BB5A86">
        <w:rPr>
          <w:rFonts w:ascii="Times New Roman" w:hAnsi="Times New Roman" w:cs="Times New Roman"/>
          <w:sz w:val="28"/>
          <w:szCs w:val="28"/>
        </w:rPr>
        <w:t xml:space="preserve"> – общее решение исходного  уравнения.</w:t>
      </w:r>
    </w:p>
    <w:p w:rsidR="0041602A" w:rsidRPr="00BB5A86" w:rsidRDefault="0041602A" w:rsidP="007C3FA4">
      <w:pPr>
        <w:pStyle w:val="a7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5A86">
        <w:rPr>
          <w:rFonts w:ascii="Times New Roman" w:hAnsi="Times New Roman" w:cs="Times New Roman"/>
          <w:sz w:val="28"/>
          <w:szCs w:val="28"/>
        </w:rPr>
        <w:t xml:space="preserve">Для нахождения частного решения обратимся к начальным условиям:  </w:t>
      </w:r>
      <w:r w:rsidRPr="00BB5A86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Pr="00BB5A8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proofErr w:type="gramEnd"/>
      <w:r w:rsidRPr="00BB5A8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BB5A86">
        <w:rPr>
          <w:rFonts w:ascii="Times New Roman" w:hAnsi="Times New Roman" w:cs="Times New Roman"/>
          <w:sz w:val="28"/>
          <w:szCs w:val="28"/>
        </w:rPr>
        <w:t xml:space="preserve">= 1;   </w:t>
      </w:r>
      <w:r w:rsidRPr="00BB5A86">
        <w:rPr>
          <w:rFonts w:ascii="Times New Roman" w:hAnsi="Times New Roman" w:cs="Times New Roman"/>
          <w:i/>
          <w:sz w:val="28"/>
          <w:szCs w:val="28"/>
        </w:rPr>
        <w:t>у</w:t>
      </w:r>
      <w:r w:rsidRPr="00BB5A8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</w:t>
      </w:r>
      <w:r w:rsidRPr="00BB5A86">
        <w:rPr>
          <w:rFonts w:ascii="Times New Roman" w:hAnsi="Times New Roman" w:cs="Times New Roman"/>
          <w:sz w:val="28"/>
          <w:szCs w:val="28"/>
        </w:rPr>
        <w:t>= 2 – и подставим их в найденное общее решение:</w:t>
      </w:r>
    </w:p>
    <w:p w:rsidR="0041602A" w:rsidRPr="00BB5A86" w:rsidRDefault="0041602A" w:rsidP="007C3FA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02A" w:rsidRDefault="0041602A" w:rsidP="007C3FA4">
      <w:pPr>
        <w:pStyle w:val="a7"/>
        <w:spacing w:after="0" w:line="240" w:lineRule="auto"/>
      </w:pPr>
      <w:r w:rsidRPr="00BB5A86">
        <w:rPr>
          <w:rFonts w:ascii="Times New Roman" w:hAnsi="Times New Roman" w:cs="Times New Roman"/>
          <w:position w:val="-104"/>
          <w:sz w:val="28"/>
          <w:szCs w:val="28"/>
        </w:rPr>
        <w:object w:dxaOrig="7140" w:dyaOrig="2240">
          <v:shape id="_x0000_i1666" type="#_x0000_t75" style="width:357pt;height:111.75pt" o:ole="" fillcolor="window">
            <v:imagedata r:id="rId1302" o:title=""/>
          </v:shape>
          <o:OLEObject Type="Embed" ProgID="Equation.DSMT4" ShapeID="_x0000_i1666" DrawAspect="Content" ObjectID="_1569929948" r:id="rId1303"/>
        </w:object>
      </w:r>
    </w:p>
    <w:p w:rsidR="0041602A" w:rsidRDefault="0041602A" w:rsidP="007C3FA4">
      <w:pPr>
        <w:pStyle w:val="a7"/>
        <w:spacing w:after="0" w:line="240" w:lineRule="auto"/>
        <w:ind w:left="0"/>
      </w:pPr>
      <w:r w:rsidRPr="00A03A31">
        <w:rPr>
          <w:rFonts w:ascii="Times New Roman" w:hAnsi="Times New Roman" w:cs="Times New Roman"/>
          <w:sz w:val="28"/>
          <w:szCs w:val="28"/>
        </w:rPr>
        <w:t>Искомое частное решение получим из общего, подставив в него найденное значение</w:t>
      </w:r>
      <w:r>
        <w:t xml:space="preserve">   </w:t>
      </w:r>
      <w:r w:rsidRPr="007E1FAF">
        <w:rPr>
          <w:position w:val="-30"/>
        </w:rPr>
        <w:object w:dxaOrig="980" w:dyaOrig="800">
          <v:shape id="_x0000_i1667" type="#_x0000_t75" style="width:48.75pt;height:39.75pt" o:ole="" fillcolor="window">
            <v:imagedata r:id="rId1304" o:title=""/>
          </v:shape>
          <o:OLEObject Type="Embed" ProgID="Equation.DSMT4" ShapeID="_x0000_i1667" DrawAspect="Content" ObjectID="_1569929949" r:id="rId1305"/>
        </w:object>
      </w:r>
      <w:r>
        <w:t xml:space="preserve">,     </w:t>
      </w:r>
      <w:r w:rsidRPr="007E1FAF">
        <w:rPr>
          <w:position w:val="-68"/>
        </w:rPr>
        <w:object w:dxaOrig="4080" w:dyaOrig="1300">
          <v:shape id="_x0000_i1668" type="#_x0000_t75" style="width:204pt;height:65.25pt" o:ole="" fillcolor="window">
            <v:imagedata r:id="rId1306" o:title=""/>
          </v:shape>
          <o:OLEObject Type="Embed" ProgID="Equation.DSMT4" ShapeID="_x0000_i1668" DrawAspect="Content" ObjectID="_1569929950" r:id="rId1307"/>
        </w:object>
      </w:r>
    </w:p>
    <w:p w:rsidR="0041602A" w:rsidRDefault="0041602A" w:rsidP="007C3FA4">
      <w:pPr>
        <w:pStyle w:val="a7"/>
        <w:tabs>
          <w:tab w:val="left" w:pos="1418"/>
        </w:tabs>
        <w:spacing w:after="0" w:line="240" w:lineRule="auto"/>
        <w:rPr>
          <w:b/>
        </w:rPr>
      </w:pPr>
    </w:p>
    <w:p w:rsidR="0041602A" w:rsidRPr="00F830F8" w:rsidRDefault="0041602A" w:rsidP="007C3FA4">
      <w:pPr>
        <w:pStyle w:val="a7"/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A86">
        <w:rPr>
          <w:b/>
          <w:sz w:val="28"/>
          <w:szCs w:val="28"/>
        </w:rPr>
        <w:t>Ответ</w:t>
      </w:r>
      <w:proofErr w:type="gramStart"/>
      <w:r w:rsidRPr="00BB5A86">
        <w:rPr>
          <w:b/>
          <w:sz w:val="28"/>
          <w:szCs w:val="28"/>
        </w:rPr>
        <w:t>.</w:t>
      </w:r>
      <w:proofErr w:type="gramEnd"/>
      <w:r>
        <w:rPr>
          <w:b/>
        </w:rPr>
        <w:t xml:space="preserve">      </w:t>
      </w:r>
      <w:r w:rsidRPr="007E1FAF">
        <w:rPr>
          <w:b/>
          <w:position w:val="-68"/>
        </w:rPr>
        <w:object w:dxaOrig="3460" w:dyaOrig="1300">
          <v:shape id="_x0000_i1669" type="#_x0000_t75" style="width:173.25pt;height:65.25pt" o:ole="" fillcolor="window">
            <v:imagedata r:id="rId1308" o:title=""/>
          </v:shape>
          <o:OLEObject Type="Embed" ProgID="Equation.DSMT4" ShapeID="_x0000_i1669" DrawAspect="Content" ObjectID="_1569929951" r:id="rId1309"/>
        </w:object>
      </w:r>
      <w:r w:rsidRPr="00BB66C4">
        <w:rPr>
          <w:b/>
        </w:rPr>
        <w:t xml:space="preserve"> </w:t>
      </w:r>
      <w:r>
        <w:t xml:space="preserve">– </w:t>
      </w:r>
      <w:proofErr w:type="gramStart"/>
      <w:r w:rsidRPr="00F830F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830F8">
        <w:rPr>
          <w:rFonts w:ascii="Times New Roman" w:hAnsi="Times New Roman" w:cs="Times New Roman"/>
          <w:sz w:val="28"/>
          <w:szCs w:val="28"/>
        </w:rPr>
        <w:t>бщее решение уравнения;</w:t>
      </w:r>
    </w:p>
    <w:p w:rsidR="0041602A" w:rsidRDefault="0041602A" w:rsidP="007C3FA4">
      <w:pPr>
        <w:pStyle w:val="a7"/>
        <w:tabs>
          <w:tab w:val="left" w:pos="1418"/>
        </w:tabs>
        <w:spacing w:after="0" w:line="240" w:lineRule="auto"/>
      </w:pPr>
    </w:p>
    <w:p w:rsidR="0041602A" w:rsidRDefault="0041602A" w:rsidP="007C3FA4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E1FAF">
        <w:rPr>
          <w:position w:val="-68"/>
          <w:sz w:val="32"/>
        </w:rPr>
        <w:object w:dxaOrig="3600" w:dyaOrig="1300">
          <v:shape id="_x0000_i1670" type="#_x0000_t75" style="width:180pt;height:65.25pt" o:ole="" fillcolor="window">
            <v:imagedata r:id="rId1310" o:title=""/>
          </v:shape>
          <o:OLEObject Type="Embed" ProgID="Equation.DSMT4" ShapeID="_x0000_i1670" DrawAspect="Content" ObjectID="_1569929952" r:id="rId1311"/>
        </w:object>
      </w:r>
      <w:r>
        <w:rPr>
          <w:sz w:val="32"/>
        </w:rPr>
        <w:t xml:space="preserve"> – </w:t>
      </w:r>
      <w:r w:rsidRPr="00BB5A86">
        <w:rPr>
          <w:rFonts w:ascii="Times New Roman" w:hAnsi="Times New Roman" w:cs="Times New Roman"/>
          <w:sz w:val="28"/>
          <w:szCs w:val="28"/>
        </w:rPr>
        <w:t xml:space="preserve">частное решение, удовлетворяющее начальному условию </w:t>
      </w:r>
      <w:r w:rsidRPr="00BB5A8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B5A86">
        <w:rPr>
          <w:rFonts w:ascii="Times New Roman" w:hAnsi="Times New Roman" w:cs="Times New Roman"/>
          <w:sz w:val="28"/>
          <w:szCs w:val="28"/>
        </w:rPr>
        <w:t>(1) = 2.</w:t>
      </w:r>
    </w:p>
    <w:p w:rsidR="00710D5E" w:rsidRDefault="00710D5E" w:rsidP="007C3FA4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10D5E" w:rsidRDefault="00710D5E" w:rsidP="007C3FA4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D5E">
        <w:rPr>
          <w:rFonts w:ascii="Times New Roman" w:hAnsi="Times New Roman" w:cs="Times New Roman"/>
          <w:b/>
          <w:sz w:val="28"/>
          <w:szCs w:val="28"/>
        </w:rPr>
        <w:t>Задания для самостоятельного решения</w:t>
      </w:r>
      <w:r w:rsidR="002A6755">
        <w:rPr>
          <w:rFonts w:ascii="Times New Roman" w:hAnsi="Times New Roman" w:cs="Times New Roman"/>
          <w:b/>
          <w:sz w:val="28"/>
          <w:szCs w:val="28"/>
        </w:rPr>
        <w:t>:</w:t>
      </w:r>
    </w:p>
    <w:p w:rsidR="002A6755" w:rsidRDefault="002A6755" w:rsidP="007C3FA4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755" w:rsidRPr="00D9370A" w:rsidRDefault="002A6755" w:rsidP="007C3FA4">
      <w:pPr>
        <w:pStyle w:val="ab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0A">
        <w:rPr>
          <w:rFonts w:ascii="Times New Roman" w:hAnsi="Times New Roman" w:cs="Times New Roman"/>
          <w:b/>
          <w:sz w:val="28"/>
          <w:szCs w:val="28"/>
        </w:rPr>
        <w:t>Уравнения с разделенными переменными</w:t>
      </w:r>
    </w:p>
    <w:p w:rsidR="00D9370A" w:rsidRDefault="00D9370A" w:rsidP="007C3FA4">
      <w:pPr>
        <w:pStyle w:val="ab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9370A" w:rsidRPr="00D9370A" w:rsidRDefault="00D9370A" w:rsidP="007C3FA4">
      <w:pPr>
        <w:pStyle w:val="ab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5"/>
        <w:gridCol w:w="3307"/>
      </w:tblGrid>
      <w:tr w:rsidR="002A6755" w:rsidRPr="002A6755" w:rsidTr="002A6755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77" type="#_x0000_t75" style="position:absolute;margin-left:38.4pt;margin-top:10.15pt;width:86.25pt;height:14.25pt;z-index:251638272" equationxml="&lt;" wrapcoords="3005 1137 188 3411 -188 13642 376 19326 10330 19326 21600 19326 21600 2274 4508 1137 3005 1137">
                  <v:imagedata r:id="rId1312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78" type="#_x0000_t75" style="position:absolute;margin-left:37.5pt;margin-top:10.15pt;width:99.75pt;height:14.25pt;z-index:251639296;mso-position-horizontal-relative:text;mso-position-vertical-relative:text" equationxml="&lt;" wrapcoords="11856 1137 -162 2274 -162 19326 8120 19326 18189 19326 21600 15916 21600 2274 13155 1137 11856 1137">
                  <v:imagedata r:id="rId1313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79" type="#_x0000_t75" style="position:absolute;margin-left:40.5pt;margin-top:10.15pt;width:90pt;height:14.25pt;z-index:251640320;mso-position-horizontal-relative:text;mso-position-vertical-relative:text" equationxml="&lt;" wrapcoords="1620 2274 -180 7958 -180 15916 10080 18189 20700 18189 21600 9095 21420 2274 17820 2274 1620 2274">
                  <v:imagedata r:id="rId1314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1.11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6755" w:rsidRPr="002A6755" w:rsidTr="002A6755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s16280" type="#_x0000_t75" style="position:absolute;margin-left:48.15pt;margin-top:9.4pt;width:60.75pt;height:25.5pt;z-index:251641344;mso-position-horizontal-relative:text;mso-position-vertical-relative:text" equationxml="&lt;" wrapcoords="1067 1271 -267 1271 -267 12071 1867 20965 4800 20965 12267 20965 21600 15882 21600 9529 17333 6988 5067 1271 1067 1271">
                  <v:imagedata r:id="rId1315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2A6755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  <w:r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6C54A0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1" type="#_x0000_t75" style="position:absolute;margin-left:27.6pt;margin-top:-12.8pt;width:96pt;height:12.75pt;z-index:251642368" equationxml="&lt;" wrapcoords="9112 1271 -169 1271 -169 16518 10800 19059 20756 19059 21600 8894 21431 1271 18056 1271 9112 1271">
                  <v:imagedata r:id="rId1316" o:title="" chromakey="white"/>
                  <w10:wrap type="through"/>
                </v:shape>
              </w:pic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2" type="#_x0000_t75" style="position:absolute;margin-left:54.75pt;margin-top:9.4pt;width:54.75pt;height:28.5pt;z-index:251658752;mso-position-horizontal-relative:text;mso-position-vertical-relative:text" equationxml="&lt;" wrapcoords="3847 568 -296 568 -296 10232 2959 18758 1775 19895 3847 19895 10356 18758 21600 13074 21600 7958 18641 6253 5622 568 3847 568">
                  <v:imagedata r:id="rId1317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1.12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6755" w:rsidRPr="002A6755" w:rsidTr="002A6755">
        <w:trPr>
          <w:trHeight w:val="1430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3" type="#_x0000_t75" style="position:absolute;margin-left:19.8pt;margin-top:14.65pt;width:122.25pt;height:12.75pt;z-index:251659776;mso-position-horizontal-relative:text;mso-position-vertical-relative:text" equationxml="&lt;" wrapcoords="2915 1271 -133 3812 -133 19059 16167 19059 17094 19059 21600 16518 21600 1271 9806 1271 2915 1271">
                  <v:imagedata r:id="rId1318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4" type="#_x0000_t75" style="position:absolute;margin-left:6pt;margin-top:14.65pt;width:135.75pt;height:14.25pt;z-index:251660800;mso-position-horizontal-relative:text;mso-position-vertical-relative:text" equationxml="&lt;" wrapcoords="2864 2274 -119 7958 -119 18189 13724 18189 17543 18189 21600 15916 21600 3411 15872 2274 2864 2274">
                  <v:imagedata r:id="rId1319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2A6755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1.13</w:t>
            </w:r>
            <w:r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6C54A0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5" type="#_x0000_t75" style="position:absolute;margin-left:15.35pt;margin-top:-12.95pt;width:122.25pt;height:14.25pt;z-index:251661824" equationxml="&lt;" wrapcoords="265 2274 -133 7958 133 18189 12854 18189 17094 18189 21600 15916 21600 3411 15239 2274 265 2274">
                  <v:imagedata r:id="rId1320" o:title="" chromakey="white"/>
                  <w10:wrap type="through"/>
                </v:shape>
              </w:pict>
            </w:r>
          </w:p>
        </w:tc>
      </w:tr>
      <w:tr w:rsidR="002A6755" w:rsidRPr="002A6755" w:rsidTr="002A6755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6" type="#_x0000_t75" style="position:absolute;margin-left:38.4pt;margin-top:8.65pt;width:84pt;height:14.25pt;z-index:251662848;mso-position-horizontal-relative:text;mso-position-vertical-relative:text" equationxml="&lt;" wrapcoords="2507 3411 -193 7958 -193 15916 10029 18189 14850 18189 21600 15916 21600 3411 14271 3411 2507 3411">
                  <v:imagedata r:id="rId1321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7" type="#_x0000_t75" style="position:absolute;margin-left:47.85pt;margin-top:8.65pt;width:75.75pt;height:14.25pt;z-index:251663872;mso-position-horizontal-relative:text;mso-position-vertical-relative:text" equationxml="&lt;" wrapcoords="15826 1137 -214 3411 -214 15916 13259 18189 20317 18189 21386 9095 21172 4547 17537 1137 15826 1137">
                  <v:imagedata r:id="rId1322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1.9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8" type="#_x0000_t75" style="position:absolute;margin-left:36.75pt;margin-top:8.65pt;width:93.75pt;height:14.25pt;z-index:251664896;mso-position-horizontal-relative:text;mso-position-vertical-relative:text" equationxml="&lt;" wrapcoords="10886 1137 -173 2274 -173 15916 7085 19326 17971 19326 21600 19326 21600 2274 12442 1137 10886 1137">
                  <v:imagedata r:id="rId1323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1.14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6755" w:rsidRPr="002A6755" w:rsidTr="002A6755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89" type="#_x0000_t75" style="position:absolute;margin-left:38.4pt;margin-top:2.65pt;width:69pt;height:26.25pt;z-index:251665920;mso-position-horizontal-relative:text;mso-position-vertical-relative:text" equationxml="&lt;" wrapcoords="3991 617 2583 4937 3522 9874 -235 10491 -235 20366 5635 20366 6809 20366 12913 20366 21600 14811 21600 8640 18783 6789 5400 617 3991 617">
                  <v:imagedata r:id="rId1324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0" type="#_x0000_t75" style="position:absolute;margin-left:37.5pt;margin-top:2.65pt;width:75.75pt;height:28.5pt;z-index:251666944;mso-position-horizontal-relative:text;mso-position-vertical-relative:text" equationxml="&lt;" wrapcoords="855 568 -214 4547 -214 10232 1069 18758 214 19895 1711 19895 8982 18758 21600 13074 21600 7389 17750 5684 2139 568 855 568">
                  <v:imagedata r:id="rId1325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1.10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2A6755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2A6755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1.15</w:t>
            </w:r>
            <w:r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  <w:p w:rsidR="002A6755" w:rsidRPr="002A6755" w:rsidRDefault="006C54A0" w:rsidP="007C3FA4">
            <w:pPr>
              <w:spacing w:after="0" w:line="240" w:lineRule="auto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1" type="#_x0000_t75" style="position:absolute;margin-left:36.75pt;margin-top:-24.95pt;width:111.75pt;height:25.5pt;z-index:251667968" equationxml="&lt;" wrapcoords="580 1271 -145 5718 0 8259 5074 11435 145 11435 -145 12071 290 20965 1885 20965 9133 20965 21600 15247 21600 8259 1450 1271 580 1271">
                  <v:imagedata r:id="rId1326" o:title="" chromakey="white"/>
                  <w10:wrap type="through"/>
                </v:shape>
              </w:pict>
            </w:r>
          </w:p>
        </w:tc>
      </w:tr>
    </w:tbl>
    <w:p w:rsidR="002A6755" w:rsidRDefault="002A6755" w:rsidP="007C3FA4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755" w:rsidRPr="002A6755" w:rsidRDefault="002A6755" w:rsidP="007C3FA4">
      <w:pPr>
        <w:pStyle w:val="ab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755">
        <w:rPr>
          <w:rFonts w:ascii="Times New Roman" w:hAnsi="Times New Roman" w:cs="Times New Roman"/>
          <w:b/>
          <w:sz w:val="28"/>
          <w:szCs w:val="28"/>
        </w:rPr>
        <w:t>Уравнения с разделяющимися переменными</w:t>
      </w:r>
    </w:p>
    <w:p w:rsidR="002A6755" w:rsidRDefault="002A6755" w:rsidP="007C3FA4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5"/>
        <w:gridCol w:w="3307"/>
      </w:tblGrid>
      <w:tr w:rsidR="002A6755" w:rsidRPr="002A6755" w:rsidTr="00D9370A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2" type="#_x0000_t75" style="position:absolute;margin-left:38.4pt;margin-top:7.8pt;width:90.75pt;height:14.25pt;z-index:251676160" equationxml="&lt;" wrapcoords="3927 3411 -179 3411 -179 15916 4284 18189 12139 18189 21600 15916 21600 3411 14817 3411 3927 3411">
                  <v:imagedata r:id="rId1327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3" type="#_x0000_t75" style="position:absolute;margin-left:45.6pt;margin-top:7.8pt;width:78pt;height:14.25pt;z-index:251677184;mso-position-horizontal-relative:text;mso-position-vertical-relative:text" equationxml="&lt;" wrapcoords="3323 2274 -208 7958 -208 15916 6231 18189 13708 18189 21600 15916 21600 3411 17862 2274 3323 2274">
                  <v:imagedata r:id="rId1328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4" type="#_x0000_t75" style="position:absolute;margin-left:66.35pt;margin-top:2.65pt;width:48.75pt;height:30pt;z-index:251678208;mso-position-horizontal-relative:text;mso-position-vertical-relative:text" equationxml="&lt;" wrapcoords="15618 540 0 7560 -332 11880 665 14040 12295 17820 12295 18360 14954 19980 17280 19980 18609 17820 21600 15120 21600 9720 11963 9180 19938 6480 20603 2700 17612 540 15618 540">
                  <v:imagedata r:id="rId1329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2.11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</w:tr>
      <w:tr w:rsidR="002A6755" w:rsidRPr="002A6755" w:rsidTr="00D9370A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5" type="#_x0000_t75" style="position:absolute;margin-left:31.65pt;margin-top:1.8pt;width:90.75pt;height:28.5pt;z-index:251679232;mso-position-horizontal-relative:text;mso-position-vertical-relative:text" equationxml="&lt;" wrapcoords="714 1137 -179 5116 -179 19326 7140 20463 8390 20463 16602 20463 17494 19326 21600 12505 21600 7958 11603 1137 714 1137">
                  <v:imagedata r:id="rId1330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6" type="#_x0000_t75" style="position:absolute;margin-left:45.6pt;margin-top:6.6pt;width:65.25pt;height:14.25pt;z-index:251680256;mso-position-horizontal-relative:text;mso-position-vertical-relative:text" equationxml="&lt;" wrapcoords="1986 2274 -248 7958 -248 15916 5462 18189 14400 18189 21600 15916 21600 3411 17131 2274 1986 2274">
                  <v:imagedata r:id="rId1331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7" type="#_x0000_t75" style="position:absolute;margin-left:48.75pt;margin-top:1.8pt;width:75.75pt;height:25.5pt;z-index:251681280;mso-position-horizontal-relative:text;mso-position-vertical-relative:text" equationxml="&lt;" wrapcoords="855 1271 -214 5718 -214 12071 428 20965 2780 20965 8982 20965 21600 14612 21600 8894 17750 6988 2139 1271 855 1271">
                  <v:imagedata r:id="rId1332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2.12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</w:tr>
      <w:tr w:rsidR="002A6755" w:rsidRPr="002A6755" w:rsidTr="00D9370A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8" type="#_x0000_t75" style="position:absolute;margin-left:36.15pt;margin-top:9.3pt;width:71.25pt;height:14.25pt;z-index:251682304;mso-position-horizontal-relative:text;mso-position-vertical-relative:text" equationxml="&lt;" wrapcoords="5002 2274 -227 7958 -227 15916 10232 18189 11823 18189 21600 15916 21600 2274 6594 2274 5002 2274">
                  <v:imagedata r:id="rId1333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299" type="#_x0000_t75" style="position:absolute;margin-left:27.6pt;margin-top:-.5pt;width:87pt;height:30pt;z-index:251683328;mso-position-horizontal-relative:text;mso-position-vertical-relative:text" equationxml="&lt;" wrapcoords="18807 540 3910 5400 -186 7020 -186 14580 7448 17820 18993 17820 18248 19980 19552 19980 20297 17820 21414 10260 21228 9720 17503 9180 21228 6480 21414 2700 19924 540 18807 540">
                  <v:imagedata r:id="rId1334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300" type="#_x0000_t75" style="position:absolute;margin-left:59.25pt;margin-top:3pt;width:50.25pt;height:27pt;z-index:251684352;mso-position-horizontal-relative:text;mso-position-vertical-relative:text" equationxml="&lt;" wrapcoords="16764 1200 -322 10800 -322 16800 5803 20400 15152 21000 18699 21000 18699 20400 21600 17400 21278 3000 18699 1200 16764 1200">
                  <v:imagedata r:id="rId1335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2.13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</w:tr>
      <w:tr w:rsidR="002A6755" w:rsidRPr="002A6755" w:rsidTr="00D9370A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301" type="#_x0000_t75" style="position:absolute;margin-left:48.15pt;margin-top:-.5pt;width:47.25pt;height:27.75pt;z-index:251685376;mso-position-horizontal-relative:text;mso-position-vertical-relative:text" equationxml="&lt;" wrapcoords="13714 584 3086 5254 -343 8757 -343 14595 5829 18097 13714 19849 16114 19849 16800 19265 21600 9924 21600 2335 21257 1751 15771 584 13714 584">
                  <v:imagedata r:id="rId1336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302" type="#_x0000_t75" style="position:absolute;margin-left:54pt;margin-top:4.9pt;width:39pt;height:14.25pt;z-index:251686400;mso-position-horizontal-relative:text;mso-position-vertical-relative:text" equationxml="&lt;" wrapcoords="18277 1137 4985 1137 -415 5684 -415 18189 1662 18189 14538 18189 21600 12505 21600 1137 18277 1137">
                  <v:imagedata r:id="rId1337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303" type="#_x0000_t75" style="position:absolute;margin-left:69.75pt;margin-top:4.9pt;width:39.75pt;height:14.25pt;z-index:251687424;mso-position-horizontal-relative:text;mso-position-vertical-relative:text" equationxml="&lt;" wrapcoords="3668 2274 0 6821 -408 9095 -408 18189 1630 18189 21600 15916 21600 4547 6113 2274 3668 2274">
                  <v:imagedata r:id="rId1338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2.14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</w:tr>
      <w:tr w:rsidR="002A6755" w:rsidRPr="002A6755" w:rsidTr="00D9370A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304" type="#_x0000_t75" style="position:absolute;margin-left:33.9pt;margin-top:4.8pt;width:88.5pt;height:28.5pt;z-index:251688448;mso-position-horizontal-relative:text;mso-position-vertical-relative:text" equationxml="&lt;" wrapcoords="4576 568 -183 2274 -183 17621 6773 19895 8054 19895 21600 18758 21600 9663 20502 9663 20868 2274 14278 568 4576 568">
                  <v:imagedata r:id="rId1339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305" type="#_x0000_t75" style="position:absolute;margin-left:33.6pt;margin-top:4.8pt;width:77.25pt;height:31.5pt;z-index:251689472;mso-position-horizontal-relative:text;mso-position-vertical-relative:text" equationxml="&lt;" wrapcoords="11953 1029 1049 2571 -210 3086 -210 11829 1887 15429 4404 17486 4404 18514 5452 20571 6082 20571 7550 20571 21390 19543 21600 15429 21600 11314 11953 9257 20342 8743 20342 3600 13421 1029 11953 1029">
                  <v:imagedata r:id="rId1340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2.10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755" w:rsidRPr="002A6755" w:rsidRDefault="006C54A0" w:rsidP="007C3F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6306" type="#_x0000_t75" style="position:absolute;margin-left:54.75pt;margin-top:4.8pt;width:62.25pt;height:28.5pt;z-index:251690496;mso-position-horizontal-relative:text;mso-position-vertical-relative:text" equationxml="&lt;" wrapcoords="17957 568 4684 568 4424 6821 10670 9663 -260 9663 -260 18758 1561 19895 3383 19895 21600 18758 21600 2842 19518 568 17957 568">
                  <v:imagedata r:id="rId1341" o:title="" chromakey="white"/>
                  <w10:wrap type="through"/>
                </v:shape>
              </w:pict>
            </w:r>
            <w:r w:rsidR="002A6755" w:rsidRPr="002A6755">
              <w:rPr>
                <w:rFonts w:ascii="Times New Roman" w:hAnsi="Times New Roman" w:cs="Times New Roman"/>
                <w:b/>
                <w:sz w:val="28"/>
                <w:szCs w:val="28"/>
              </w:rPr>
              <w:t>2.15</w:t>
            </w:r>
            <w:r w:rsidR="002A6755" w:rsidRPr="002A67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</w:tr>
    </w:tbl>
    <w:p w:rsidR="002A6755" w:rsidRDefault="002A6755" w:rsidP="007C3FA4">
      <w:pPr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9F29AA" w:rsidRDefault="009F29AA" w:rsidP="007C3FA4">
      <w:pPr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9F29AA" w:rsidRPr="009F29AA" w:rsidRDefault="009F29AA" w:rsidP="007C3FA4">
      <w:pPr>
        <w:pStyle w:val="ab"/>
        <w:numPr>
          <w:ilvl w:val="0"/>
          <w:numId w:val="20"/>
        </w:num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9F29AA">
        <w:rPr>
          <w:rFonts w:ascii="Times New Roman" w:hAnsi="Times New Roman" w:cs="Times New Roman"/>
          <w:b/>
          <w:sz w:val="28"/>
          <w:szCs w:val="28"/>
        </w:rPr>
        <w:t>Найти частное решение дифференциального уравнения (задача Коши).</w:t>
      </w:r>
    </w:p>
    <w:p w:rsidR="009F29AA" w:rsidRPr="009F29AA" w:rsidRDefault="009F29AA" w:rsidP="007C3FA4">
      <w:pPr>
        <w:spacing w:after="0" w:line="240" w:lineRule="auto"/>
        <w:ind w:left="284" w:right="-284"/>
        <w:rPr>
          <w:rFonts w:ascii="Times New Roman" w:hAnsi="Times New Roman" w:cs="Times New Roman"/>
          <w:b/>
          <w:sz w:val="28"/>
          <w:szCs w:val="28"/>
        </w:rPr>
      </w:pPr>
    </w:p>
    <w:p w:rsidR="009F29AA" w:rsidRPr="009F29AA" w:rsidRDefault="009F29AA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9AA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Pr="00B0657A">
        <w:rPr>
          <w:rFonts w:ascii="Times New Roman" w:hAnsi="Times New Roman" w:cs="Times New Roman"/>
          <w:sz w:val="28"/>
          <w:szCs w:val="28"/>
        </w:rPr>
        <w:br/>
      </w:r>
      <w:r w:rsidR="006C54A0">
        <w:rPr>
          <w:rFonts w:ascii="Times New Roman" w:hAnsi="Times New Roman" w:cs="Times New Roman"/>
          <w:sz w:val="28"/>
          <w:szCs w:val="28"/>
        </w:rPr>
        <w:pict>
          <v:shape id="_x0000_i1671" type="#_x0000_t75" style="width:215.25pt;height:14.25pt" equationxml="&lt;">
            <v:imagedata r:id="rId1342" o:title="" chromakey="white"/>
          </v:shape>
        </w:pict>
      </w:r>
    </w:p>
    <w:p w:rsidR="009F29AA" w:rsidRPr="00B0657A" w:rsidRDefault="009F29AA" w:rsidP="007C3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29AA" w:rsidRPr="009F29AA" w:rsidRDefault="009F29AA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9AA"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Pr="00B0657A">
        <w:rPr>
          <w:rFonts w:ascii="Times New Roman" w:hAnsi="Times New Roman" w:cs="Times New Roman"/>
          <w:sz w:val="28"/>
          <w:szCs w:val="28"/>
        </w:rPr>
        <w:br/>
      </w:r>
      <w:r w:rsidR="006C54A0">
        <w:rPr>
          <w:rFonts w:ascii="Times New Roman" w:hAnsi="Times New Roman" w:cs="Times New Roman"/>
          <w:sz w:val="28"/>
          <w:szCs w:val="28"/>
        </w:rPr>
        <w:pict>
          <v:shape id="_x0000_i1672" type="#_x0000_t75" style="width:255.75pt;height:12.75pt" equationxml="&lt;">
            <v:imagedata r:id="rId1343" o:title="" chromakey="white"/>
          </v:shape>
        </w:pict>
      </w:r>
    </w:p>
    <w:p w:rsidR="009F29AA" w:rsidRPr="00B0657A" w:rsidRDefault="009F29AA" w:rsidP="007C3FA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29AA" w:rsidRPr="009F29AA" w:rsidRDefault="009F29AA" w:rsidP="007C3F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9AA">
        <w:rPr>
          <w:rFonts w:ascii="Times New Roman" w:hAnsi="Times New Roman" w:cs="Times New Roman"/>
          <w:b/>
          <w:sz w:val="28"/>
          <w:szCs w:val="28"/>
        </w:rPr>
        <w:t>3.3</w:t>
      </w:r>
      <w:r w:rsidRPr="00B0657A">
        <w:rPr>
          <w:rFonts w:ascii="Times New Roman" w:hAnsi="Times New Roman" w:cs="Times New Roman"/>
          <w:sz w:val="28"/>
          <w:szCs w:val="28"/>
        </w:rPr>
        <w:br/>
      </w:r>
      <w:r w:rsidR="006C54A0">
        <w:rPr>
          <w:rFonts w:ascii="Times New Roman" w:hAnsi="Times New Roman" w:cs="Times New Roman"/>
          <w:sz w:val="28"/>
          <w:szCs w:val="28"/>
        </w:rPr>
        <w:pict>
          <v:shape id="_x0000_i1673" type="#_x0000_t75" style="width:194.25pt;height:14.25pt" equationxml="&lt;">
            <v:imagedata r:id="rId1344" o:title="" chromakey="white"/>
          </v:shape>
        </w:pict>
      </w:r>
    </w:p>
    <w:p w:rsidR="009F29AA" w:rsidRPr="00B0657A" w:rsidRDefault="009F29AA" w:rsidP="007C3FA4">
      <w:pPr>
        <w:spacing w:after="0" w:line="240" w:lineRule="auto"/>
        <w:rPr>
          <w:i/>
        </w:rPr>
      </w:pPr>
    </w:p>
    <w:p w:rsidR="009F29AA" w:rsidRDefault="009F29AA" w:rsidP="007C3FA4">
      <w:pPr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2A6755" w:rsidRPr="00AE4F9D" w:rsidRDefault="002A6755" w:rsidP="00F3495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4F9D">
        <w:rPr>
          <w:rFonts w:ascii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9F29AA" w:rsidRDefault="009F29AA" w:rsidP="00F34959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755" w:rsidRDefault="002A6755" w:rsidP="007C3FA4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На оценку 3 </w:t>
      </w:r>
      <w:proofErr w:type="gramStart"/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удовлетворительно ) достаточно правильно решить по </w:t>
      </w:r>
      <w:r w:rsidR="007333B8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9F29AA"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 примеров из </w:t>
      </w:r>
      <w:r w:rsidR="009F29AA">
        <w:rPr>
          <w:rFonts w:ascii="Times New Roman" w:hAnsi="Times New Roman" w:cs="Times New Roman"/>
          <w:b/>
          <w:i/>
          <w:sz w:val="28"/>
          <w:szCs w:val="28"/>
        </w:rPr>
        <w:t xml:space="preserve">1 и 2 </w:t>
      </w:r>
      <w:r w:rsidR="009F29AA" w:rsidRPr="009F29AA">
        <w:rPr>
          <w:rFonts w:ascii="Times New Roman" w:hAnsi="Times New Roman" w:cs="Times New Roman"/>
          <w:b/>
          <w:i/>
          <w:sz w:val="28"/>
          <w:szCs w:val="28"/>
        </w:rPr>
        <w:t>части.</w:t>
      </w:r>
    </w:p>
    <w:p w:rsidR="009F29AA" w:rsidRDefault="009F29AA" w:rsidP="007C3FA4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9F29A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На оценку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хорошо</w:t>
      </w: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необходимо </w:t>
      </w: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правильно решить по </w:t>
      </w:r>
      <w:r w:rsidR="007333B8">
        <w:rPr>
          <w:rFonts w:ascii="Times New Roman" w:hAnsi="Times New Roman" w:cs="Times New Roman"/>
          <w:b/>
          <w:i/>
          <w:sz w:val="28"/>
          <w:szCs w:val="28"/>
        </w:rPr>
        <w:t xml:space="preserve">7 </w:t>
      </w:r>
      <w:r w:rsidRPr="009F29AA">
        <w:rPr>
          <w:rFonts w:ascii="Times New Roman" w:hAnsi="Times New Roman" w:cs="Times New Roman"/>
          <w:b/>
          <w:i/>
          <w:sz w:val="28"/>
          <w:szCs w:val="28"/>
        </w:rPr>
        <w:t>примеров из каждой части.</w:t>
      </w:r>
    </w:p>
    <w:p w:rsidR="009F29AA" w:rsidRPr="009F29AA" w:rsidRDefault="009F29AA" w:rsidP="007C3FA4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На оценку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отлично </w:t>
      </w: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 )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необходимо </w:t>
      </w:r>
      <w:r w:rsidRPr="009F29AA">
        <w:rPr>
          <w:rFonts w:ascii="Times New Roman" w:hAnsi="Times New Roman" w:cs="Times New Roman"/>
          <w:b/>
          <w:i/>
          <w:sz w:val="28"/>
          <w:szCs w:val="28"/>
        </w:rPr>
        <w:t xml:space="preserve">правильно решить </w:t>
      </w:r>
      <w:r w:rsidR="007333B8">
        <w:rPr>
          <w:rFonts w:ascii="Times New Roman" w:hAnsi="Times New Roman" w:cs="Times New Roman"/>
          <w:b/>
          <w:i/>
          <w:sz w:val="28"/>
          <w:szCs w:val="28"/>
        </w:rPr>
        <w:t>все задания 1части,  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заданий 2 части и 2 задания 3 части</w:t>
      </w:r>
    </w:p>
    <w:p w:rsidR="009F29AA" w:rsidRPr="009F29AA" w:rsidRDefault="009F29AA" w:rsidP="007C3FA4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</w:p>
    <w:p w:rsidR="009F29AA" w:rsidRPr="009F29AA" w:rsidRDefault="009F29AA" w:rsidP="007C3FA4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</w:p>
    <w:p w:rsidR="009F29AA" w:rsidRPr="009F29AA" w:rsidRDefault="009F29AA" w:rsidP="007C3FA4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</w:p>
    <w:p w:rsidR="00BB5A86" w:rsidRDefault="000B79F7" w:rsidP="007C3FA4">
      <w:pPr>
        <w:pStyle w:val="ac"/>
        <w:numPr>
          <w:ilvl w:val="0"/>
          <w:numId w:val="11"/>
        </w:numPr>
        <w:spacing w:before="0" w:beforeAutospacing="0" w:after="0" w:afterAutospacing="0"/>
        <w:rPr>
          <w:rStyle w:val="ad"/>
          <w:sz w:val="32"/>
          <w:szCs w:val="32"/>
        </w:rPr>
      </w:pPr>
      <w:r>
        <w:rPr>
          <w:rStyle w:val="ad"/>
          <w:sz w:val="32"/>
          <w:szCs w:val="32"/>
        </w:rPr>
        <w:t>Числовые р</w:t>
      </w:r>
      <w:r w:rsidRPr="000B79F7">
        <w:rPr>
          <w:rStyle w:val="ad"/>
          <w:sz w:val="32"/>
          <w:szCs w:val="32"/>
        </w:rPr>
        <w:t xml:space="preserve">яды. </w:t>
      </w:r>
      <w:r w:rsidR="00BB5A86" w:rsidRPr="000B79F7">
        <w:rPr>
          <w:rStyle w:val="ad"/>
          <w:sz w:val="32"/>
          <w:szCs w:val="32"/>
        </w:rPr>
        <w:t>Сходимость рядов. Признак Даламбера</w:t>
      </w:r>
    </w:p>
    <w:p w:rsidR="00D9370A" w:rsidRDefault="00D9370A" w:rsidP="007C3FA4">
      <w:pPr>
        <w:pStyle w:val="ac"/>
        <w:spacing w:before="0" w:beforeAutospacing="0" w:after="0" w:afterAutospacing="0"/>
        <w:jc w:val="center"/>
        <w:rPr>
          <w:rStyle w:val="ad"/>
          <w:sz w:val="32"/>
          <w:szCs w:val="32"/>
        </w:rPr>
      </w:pPr>
    </w:p>
    <w:p w:rsidR="00C22BC6" w:rsidRPr="00C22BC6" w:rsidRDefault="00C22BC6" w:rsidP="007C3FA4">
      <w:pPr>
        <w:pStyle w:val="ac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Цель: изучить понятие числового ряда, признак сходимости ряда, научиться исследовать ряды на сходимость.</w:t>
      </w:r>
    </w:p>
    <w:p w:rsidR="00BB5A86" w:rsidRPr="000B79F7" w:rsidRDefault="00BB5A86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BB5A86">
        <w:rPr>
          <w:sz w:val="28"/>
          <w:szCs w:val="28"/>
        </w:rPr>
        <w:t> </w:t>
      </w:r>
      <w:r w:rsidRPr="000B79F7">
        <w:rPr>
          <w:sz w:val="28"/>
          <w:szCs w:val="28"/>
        </w:rPr>
        <w:t xml:space="preserve">Пусть задана бесконечная последовательность чисел </w:t>
      </w:r>
      <w:r w:rsidRPr="000B79F7">
        <w:rPr>
          <w:noProof/>
          <w:sz w:val="28"/>
          <w:szCs w:val="28"/>
        </w:rPr>
        <w:drawing>
          <wp:inline distT="0" distB="0" distL="0" distR="0">
            <wp:extent cx="1619250" cy="361950"/>
            <wp:effectExtent l="0" t="0" r="0" b="0"/>
            <wp:docPr id="231" name="Рисунок 231" descr="http://pgsksaa07.narod.ru/Images/examples/examples_ryad_Dalamber/theory/th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pgsksaa07.narod.ru/Images/examples/examples_ryad_Dalamber/theory/th_1.gif"/>
                    <pic:cNvPicPr>
                      <a:picLocks noChangeAspect="1" noChangeArrowheads="1"/>
                    </pic:cNvPicPr>
                  </pic:nvPicPr>
                  <pic:blipFill>
                    <a:blip r:embed="rId1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 xml:space="preserve">. Выражение </w:t>
      </w:r>
      <w:r w:rsidRPr="000B79F7">
        <w:rPr>
          <w:noProof/>
          <w:sz w:val="28"/>
          <w:szCs w:val="28"/>
        </w:rPr>
        <w:drawing>
          <wp:inline distT="0" distB="0" distL="0" distR="0">
            <wp:extent cx="2133600" cy="361950"/>
            <wp:effectExtent l="19050" t="0" r="0" b="0"/>
            <wp:docPr id="232" name="Рисунок 232" descr="http://pgsksaa07.narod.ru/Images/examples/examples_ryad_Dalamber/theory/th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pgsksaa07.narod.ru/Images/examples/examples_ryad_Dalamber/theory/th_2.gif"/>
                    <pic:cNvPicPr>
                      <a:picLocks noChangeAspect="1" noChangeArrowheads="1"/>
                    </pic:cNvPicPr>
                  </pic:nvPicPr>
                  <pic:blipFill>
                    <a:blip r:embed="rId1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 xml:space="preserve">называется </w:t>
      </w:r>
      <w:r w:rsidRPr="000B79F7">
        <w:rPr>
          <w:rStyle w:val="ad"/>
          <w:sz w:val="28"/>
          <w:szCs w:val="28"/>
        </w:rPr>
        <w:t>числовым рядом</w:t>
      </w:r>
      <w:r w:rsidRPr="000B79F7">
        <w:rPr>
          <w:sz w:val="28"/>
          <w:szCs w:val="28"/>
        </w:rPr>
        <w:t xml:space="preserve">. При этом числа </w:t>
      </w:r>
      <w:r w:rsidRPr="000B79F7">
        <w:rPr>
          <w:noProof/>
          <w:sz w:val="28"/>
          <w:szCs w:val="28"/>
        </w:rPr>
        <w:drawing>
          <wp:inline distT="0" distB="0" distL="0" distR="0">
            <wp:extent cx="1619250" cy="361950"/>
            <wp:effectExtent l="0" t="0" r="0" b="0"/>
            <wp:docPr id="233" name="Рисунок 233" descr="http://pgsksaa07.narod.ru/Images/examples/examples_ryad_Dalamber/theory/th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pgsksaa07.narod.ru/Images/examples/examples_ryad_Dalamber/theory/th_1.gif"/>
                    <pic:cNvPicPr>
                      <a:picLocks noChangeAspect="1" noChangeArrowheads="1"/>
                    </pic:cNvPicPr>
                  </pic:nvPicPr>
                  <pic:blipFill>
                    <a:blip r:embed="rId1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 xml:space="preserve">называются </w:t>
      </w:r>
      <w:r w:rsidRPr="000B79F7">
        <w:rPr>
          <w:rStyle w:val="ad"/>
          <w:sz w:val="28"/>
          <w:szCs w:val="28"/>
        </w:rPr>
        <w:t>членами ряда</w:t>
      </w:r>
      <w:r w:rsidRPr="000B79F7">
        <w:rPr>
          <w:sz w:val="28"/>
          <w:szCs w:val="28"/>
        </w:rPr>
        <w:t>.</w:t>
      </w:r>
      <w:r w:rsidR="000B79F7">
        <w:rPr>
          <w:sz w:val="28"/>
          <w:szCs w:val="28"/>
        </w:rPr>
        <w:t xml:space="preserve">  </w:t>
      </w:r>
      <w:r w:rsidRPr="000B79F7">
        <w:rPr>
          <w:sz w:val="28"/>
          <w:szCs w:val="28"/>
        </w:rPr>
        <w:t xml:space="preserve">Числовой ряд часто записывают в виде </w:t>
      </w:r>
      <w:r w:rsidRPr="000B79F7">
        <w:rPr>
          <w:noProof/>
          <w:sz w:val="28"/>
          <w:szCs w:val="28"/>
        </w:rPr>
        <w:drawing>
          <wp:inline distT="0" distB="0" distL="0" distR="0">
            <wp:extent cx="590550" cy="676275"/>
            <wp:effectExtent l="0" t="0" r="0" b="0"/>
            <wp:docPr id="234" name="Рисунок 234" descr="http://pgsksaa07.narod.ru/Images/examples/examples_ryad_Dalamber/theory/th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pgsksaa07.narod.ru/Images/examples/examples_ryad_Dalamber/theory/th_3.gif"/>
                    <pic:cNvPicPr>
                      <a:picLocks noChangeAspect="1" noChangeArrowheads="1"/>
                    </pic:cNvPicPr>
                  </pic:nvPicPr>
                  <pic:blipFill>
                    <a:blip r:embed="rId1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>.</w:t>
      </w:r>
    </w:p>
    <w:p w:rsidR="00BB5A86" w:rsidRPr="000B79F7" w:rsidRDefault="00BB5A86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B79F7">
        <w:rPr>
          <w:sz w:val="28"/>
          <w:szCs w:val="28"/>
        </w:rPr>
        <w:br/>
      </w:r>
      <w:r w:rsidRPr="000B79F7">
        <w:rPr>
          <w:rStyle w:val="ad"/>
          <w:sz w:val="28"/>
          <w:szCs w:val="28"/>
        </w:rPr>
        <w:t>Теорема</w:t>
      </w:r>
      <w:r w:rsidRPr="000B79F7">
        <w:rPr>
          <w:sz w:val="28"/>
          <w:szCs w:val="28"/>
        </w:rPr>
        <w:t xml:space="preserve"> (необходимый признак сходимости ряда). Если ряд сходится, то его </w:t>
      </w:r>
      <w:proofErr w:type="gramStart"/>
      <w:r w:rsidRPr="000B79F7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235" name="Рисунок 235" descr="http://pgsksaa07.narod.ru/Images/examples/examples_ryad_Dalamber/theory/th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pgsksaa07.narod.ru/Images/examples/examples_ryad_Dalamber/theory/th_5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>-</w:t>
      </w:r>
      <w:proofErr w:type="gramEnd"/>
      <w:r w:rsidRPr="000B79F7">
        <w:rPr>
          <w:sz w:val="28"/>
          <w:szCs w:val="28"/>
        </w:rPr>
        <w:t xml:space="preserve">й член стремится к нулю при неограниченном возрастании </w:t>
      </w:r>
      <w:r w:rsidRPr="000B79F7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236" name="Рисунок 236" descr="http://pgsksaa07.narod.ru/Images/examples/examples_ryad_Dalamber/theory/th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pgsksaa07.narod.ru/Images/examples/examples_ryad_Dalamber/theory/th_5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>.</w:t>
      </w:r>
    </w:p>
    <w:p w:rsidR="00BB5A86" w:rsidRPr="000B79F7" w:rsidRDefault="00BB5A86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B79F7">
        <w:rPr>
          <w:rStyle w:val="ad"/>
          <w:sz w:val="28"/>
          <w:szCs w:val="28"/>
        </w:rPr>
        <w:t xml:space="preserve">Следствие. </w:t>
      </w:r>
      <w:r w:rsidRPr="000B79F7">
        <w:rPr>
          <w:sz w:val="28"/>
          <w:szCs w:val="28"/>
        </w:rPr>
        <w:t xml:space="preserve">Если </w:t>
      </w:r>
      <w:proofErr w:type="gramStart"/>
      <w:r w:rsidRPr="000B79F7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237" name="Рисунок 237" descr="http://pgsksaa07.narod.ru/Images/examples/examples_ryad_Dalamber/theory/th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pgsksaa07.narod.ru/Images/examples/examples_ryad_Dalamber/theory/th_5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>-</w:t>
      </w:r>
      <w:proofErr w:type="gramEnd"/>
      <w:r w:rsidRPr="000B79F7">
        <w:rPr>
          <w:sz w:val="28"/>
          <w:szCs w:val="28"/>
        </w:rPr>
        <w:t xml:space="preserve">й член ряда не стремится к нулю при </w:t>
      </w:r>
      <w:r w:rsidRPr="000B79F7">
        <w:rPr>
          <w:noProof/>
          <w:sz w:val="28"/>
          <w:szCs w:val="28"/>
        </w:rPr>
        <w:drawing>
          <wp:inline distT="0" distB="0" distL="0" distR="0">
            <wp:extent cx="781050" cy="228600"/>
            <wp:effectExtent l="19050" t="0" r="0" b="0"/>
            <wp:docPr id="238" name="Рисунок 238" descr="http://pgsksaa07.narod.ru/Images/examples/examples_ryad_Dalamber/theory/th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pgsksaa07.narod.ru/Images/examples/examples_ryad_Dalamber/theory/th_6.gif"/>
                    <pic:cNvPicPr>
                      <a:picLocks noChangeAspect="1" noChangeArrowheads="1"/>
                    </pic:cNvPicPr>
                  </pic:nvPicPr>
                  <pic:blipFill>
                    <a:blip r:embed="rId1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>, то ряд расходится.</w:t>
      </w:r>
    </w:p>
    <w:p w:rsidR="000B79F7" w:rsidRDefault="000B79F7" w:rsidP="007C3FA4">
      <w:pPr>
        <w:pStyle w:val="ac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Жан </w:t>
      </w:r>
      <w:proofErr w:type="spellStart"/>
      <w:r>
        <w:rPr>
          <w:rFonts w:ascii="Arial" w:hAnsi="Arial" w:cs="Arial"/>
        </w:rPr>
        <w:t>Лерон</w:t>
      </w:r>
      <w:proofErr w:type="spellEnd"/>
      <w:r>
        <w:rPr>
          <w:rFonts w:ascii="Arial" w:hAnsi="Arial" w:cs="Arial"/>
        </w:rPr>
        <w:t xml:space="preserve"> Даламбер – </w:t>
      </w:r>
      <w:r w:rsidR="00BB5A86">
        <w:rPr>
          <w:rFonts w:ascii="Arial" w:hAnsi="Arial" w:cs="Arial"/>
        </w:rPr>
        <w:t xml:space="preserve"> знаменитый французский математик 18-го века. </w:t>
      </w:r>
    </w:p>
    <w:p w:rsidR="00C7717C" w:rsidRDefault="00C7717C" w:rsidP="007C3FA4">
      <w:pPr>
        <w:pStyle w:val="ac"/>
        <w:spacing w:before="0" w:beforeAutospacing="0" w:after="0" w:afterAutospacing="0"/>
        <w:rPr>
          <w:rFonts w:ascii="Arial" w:hAnsi="Arial" w:cs="Arial"/>
        </w:rPr>
      </w:pPr>
    </w:p>
    <w:p w:rsidR="00BB5A86" w:rsidRPr="000B79F7" w:rsidRDefault="00BB5A86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C7717C">
        <w:rPr>
          <w:rStyle w:val="ad"/>
          <w:sz w:val="28"/>
          <w:szCs w:val="28"/>
        </w:rPr>
        <w:t>Теорема</w:t>
      </w:r>
      <w:r w:rsidRPr="00C7717C">
        <w:rPr>
          <w:sz w:val="28"/>
          <w:szCs w:val="28"/>
        </w:rPr>
        <w:t xml:space="preserve"> (признак Даламбера). Если в ряде с положительными членами </w:t>
      </w:r>
      <w:r w:rsidRPr="00C7717C">
        <w:rPr>
          <w:noProof/>
          <w:sz w:val="28"/>
          <w:szCs w:val="28"/>
        </w:rPr>
        <w:drawing>
          <wp:inline distT="0" distB="0" distL="0" distR="0">
            <wp:extent cx="2133600" cy="361950"/>
            <wp:effectExtent l="19050" t="0" r="0" b="0"/>
            <wp:docPr id="239" name="Рисунок 239" descr="http://pgsksaa07.narod.ru/Images/examples/examples_ryad_Dalamber/theory/th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pgsksaa07.narod.ru/Images/examples/examples_ryad_Dalamber/theory/th_2.gif"/>
                    <pic:cNvPicPr>
                      <a:picLocks noChangeAspect="1" noChangeArrowheads="1"/>
                    </pic:cNvPicPr>
                  </pic:nvPicPr>
                  <pic:blipFill>
                    <a:blip r:embed="rId1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 xml:space="preserve">отношение </w:t>
      </w:r>
      <w:proofErr w:type="gramStart"/>
      <w:r w:rsidRPr="00C7717C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240" name="Рисунок 240" descr="http://pgsksaa07.narod.ru/Images/examples/examples_ryad_Dalamber/theory/th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pgsksaa07.narod.ru/Images/examples/examples_ryad_Dalamber/theory/th_4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>-</w:t>
      </w:r>
      <w:proofErr w:type="gramEnd"/>
      <w:r w:rsidRPr="00C7717C">
        <w:rPr>
          <w:sz w:val="28"/>
          <w:szCs w:val="28"/>
        </w:rPr>
        <w:t xml:space="preserve">го члена ряда к </w:t>
      </w:r>
      <w:r w:rsidRPr="00C7717C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241" name="Рисунок 241" descr="http://pgsksaa07.narod.ru/Images/examples/examples_ryad_Dalamber/theory/th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pgsksaa07.narod.ru/Images/examples/examples_ryad_Dalamber/theory/th_5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 xml:space="preserve">-му при </w:t>
      </w:r>
      <w:r w:rsidRPr="00C7717C">
        <w:rPr>
          <w:noProof/>
          <w:sz w:val="28"/>
          <w:szCs w:val="28"/>
        </w:rPr>
        <w:drawing>
          <wp:inline distT="0" distB="0" distL="0" distR="0">
            <wp:extent cx="781050" cy="228600"/>
            <wp:effectExtent l="19050" t="0" r="0" b="0"/>
            <wp:docPr id="242" name="Рисунок 242" descr="http://pgsksaa07.narod.ru/Images/examples/examples_ryad_Dalamber/theory/th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pgsksaa07.narod.ru/Images/examples/examples_ryad_Dalamber/theory/th_6.gif"/>
                    <pic:cNvPicPr>
                      <a:picLocks noChangeAspect="1" noChangeArrowheads="1"/>
                    </pic:cNvPicPr>
                  </pic:nvPicPr>
                  <pic:blipFill>
                    <a:blip r:embed="rId1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 xml:space="preserve">имеет конечный предел </w:t>
      </w:r>
      <w:r w:rsidRPr="00C7717C">
        <w:rPr>
          <w:noProof/>
          <w:sz w:val="28"/>
          <w:szCs w:val="28"/>
        </w:rPr>
        <w:drawing>
          <wp:inline distT="0" distB="0" distL="0" distR="0">
            <wp:extent cx="285750" cy="266700"/>
            <wp:effectExtent l="19050" t="0" r="0" b="0"/>
            <wp:docPr id="243" name="Рисунок 243" descr="http://pgsksaa07.narod.ru/Images/examples/examples_ryad_Dalamber/theory/th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pgsksaa07.narod.ru/Images/examples/examples_ryad_Dalamber/theory/th_7.gif"/>
                    <pic:cNvPicPr>
                      <a:picLocks noChangeAspect="1" noChangeArrowheads="1"/>
                    </pic:cNvPicPr>
                  </pic:nvPicPr>
                  <pic:blipFill>
                    <a:blip r:embed="rId1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 xml:space="preserve">, т.е. </w:t>
      </w:r>
      <w:r w:rsidRPr="00C7717C">
        <w:rPr>
          <w:noProof/>
          <w:sz w:val="28"/>
          <w:szCs w:val="28"/>
        </w:rPr>
        <w:drawing>
          <wp:inline distT="0" distB="0" distL="0" distR="0">
            <wp:extent cx="1352550" cy="504825"/>
            <wp:effectExtent l="0" t="0" r="0" b="0"/>
            <wp:docPr id="244" name="Рисунок 244" descr="http://pgsksaa07.narod.ru/Images/examples/examples_ryad_Dalamber/theory/th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pgsksaa07.narod.ru/Images/examples/examples_ryad_Dalamber/theory/th_8.gif"/>
                    <pic:cNvPicPr>
                      <a:picLocks noChangeAspect="1" noChangeArrowheads="1"/>
                    </pic:cNvPicPr>
                  </pic:nvPicPr>
                  <pic:blipFill>
                    <a:blip r:embed="rId1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>, то:</w:t>
      </w:r>
      <w:r w:rsidRPr="00C7717C">
        <w:rPr>
          <w:sz w:val="28"/>
          <w:szCs w:val="28"/>
        </w:rPr>
        <w:br/>
        <w:t xml:space="preserve">- ряд сходится в случае </w:t>
      </w:r>
      <w:r w:rsidRPr="00C7717C">
        <w:rPr>
          <w:noProof/>
          <w:sz w:val="28"/>
          <w:szCs w:val="28"/>
        </w:rPr>
        <w:drawing>
          <wp:inline distT="0" distB="0" distL="0" distR="0">
            <wp:extent cx="628650" cy="266700"/>
            <wp:effectExtent l="19050" t="0" r="0" b="0"/>
            <wp:docPr id="245" name="Рисунок 245" descr="http://pgsksaa07.narod.ru/Images/examples/examples_ryad_Dalamber/theory/th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pgsksaa07.narod.ru/Images/examples/examples_ryad_Dalamber/theory/th_9.gif"/>
                    <pic:cNvPicPr>
                      <a:picLocks noChangeAspect="1" noChangeArrowheads="1"/>
                    </pic:cNvPicPr>
                  </pic:nvPicPr>
                  <pic:blipFill>
                    <a:blip r:embed="rId1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>,</w:t>
      </w:r>
      <w:r w:rsidRPr="00C7717C">
        <w:rPr>
          <w:sz w:val="28"/>
          <w:szCs w:val="28"/>
        </w:rPr>
        <w:br/>
        <w:t xml:space="preserve">- ряд расходится в случае </w:t>
      </w:r>
      <w:r w:rsidRPr="00C7717C">
        <w:rPr>
          <w:noProof/>
          <w:sz w:val="28"/>
          <w:szCs w:val="28"/>
        </w:rPr>
        <w:drawing>
          <wp:inline distT="0" distB="0" distL="0" distR="0">
            <wp:extent cx="628650" cy="266700"/>
            <wp:effectExtent l="19050" t="0" r="0" b="0"/>
            <wp:docPr id="246" name="Рисунок 246" descr="http://pgsksaa07.narod.ru/Images/examples/examples_ryad_Dalamber/theory/th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pgsksaa07.narod.ru/Images/examples/examples_ryad_Dalamber/theory/th_10.gif"/>
                    <pic:cNvPicPr>
                      <a:picLocks noChangeAspect="1" noChangeArrowheads="1"/>
                    </pic:cNvPicPr>
                  </pic:nvPicPr>
                  <pic:blipFill>
                    <a:blip r:embed="rId1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17C">
        <w:rPr>
          <w:sz w:val="28"/>
          <w:szCs w:val="28"/>
        </w:rPr>
        <w:t>.</w:t>
      </w:r>
      <w:r w:rsidRPr="00C7717C">
        <w:rPr>
          <w:sz w:val="28"/>
          <w:szCs w:val="28"/>
        </w:rPr>
        <w:br/>
      </w:r>
      <w:r w:rsidRPr="000B79F7">
        <w:rPr>
          <w:sz w:val="28"/>
          <w:szCs w:val="28"/>
        </w:rPr>
        <w:t xml:space="preserve">В случаях, когда предел не существует или он равен единице, ответа на вопрос о сходимости или расходимости числового ряда теорема не дает. Необходимо провести дополнительное исследование. </w:t>
      </w:r>
    </w:p>
    <w:p w:rsidR="00C7717C" w:rsidRDefault="00C7717C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9A2D22" w:rsidRDefault="009A2D22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9A2D22" w:rsidRDefault="009A2D22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9A2D22" w:rsidRDefault="009A2D22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9A2D22" w:rsidRDefault="009A2D22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9A2D22" w:rsidRDefault="009A2D22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9A2D22" w:rsidRDefault="009A2D22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0B79F7" w:rsidRDefault="00BB5A86" w:rsidP="007C3FA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0B79F7">
        <w:rPr>
          <w:rStyle w:val="ad"/>
          <w:sz w:val="28"/>
          <w:szCs w:val="28"/>
        </w:rPr>
        <w:t>Примеры решения задач</w:t>
      </w:r>
    </w:p>
    <w:p w:rsidR="000B79F7" w:rsidRPr="000B79F7" w:rsidRDefault="000B79F7" w:rsidP="007C3FA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0B79F7">
        <w:rPr>
          <w:rStyle w:val="ad"/>
          <w:sz w:val="28"/>
          <w:szCs w:val="28"/>
        </w:rPr>
        <w:t>Пример 1.</w:t>
      </w:r>
      <w:r w:rsidRPr="000B79F7">
        <w:rPr>
          <w:sz w:val="28"/>
          <w:szCs w:val="28"/>
        </w:rPr>
        <w:t xml:space="preserve"> Исследовать сходимость ряда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628650" cy="714375"/>
            <wp:effectExtent l="0" t="0" r="0" b="0"/>
            <wp:docPr id="247" name="Рисунок 247" descr="http://pgsksaa07.narod.ru/Images/examples/examples_ryad_Dalamber/example_1/e_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pgsksaa07.narod.ru/Images/examples/examples_ryad_Dalamber/example_1/e_1_1.gif"/>
                    <pic:cNvPicPr>
                      <a:picLocks noChangeAspect="1" noChangeArrowheads="1"/>
                    </pic:cNvPicPr>
                  </pic:nvPicPr>
                  <pic:blipFill>
                    <a:blip r:embed="rId1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</w:p>
    <w:p w:rsidR="000B79F7" w:rsidRDefault="000B79F7" w:rsidP="007C3FA4">
      <w:pPr>
        <w:pStyle w:val="ac"/>
        <w:spacing w:before="0" w:beforeAutospacing="0" w:after="0" w:afterAutospacing="0"/>
        <w:jc w:val="center"/>
      </w:pPr>
      <w:r>
        <w:rPr>
          <w:rStyle w:val="ad"/>
          <w:rFonts w:ascii="Arial" w:hAnsi="Arial" w:cs="Arial"/>
          <w:sz w:val="27"/>
          <w:szCs w:val="27"/>
        </w:rPr>
        <w:t>Решение.</w:t>
      </w:r>
    </w:p>
    <w:p w:rsidR="000B79F7" w:rsidRDefault="000B79F7" w:rsidP="007C3FA4">
      <w:pPr>
        <w:pStyle w:val="ac"/>
        <w:spacing w:before="0" w:beforeAutospacing="0" w:after="0" w:afterAutospacing="0"/>
      </w:pPr>
      <w:r w:rsidRPr="000B79F7">
        <w:rPr>
          <w:sz w:val="28"/>
          <w:szCs w:val="28"/>
        </w:rPr>
        <w:t xml:space="preserve">Применим признак сходимости Даламбера. Сначала запишем формулы для </w:t>
      </w:r>
      <w:proofErr w:type="gramStart"/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550" cy="228600"/>
            <wp:effectExtent l="19050" t="0" r="0" b="0"/>
            <wp:docPr id="248" name="Рисунок 248" descr="http://pgsksaa07.narod.ru/Images/examples/examples_ryad_Dalamber/example_1/e_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pgsksaa07.narod.ru/Images/examples/examples_ryad_Dalamber/example_1/e_1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-</w:t>
      </w:r>
      <w:proofErr w:type="gramEnd"/>
      <w:r>
        <w:rPr>
          <w:rFonts w:ascii="Arial" w:hAnsi="Arial" w:cs="Arial"/>
          <w:sz w:val="27"/>
          <w:szCs w:val="27"/>
        </w:rPr>
        <w:t xml:space="preserve">го и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704850" cy="342900"/>
            <wp:effectExtent l="0" t="0" r="0" b="0"/>
            <wp:docPr id="249" name="Рисунок 249" descr="http://pgsksaa07.narod.ru/Images/examples/examples_ryad_Dalamber/example_1/e_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pgsksaa07.narod.ru/Images/examples/examples_ryad_Dalamber/example_1/e_1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-го членов ряда:</w:t>
      </w: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705100" cy="752475"/>
            <wp:effectExtent l="19050" t="0" r="0" b="0"/>
            <wp:docPr id="250" name="Рисунок 250" descr="http://pgsksaa07.narod.ru/Images/examples/examples_ryad_Dalamber/example_1/e_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pgsksaa07.narod.ru/Images/examples/examples_ryad_Dalamber/example_1/e_1_4.gif"/>
                    <pic:cNvPicPr>
                      <a:picLocks noChangeAspect="1" noChangeArrowheads="1"/>
                    </pic:cNvPicPr>
                  </pic:nvPicPr>
                  <pic:blipFill>
                    <a:blip r:embed="rId1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F7" w:rsidRDefault="000B79F7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B79F7">
        <w:rPr>
          <w:sz w:val="28"/>
          <w:szCs w:val="28"/>
        </w:rPr>
        <w:t xml:space="preserve">Затем найдем предел отношения </w:t>
      </w:r>
      <w:proofErr w:type="gramStart"/>
      <w:r w:rsidRPr="000B79F7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251" name="Рисунок 251" descr="http://pgsksaa07.narod.ru/Images/examples/examples_ryad_Dalamber/example_1/e_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pgsksaa07.narod.ru/Images/examples/examples_ryad_Dalamber/example_1/e_1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>-</w:t>
      </w:r>
      <w:proofErr w:type="gramEnd"/>
      <w:r w:rsidRPr="000B79F7">
        <w:rPr>
          <w:sz w:val="28"/>
          <w:szCs w:val="28"/>
        </w:rPr>
        <w:t xml:space="preserve">го члена ряда к </w:t>
      </w:r>
      <w:r w:rsidRPr="000B79F7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252" name="Рисунок 252" descr="http://pgsksaa07.narod.ru/Images/examples/examples_ryad_Dalamber/example_1/e_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pgsksaa07.narod.ru/Images/examples/examples_ryad_Dalamber/example_1/e_1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 xml:space="preserve">-му при </w:t>
      </w:r>
      <w:r w:rsidRPr="000B79F7">
        <w:rPr>
          <w:noProof/>
          <w:sz w:val="28"/>
          <w:szCs w:val="28"/>
        </w:rPr>
        <w:drawing>
          <wp:inline distT="0" distB="0" distL="0" distR="0">
            <wp:extent cx="781050" cy="228600"/>
            <wp:effectExtent l="19050" t="0" r="0" b="0"/>
            <wp:docPr id="253" name="Рисунок 253" descr="http://pgsksaa07.narod.ru/Images/examples/examples_ryad_Dalamber/example_1/e_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pgsksaa07.narod.ru/Images/examples/examples_ryad_Dalamber/example_1/e_1_5.gif"/>
                    <pic:cNvPicPr>
                      <a:picLocks noChangeAspect="1" noChangeArrowheads="1"/>
                    </pic:cNvPicPr>
                  </pic:nvPicPr>
                  <pic:blipFill>
                    <a:blip r:embed="rId1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F7">
        <w:rPr>
          <w:sz w:val="28"/>
          <w:szCs w:val="28"/>
        </w:rPr>
        <w:t>:</w:t>
      </w:r>
    </w:p>
    <w:p w:rsidR="00BC42E6" w:rsidRDefault="00BC42E6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BC42E6">
        <w:rPr>
          <w:noProof/>
          <w:sz w:val="28"/>
          <w:szCs w:val="28"/>
        </w:rPr>
        <w:drawing>
          <wp:inline distT="0" distB="0" distL="0" distR="0">
            <wp:extent cx="5940425" cy="1115451"/>
            <wp:effectExtent l="19050" t="0" r="0" b="0"/>
            <wp:docPr id="254" name="Рисунок 254" descr="http://pgsksaa07.narod.ru/Images/examples/examples_ryad_Dalamber/example_1/e_1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pgsksaa07.narod.ru/Images/examples/examples_ryad_Dalamber/example_1/e_1_6.gif"/>
                    <pic:cNvPicPr>
                      <a:picLocks noChangeAspect="1" noChangeArrowheads="1"/>
                    </pic:cNvPicPr>
                  </pic:nvPicPr>
                  <pic:blipFill>
                    <a:blip r:embed="rId1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6" w:rsidRPr="00BC42E6" w:rsidRDefault="00BC42E6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BC42E6">
        <w:rPr>
          <w:sz w:val="28"/>
          <w:szCs w:val="28"/>
        </w:rPr>
        <w:t xml:space="preserve">И последнее, сделаем вывод о сходимости ряда, сравнив полученное значение предела с 1. Поскольку </w:t>
      </w:r>
      <w:r w:rsidRPr="00BC42E6">
        <w:rPr>
          <w:noProof/>
          <w:sz w:val="28"/>
          <w:szCs w:val="28"/>
        </w:rPr>
        <w:drawing>
          <wp:inline distT="0" distB="0" distL="0" distR="0">
            <wp:extent cx="533400" cy="285750"/>
            <wp:effectExtent l="19050" t="0" r="0" b="0"/>
            <wp:docPr id="255" name="Рисунок 255" descr="http://pgsksaa07.narod.ru/Images/examples/examples_ryad_Dalamber/example_1/e_1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pgsksaa07.narod.ru/Images/examples/examples_ryad_Dalamber/example_1/e_1_7.gif"/>
                    <pic:cNvPicPr>
                      <a:picLocks noChangeAspect="1" noChangeArrowheads="1"/>
                    </pic:cNvPicPr>
                  </pic:nvPicPr>
                  <pic:blipFill>
                    <a:blip r:embed="rId1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2E6">
        <w:rPr>
          <w:sz w:val="28"/>
          <w:szCs w:val="28"/>
        </w:rPr>
        <w:t>, то данный ряд расходится.</w:t>
      </w:r>
      <w:r>
        <w:rPr>
          <w:sz w:val="28"/>
          <w:szCs w:val="28"/>
        </w:rPr>
        <w:t xml:space="preserve">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ряд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628650" cy="714375"/>
            <wp:effectExtent l="0" t="0" r="0" b="0"/>
            <wp:docPr id="256" name="Рисунок 256" descr="http://pgsksaa07.narod.ru/Images/examples/examples_ryad_Dalamber/example_1/e_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pgsksaa07.narod.ru/Images/examples/examples_ryad_Dalamber/example_1/e_1_1.gif"/>
                    <pic:cNvPicPr>
                      <a:picLocks noChangeAspect="1" noChangeArrowheads="1"/>
                    </pic:cNvPicPr>
                  </pic:nvPicPr>
                  <pic:blipFill>
                    <a:blip r:embed="rId1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2E6">
        <w:rPr>
          <w:sz w:val="28"/>
          <w:szCs w:val="28"/>
        </w:rPr>
        <w:t>расходится</w:t>
      </w:r>
      <w:r>
        <w:rPr>
          <w:rFonts w:ascii="Arial" w:hAnsi="Arial" w:cs="Arial"/>
          <w:sz w:val="27"/>
          <w:szCs w:val="27"/>
        </w:rPr>
        <w:t>.</w:t>
      </w:r>
    </w:p>
    <w:p w:rsidR="00071EF9" w:rsidRDefault="00071EF9" w:rsidP="007C3FA4">
      <w:pPr>
        <w:pStyle w:val="ac"/>
        <w:spacing w:before="0" w:beforeAutospacing="0" w:after="0" w:afterAutospacing="0"/>
      </w:pPr>
      <w:r w:rsidRPr="00071EF9">
        <w:rPr>
          <w:rStyle w:val="ad"/>
          <w:sz w:val="28"/>
          <w:szCs w:val="28"/>
        </w:rPr>
        <w:t>Пример 2.</w:t>
      </w:r>
      <w:r w:rsidRPr="00071EF9">
        <w:rPr>
          <w:sz w:val="28"/>
          <w:szCs w:val="28"/>
        </w:rPr>
        <w:t xml:space="preserve"> Исследовать сходимость ряда</w:t>
      </w:r>
      <w:r>
        <w:rPr>
          <w:rFonts w:ascii="Arial" w:hAnsi="Arial" w:cs="Arial"/>
          <w:sz w:val="27"/>
          <w:szCs w:val="27"/>
        </w:rPr>
        <w:t xml:space="preserve">     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914400" cy="695325"/>
            <wp:effectExtent l="0" t="0" r="0" b="0"/>
            <wp:docPr id="1" name="Рисунок 1" descr="http://pgsksaa07.narod.ru/Images/examples/examples_ryad_Dalamber/example_2/e_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sksaa07.narod.ru/Images/examples/examples_ryad_Dalamber/example_2/e_2_1.gif"/>
                    <pic:cNvPicPr>
                      <a:picLocks noChangeAspect="1" noChangeArrowheads="1"/>
                    </pic:cNvPicPr>
                  </pic:nvPicPr>
                  <pic:blipFill>
                    <a:blip r:embed="rId1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</w:p>
    <w:p w:rsidR="00071EF9" w:rsidRDefault="00071EF9" w:rsidP="007C3FA4">
      <w:pPr>
        <w:pStyle w:val="ac"/>
        <w:spacing w:before="0" w:beforeAutospacing="0" w:after="0" w:afterAutospacing="0"/>
        <w:jc w:val="center"/>
      </w:pPr>
      <w:r>
        <w:rPr>
          <w:rStyle w:val="ad"/>
          <w:rFonts w:ascii="Arial" w:hAnsi="Arial" w:cs="Arial"/>
          <w:sz w:val="27"/>
          <w:szCs w:val="27"/>
        </w:rPr>
        <w:t>Решение.</w:t>
      </w:r>
    </w:p>
    <w:p w:rsidR="00071EF9" w:rsidRPr="00071EF9" w:rsidRDefault="00071EF9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71EF9">
        <w:rPr>
          <w:sz w:val="28"/>
          <w:szCs w:val="28"/>
        </w:rPr>
        <w:t xml:space="preserve">Применим признак сходимости Даламбера. Запишем формулы для </w:t>
      </w:r>
      <w:proofErr w:type="gramStart"/>
      <w:r w:rsidRPr="00071EF9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2" name="Рисунок 2" descr="http://pgsksaa07.narod.ru/Images/examples/examples_ryad_Dalamber/example_2/e_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gsksaa07.narod.ru/Images/examples/examples_ryad_Dalamber/example_2/e_2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-</w:t>
      </w:r>
      <w:proofErr w:type="gramEnd"/>
      <w:r w:rsidRPr="00071EF9">
        <w:rPr>
          <w:sz w:val="28"/>
          <w:szCs w:val="28"/>
        </w:rPr>
        <w:t xml:space="preserve">го и </w:t>
      </w:r>
      <w:r w:rsidRPr="00071EF9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3" name="Рисунок 3" descr="http://pgsksaa07.narod.ru/Images/examples/examples_ryad_Dalamber/example_2/e_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gsksaa07.narod.ru/Images/examples/examples_ryad_Dalamber/example_2/e_2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-го членов ряда:</w:t>
      </w:r>
    </w:p>
    <w:p w:rsidR="00071EF9" w:rsidRDefault="00071EF9" w:rsidP="007C3FA4">
      <w:pPr>
        <w:pStyle w:val="ac"/>
        <w:spacing w:before="0" w:beforeAutospacing="0" w:after="0" w:afterAutospacing="0"/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991100" cy="676275"/>
            <wp:effectExtent l="0" t="0" r="0" b="0"/>
            <wp:docPr id="4" name="Рисунок 4" descr="http://pgsksaa07.narod.ru/Images/examples/examples_ryad_Dalamber/example_2/e_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gsksaa07.narod.ru/Images/examples/examples_ryad_Dalamber/example_2/e_2_4.gif"/>
                    <pic:cNvPicPr>
                      <a:picLocks noChangeAspect="1" noChangeArrowheads="1"/>
                    </pic:cNvPicPr>
                  </pic:nvPicPr>
                  <pic:blipFill>
                    <a:blip r:embed="rId1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F9" w:rsidRPr="00071EF9" w:rsidRDefault="00071EF9" w:rsidP="007C3FA4">
      <w:pPr>
        <w:pStyle w:val="ac"/>
        <w:spacing w:before="0" w:beforeAutospacing="0" w:after="0" w:afterAutospacing="0"/>
        <w:rPr>
          <w:sz w:val="28"/>
          <w:szCs w:val="28"/>
        </w:rPr>
      </w:pPr>
      <w:r>
        <w:rPr>
          <w:rFonts w:ascii="Arial" w:hAnsi="Arial" w:cs="Arial"/>
          <w:sz w:val="27"/>
          <w:szCs w:val="27"/>
        </w:rPr>
        <w:br/>
      </w:r>
      <w:r w:rsidRPr="00071EF9">
        <w:rPr>
          <w:sz w:val="28"/>
          <w:szCs w:val="28"/>
        </w:rPr>
        <w:t xml:space="preserve">Найдем предел отношения </w:t>
      </w:r>
      <w:proofErr w:type="gramStart"/>
      <w:r w:rsidRPr="00071EF9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5" name="Рисунок 5" descr="http://pgsksaa07.narod.ru/Images/examples/examples_ryad_Dalamber/example_2/e_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gsksaa07.narod.ru/Images/examples/examples_ryad_Dalamber/example_2/e_2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-</w:t>
      </w:r>
      <w:proofErr w:type="gramEnd"/>
      <w:r w:rsidRPr="00071EF9">
        <w:rPr>
          <w:sz w:val="28"/>
          <w:szCs w:val="28"/>
        </w:rPr>
        <w:t xml:space="preserve">го члена ряда к </w:t>
      </w:r>
      <w:r w:rsidRPr="00071EF9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6" name="Рисунок 6" descr="http://pgsksaa07.narod.ru/Images/examples/examples_ryad_Dalamber/example_2/e_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gsksaa07.narod.ru/Images/examples/examples_ryad_Dalamber/example_2/e_2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 xml:space="preserve">-му при </w:t>
      </w:r>
      <w:r w:rsidRPr="00071EF9">
        <w:rPr>
          <w:noProof/>
          <w:sz w:val="28"/>
          <w:szCs w:val="28"/>
        </w:rPr>
        <w:drawing>
          <wp:inline distT="0" distB="0" distL="0" distR="0">
            <wp:extent cx="781050" cy="228600"/>
            <wp:effectExtent l="19050" t="0" r="0" b="0"/>
            <wp:docPr id="7" name="Рисунок 7" descr="http://pgsksaa07.narod.ru/Images/examples/examples_ryad_Dalamber/example_2/e_2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gsksaa07.narod.ru/Images/examples/examples_ryad_Dalamber/example_2/e_2_5.gif"/>
                    <pic:cNvPicPr>
                      <a:picLocks noChangeAspect="1" noChangeArrowheads="1"/>
                    </pic:cNvPicPr>
                  </pic:nvPicPr>
                  <pic:blipFill>
                    <a:blip r:embed="rId1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:</w:t>
      </w:r>
    </w:p>
    <w:p w:rsidR="00BC42E6" w:rsidRPr="000B79F7" w:rsidRDefault="00071EF9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71EF9">
        <w:rPr>
          <w:noProof/>
          <w:sz w:val="28"/>
          <w:szCs w:val="28"/>
        </w:rPr>
        <w:lastRenderedPageBreak/>
        <w:drawing>
          <wp:inline distT="0" distB="0" distL="0" distR="0">
            <wp:extent cx="5940425" cy="1115541"/>
            <wp:effectExtent l="19050" t="0" r="3175" b="0"/>
            <wp:docPr id="8" name="Рисунок 8" descr="http://pgsksaa07.narod.ru/Images/examples/examples_ryad_Dalamber/example_2/e_2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gsksaa07.narod.ru/Images/examples/examples_ryad_Dalamber/example_2/e_2_6.gif"/>
                    <pic:cNvPicPr>
                      <a:picLocks noChangeAspect="1" noChangeArrowheads="1"/>
                    </pic:cNvPicPr>
                  </pic:nvPicPr>
                  <pic:blipFill>
                    <a:blip r:embed="rId1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F9" w:rsidRPr="00071EF9" w:rsidRDefault="00071EF9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71EF9">
        <w:rPr>
          <w:sz w:val="28"/>
          <w:szCs w:val="28"/>
        </w:rPr>
        <w:t xml:space="preserve">Сравним полученное значение предела с 1. Поскольку </w:t>
      </w:r>
      <w:r w:rsidRPr="00071EF9">
        <w:rPr>
          <w:noProof/>
          <w:sz w:val="28"/>
          <w:szCs w:val="28"/>
        </w:rPr>
        <w:drawing>
          <wp:inline distT="0" distB="0" distL="0" distR="0">
            <wp:extent cx="571500" cy="666750"/>
            <wp:effectExtent l="19050" t="0" r="0" b="0"/>
            <wp:docPr id="9" name="Рисунок 9" descr="http://pgsksaa07.narod.ru/Images/examples/examples_ryad_Dalamber/example_2/e_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gsksaa07.narod.ru/Images/examples/examples_ryad_Dalamber/example_2/e_2_7.gif"/>
                    <pic:cNvPicPr>
                      <a:picLocks noChangeAspect="1" noChangeArrowheads="1"/>
                    </pic:cNvPicPr>
                  </pic:nvPicPr>
                  <pic:blipFill>
                    <a:blip r:embed="rId1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, то данный ряд сходится.</w:t>
      </w:r>
    </w:p>
    <w:p w:rsidR="00071EF9" w:rsidRDefault="00071EF9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ряд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914400" cy="695325"/>
            <wp:effectExtent l="0" t="0" r="0" b="0"/>
            <wp:docPr id="10" name="Рисунок 10" descr="http://pgsksaa07.narod.ru/Images/examples/examples_ryad_Dalamber/example_2/e_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gsksaa07.narod.ru/Images/examples/examples_ryad_Dalamber/example_2/e_2_1.gif"/>
                    <pic:cNvPicPr>
                      <a:picLocks noChangeAspect="1" noChangeArrowheads="1"/>
                    </pic:cNvPicPr>
                  </pic:nvPicPr>
                  <pic:blipFill>
                    <a:blip r:embed="rId1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сходится.</w:t>
      </w:r>
    </w:p>
    <w:p w:rsidR="00071EF9" w:rsidRPr="00071EF9" w:rsidRDefault="00071EF9" w:rsidP="007C3FA4">
      <w:pPr>
        <w:pStyle w:val="ac"/>
        <w:spacing w:before="0" w:beforeAutospacing="0" w:after="0" w:afterAutospacing="0"/>
        <w:rPr>
          <w:sz w:val="28"/>
          <w:szCs w:val="28"/>
        </w:rPr>
      </w:pPr>
      <w:r>
        <w:rPr>
          <w:rStyle w:val="ad"/>
          <w:rFonts w:ascii="Arial" w:hAnsi="Arial" w:cs="Arial"/>
          <w:sz w:val="27"/>
          <w:szCs w:val="27"/>
        </w:rPr>
        <w:t>Пример 3.</w:t>
      </w:r>
      <w:r>
        <w:rPr>
          <w:rFonts w:ascii="Arial" w:hAnsi="Arial" w:cs="Arial"/>
          <w:sz w:val="27"/>
          <w:szCs w:val="27"/>
        </w:rPr>
        <w:t xml:space="preserve"> </w:t>
      </w:r>
      <w:r w:rsidRPr="00071EF9">
        <w:rPr>
          <w:sz w:val="28"/>
          <w:szCs w:val="28"/>
        </w:rPr>
        <w:t xml:space="preserve">Исследовать сходимость ряда </w:t>
      </w:r>
      <w:r w:rsidRPr="00071EF9">
        <w:rPr>
          <w:noProof/>
          <w:sz w:val="28"/>
          <w:szCs w:val="28"/>
        </w:rPr>
        <w:drawing>
          <wp:inline distT="0" distB="0" distL="0" distR="0">
            <wp:extent cx="762000" cy="714375"/>
            <wp:effectExtent l="0" t="0" r="0" b="0"/>
            <wp:docPr id="1661" name="Рисунок 1661" descr="http://pgsksaa07.narod.ru/Images/examples/examples_ryad_Dalamber/example_3/e_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http://pgsksaa07.narod.ru/Images/examples/examples_ryad_Dalamber/example_3/e_3_1.gif"/>
                    <pic:cNvPicPr>
                      <a:picLocks noChangeAspect="1" noChangeArrowheads="1"/>
                    </pic:cNvPicPr>
                  </pic:nvPicPr>
                  <pic:blipFill>
                    <a:blip r:embed="rId1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.</w:t>
      </w:r>
    </w:p>
    <w:p w:rsidR="007333B8" w:rsidRDefault="007333B8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7333B8" w:rsidRDefault="007333B8" w:rsidP="007C3FA4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071EF9" w:rsidRPr="00071EF9" w:rsidRDefault="00071EF9" w:rsidP="007C3FA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071EF9">
        <w:rPr>
          <w:rStyle w:val="ad"/>
          <w:sz w:val="28"/>
          <w:szCs w:val="28"/>
        </w:rPr>
        <w:t>Решение.</w:t>
      </w:r>
    </w:p>
    <w:p w:rsidR="00071EF9" w:rsidRPr="00071EF9" w:rsidRDefault="00071EF9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71EF9">
        <w:rPr>
          <w:sz w:val="28"/>
          <w:szCs w:val="28"/>
        </w:rPr>
        <w:t xml:space="preserve">Используем признак сходимости Даламбера, а также определение функции факториал. Поскольку для каждого целого положительного числа </w:t>
      </w:r>
      <w:r w:rsidRPr="00071EF9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1662" name="Рисунок 1662" descr="http://pgsksaa07.narod.ru/Images/examples/examples_ryad_Dalamber/example_3/e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http://pgsksaa07.narod.ru/Images/examples/examples_ryad_Dalamber/example_3/e_3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 xml:space="preserve">функция </w:t>
      </w:r>
      <w:r w:rsidRPr="00071EF9">
        <w:rPr>
          <w:noProof/>
          <w:sz w:val="28"/>
          <w:szCs w:val="28"/>
        </w:rPr>
        <w:drawing>
          <wp:inline distT="0" distB="0" distL="0" distR="0">
            <wp:extent cx="266700" cy="342900"/>
            <wp:effectExtent l="19050" t="0" r="0" b="0"/>
            <wp:docPr id="1663" name="Рисунок 1663" descr="http://pgsksaa07.narod.ru/Images/examples/examples_ryad_Dalamber/example_3/e_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 descr="http://pgsksaa07.narod.ru/Images/examples/examples_ryad_Dalamber/example_3/e_3_3.gif"/>
                    <pic:cNvPicPr>
                      <a:picLocks noChangeAspect="1" noChangeArrowheads="1"/>
                    </pic:cNvPicPr>
                  </pic:nvPicPr>
                  <pic:blipFill>
                    <a:blip r:embed="rId1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(читается «n факториал»), по определению, равна</w:t>
      </w:r>
      <w:r>
        <w:rPr>
          <w:sz w:val="28"/>
          <w:szCs w:val="28"/>
        </w:rPr>
        <w:t xml:space="preserve"> </w:t>
      </w:r>
      <w:r w:rsidRPr="00071EF9">
        <w:rPr>
          <w:sz w:val="28"/>
          <w:szCs w:val="28"/>
        </w:rPr>
        <w:t xml:space="preserve">произведению всех целых чисел от 1 до </w:t>
      </w:r>
      <w:r w:rsidRPr="00071EF9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1664" name="Рисунок 1664" descr="http://pgsksaa07.narod.ru/Images/examples/examples_ryad_Dalamber/example_3/e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http://pgsksaa07.narod.ru/Images/examples/examples_ryad_Dalamber/example_3/e_3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, т.е</w:t>
      </w:r>
      <w:r w:rsidRPr="00071EF9">
        <w:rPr>
          <w:noProof/>
          <w:sz w:val="28"/>
          <w:szCs w:val="28"/>
        </w:rPr>
        <w:drawing>
          <wp:inline distT="0" distB="0" distL="0" distR="0">
            <wp:extent cx="1524000" cy="342900"/>
            <wp:effectExtent l="0" t="0" r="0" b="0"/>
            <wp:docPr id="1665" name="Рисунок 1665" descr="http://pgsksaa07.narod.ru/Images/examples/examples_ryad_Dalamber/example_3/e_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 descr="http://pgsksaa07.narod.ru/Images/examples/examples_ryad_Dalamber/example_3/e_3_4.gif"/>
                    <pic:cNvPicPr>
                      <a:picLocks noChangeAspect="1" noChangeArrowheads="1"/>
                    </pic:cNvPicPr>
                  </pic:nvPicPr>
                  <pic:blipFill>
                    <a:blip r:embed="rId1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, то</w:t>
      </w:r>
      <w:proofErr w:type="gramStart"/>
      <w:r>
        <w:rPr>
          <w:rFonts w:ascii="Arial" w:hAnsi="Arial" w:cs="Arial"/>
          <w:sz w:val="27"/>
          <w:szCs w:val="27"/>
        </w:rPr>
        <w:t xml:space="preserve"> </w:t>
      </w:r>
      <w:r w:rsidRPr="00071EF9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19550" cy="361950"/>
            <wp:effectExtent l="0" t="0" r="0" b="0"/>
            <wp:docPr id="1666" name="Рисунок 1666" descr="http://pgsksaa07.narod.ru/Images/examples/examples_ryad_Dalamber/example_3/e_3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http://pgsksaa07.narod.ru/Images/examples/examples_ryad_Dalamber/example_3/e_3_5.gif"/>
                    <pic:cNvPicPr>
                      <a:picLocks noChangeAspect="1" noChangeArrowheads="1"/>
                    </pic:cNvPicPr>
                  </pic:nvPicPr>
                  <pic:blipFill>
                    <a:blip r:embed="rId1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rFonts w:ascii="Arial" w:hAnsi="Arial" w:cs="Arial"/>
          <w:sz w:val="27"/>
          <w:szCs w:val="27"/>
        </w:rPr>
        <w:t xml:space="preserve"> </w:t>
      </w:r>
      <w:r w:rsidRPr="00071EF9">
        <w:rPr>
          <w:sz w:val="28"/>
          <w:szCs w:val="28"/>
        </w:rPr>
        <w:t>Т</w:t>
      </w:r>
      <w:proofErr w:type="gramEnd"/>
      <w:r w:rsidRPr="00071EF9">
        <w:rPr>
          <w:sz w:val="28"/>
          <w:szCs w:val="28"/>
        </w:rPr>
        <w:t>еперь запишем формулы для</w:t>
      </w:r>
      <w:r w:rsidRPr="00071EF9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1667" name="Рисунок 1667" descr="http://pgsksaa07.narod.ru/Images/examples/examples_ryad_Dalamber/example_3/e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http://pgsksaa07.narod.ru/Images/examples/examples_ryad_Dalamber/example_3/e_3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 xml:space="preserve"> го и</w:t>
      </w:r>
      <w:r w:rsidRPr="00071EF9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1668" name="Рисунок 1668" descr="http://pgsksaa07.narod.ru/Images/examples/examples_ryad_Dalamber/example_3/e_3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 descr="http://pgsksaa07.narod.ru/Images/examples/examples_ryad_Dalamber/example_3/e_3_6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 xml:space="preserve"> го членов ряда:</w:t>
      </w:r>
      <w:r w:rsidRPr="00071EF9">
        <w:rPr>
          <w:noProof/>
          <w:sz w:val="28"/>
          <w:szCs w:val="28"/>
        </w:rPr>
        <w:t xml:space="preserve"> </w:t>
      </w:r>
      <w:r w:rsidRPr="00071EF9">
        <w:rPr>
          <w:noProof/>
          <w:sz w:val="28"/>
          <w:szCs w:val="28"/>
        </w:rPr>
        <w:drawing>
          <wp:inline distT="0" distB="0" distL="0" distR="0">
            <wp:extent cx="2800350" cy="771525"/>
            <wp:effectExtent l="0" t="0" r="0" b="0"/>
            <wp:docPr id="1669" name="Рисунок 1669" descr="http://pgsksaa07.narod.ru/Images/examples/examples_ryad_Dalamber/example_3/e_3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 descr="http://pgsksaa07.narod.ru/Images/examples/examples_ryad_Dalamber/example_3/e_3_7.gif"/>
                    <pic:cNvPicPr>
                      <a:picLocks noChangeAspect="1" noChangeArrowheads="1"/>
                    </pic:cNvPicPr>
                  </pic:nvPicPr>
                  <pic:blipFill>
                    <a:blip r:embed="rId1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 xml:space="preserve"> С учетом вышесказанного найдем предел отношения </w:t>
      </w:r>
      <w:proofErr w:type="gramStart"/>
      <w:r w:rsidRPr="00071EF9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1670" name="Рисунок 1670" descr="http://pgsksaa07.narod.ru/Images/examples/examples_ryad_Dalamber/example_3/e_3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http://pgsksaa07.narod.ru/Images/examples/examples_ryad_Dalamber/example_3/e_3_6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-</w:t>
      </w:r>
      <w:proofErr w:type="gramEnd"/>
      <w:r w:rsidRPr="00071EF9">
        <w:rPr>
          <w:sz w:val="28"/>
          <w:szCs w:val="28"/>
        </w:rPr>
        <w:t xml:space="preserve">го члена ряда к </w:t>
      </w:r>
      <w:r w:rsidRPr="00071EF9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1671" name="Рисунок 1671" descr="http://pgsksaa07.narod.ru/Images/examples/examples_ryad_Dalamber/example_3/e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http://pgsksaa07.narod.ru/Images/examples/examples_ryad_Dalamber/example_3/e_3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 xml:space="preserve">-му при </w:t>
      </w:r>
      <w:r w:rsidRPr="00071EF9">
        <w:rPr>
          <w:noProof/>
          <w:sz w:val="28"/>
          <w:szCs w:val="28"/>
        </w:rPr>
        <w:drawing>
          <wp:inline distT="0" distB="0" distL="0" distR="0">
            <wp:extent cx="781050" cy="228600"/>
            <wp:effectExtent l="19050" t="0" r="0" b="0"/>
            <wp:docPr id="1672" name="Рисунок 1672" descr="http://pgsksaa07.narod.ru/Images/examples/examples_ryad_Dalamber/example_3/e_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 descr="http://pgsksaa07.narod.ru/Images/examples/examples_ryad_Dalamber/example_3/e_3_8.gif"/>
                    <pic:cNvPicPr>
                      <a:picLocks noChangeAspect="1" noChangeArrowheads="1"/>
                    </pic:cNvPicPr>
                  </pic:nvPicPr>
                  <pic:blipFill>
                    <a:blip r:embed="rId1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:</w:t>
      </w:r>
    </w:p>
    <w:p w:rsidR="00071EF9" w:rsidRDefault="00071EF9" w:rsidP="007C3FA4">
      <w:pPr>
        <w:pStyle w:val="ac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 w:rsidRPr="00071EF9">
        <w:rPr>
          <w:noProof/>
          <w:sz w:val="28"/>
          <w:szCs w:val="28"/>
        </w:rPr>
        <w:drawing>
          <wp:inline distT="0" distB="0" distL="0" distR="0">
            <wp:extent cx="5940425" cy="1160353"/>
            <wp:effectExtent l="19050" t="0" r="3175" b="0"/>
            <wp:docPr id="1673" name="Рисунок 1673" descr="http://pgsksaa07.narod.ru/Images/examples/examples_ryad_Dalamber/example_3/e_3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http://pgsksaa07.narod.ru/Images/examples/examples_ryad_Dalamber/example_3/e_3_9.gif"/>
                    <pic:cNvPicPr>
                      <a:picLocks noChangeAspect="1" noChangeArrowheads="1"/>
                    </pic:cNvPicPr>
                  </pic:nvPicPr>
                  <pic:blipFill>
                    <a:blip r:embed="rId1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F9" w:rsidRPr="00071EF9" w:rsidRDefault="00071EF9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071EF9">
        <w:rPr>
          <w:rFonts w:ascii="Arial" w:hAnsi="Arial" w:cs="Arial"/>
          <w:sz w:val="27"/>
          <w:szCs w:val="27"/>
        </w:rPr>
        <w:t xml:space="preserve"> </w:t>
      </w:r>
      <w:r w:rsidRPr="00071EF9">
        <w:rPr>
          <w:sz w:val="28"/>
          <w:szCs w:val="28"/>
        </w:rPr>
        <w:t xml:space="preserve">Вывод о сходимости ряда: сравнив полученное значение предела с 1 </w:t>
      </w:r>
      <w:r w:rsidRPr="00071EF9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1674" name="Рисунок 1674" descr="http://pgsksaa07.narod.ru/Images/examples/examples_ryad_Dalamber/example_3/e_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http://pgsksaa07.narod.ru/Images/examples/examples_ryad_Dalamber/example_3/e_3_10.gif"/>
                    <pic:cNvPicPr>
                      <a:picLocks noChangeAspect="1" noChangeArrowheads="1"/>
                    </pic:cNvPicPr>
                  </pic:nvPicPr>
                  <pic:blipFill>
                    <a:blip r:embed="rId1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, устанавливаем, что данный ряд сходится.</w:t>
      </w:r>
    </w:p>
    <w:p w:rsidR="00071EF9" w:rsidRDefault="00071EF9" w:rsidP="007C3FA4">
      <w:pPr>
        <w:pStyle w:val="ac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 w:rsidRPr="00071EF9">
        <w:rPr>
          <w:sz w:val="28"/>
          <w:szCs w:val="28"/>
        </w:rPr>
        <w:lastRenderedPageBreak/>
        <w:br/>
      </w:r>
      <w:r w:rsidRPr="00071EF9">
        <w:rPr>
          <w:rStyle w:val="ad"/>
          <w:sz w:val="28"/>
          <w:szCs w:val="28"/>
        </w:rPr>
        <w:t>Ответ:</w:t>
      </w:r>
      <w:r w:rsidRPr="00071EF9">
        <w:rPr>
          <w:sz w:val="28"/>
          <w:szCs w:val="28"/>
        </w:rPr>
        <w:t xml:space="preserve"> ряд </w:t>
      </w:r>
      <w:r w:rsidRPr="00071EF9">
        <w:rPr>
          <w:noProof/>
          <w:sz w:val="28"/>
          <w:szCs w:val="28"/>
        </w:rPr>
        <w:drawing>
          <wp:inline distT="0" distB="0" distL="0" distR="0">
            <wp:extent cx="762000" cy="714375"/>
            <wp:effectExtent l="0" t="0" r="0" b="0"/>
            <wp:docPr id="1675" name="Рисунок 1675" descr="http://pgsksaa07.narod.ru/Images/examples/examples_ryad_Dalamber/example_3/e_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 descr="http://pgsksaa07.narod.ru/Images/examples/examples_ryad_Dalamber/example_3/e_3_1.gif"/>
                    <pic:cNvPicPr>
                      <a:picLocks noChangeAspect="1" noChangeArrowheads="1"/>
                    </pic:cNvPicPr>
                  </pic:nvPicPr>
                  <pic:blipFill>
                    <a:blip r:embed="rId1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F9">
        <w:rPr>
          <w:sz w:val="28"/>
          <w:szCs w:val="28"/>
        </w:rPr>
        <w:t>сходится</w:t>
      </w:r>
      <w:r>
        <w:rPr>
          <w:rFonts w:ascii="Arial" w:hAnsi="Arial" w:cs="Arial"/>
          <w:sz w:val="27"/>
          <w:szCs w:val="27"/>
        </w:rPr>
        <w:t>.</w:t>
      </w:r>
    </w:p>
    <w:p w:rsidR="00234C48" w:rsidRPr="00234C48" w:rsidRDefault="00234C48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234C48">
        <w:rPr>
          <w:rStyle w:val="ad"/>
          <w:sz w:val="28"/>
          <w:szCs w:val="28"/>
        </w:rPr>
        <w:t>Пример 4.</w:t>
      </w:r>
      <w:r w:rsidRPr="00234C48">
        <w:rPr>
          <w:sz w:val="28"/>
          <w:szCs w:val="28"/>
        </w:rPr>
        <w:t xml:space="preserve"> Исследовать сходимость ряда </w:t>
      </w:r>
      <w:r w:rsidRPr="00234C48">
        <w:rPr>
          <w:noProof/>
          <w:sz w:val="28"/>
          <w:szCs w:val="28"/>
        </w:rPr>
        <w:drawing>
          <wp:inline distT="0" distB="0" distL="0" distR="0">
            <wp:extent cx="1085850" cy="771525"/>
            <wp:effectExtent l="19050" t="0" r="0" b="0"/>
            <wp:docPr id="1676" name="Рисунок 1676" descr="http://pgsksaa07.narod.ru/Images/examples/examples_ryad_Dalamber/example_4/e_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http://pgsksaa07.narod.ru/Images/examples/examples_ryad_Dalamber/example_4/e_4_1.gif"/>
                    <pic:cNvPicPr>
                      <a:picLocks noChangeAspect="1" noChangeArrowheads="1"/>
                    </pic:cNvPicPr>
                  </pic:nvPicPr>
                  <pic:blipFill>
                    <a:blip r:embed="rId1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.</w:t>
      </w:r>
    </w:p>
    <w:p w:rsidR="00234C48" w:rsidRPr="00234C48" w:rsidRDefault="00234C48" w:rsidP="007C3FA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234C48">
        <w:rPr>
          <w:rStyle w:val="ad"/>
          <w:sz w:val="28"/>
          <w:szCs w:val="28"/>
        </w:rPr>
        <w:t>Решение.</w:t>
      </w:r>
    </w:p>
    <w:p w:rsidR="00234C48" w:rsidRPr="00234C48" w:rsidRDefault="00234C48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234C48">
        <w:rPr>
          <w:sz w:val="28"/>
          <w:szCs w:val="28"/>
        </w:rPr>
        <w:t xml:space="preserve">Используем признак сходимости Даламбера. Запишем формулы для </w:t>
      </w:r>
      <w:proofErr w:type="gramStart"/>
      <w:r w:rsidRPr="00234C48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1677" name="Рисунок 1677" descr="http://pgsksaa07.narod.ru/Images/examples/examples_ryad_Dalamber/example_4/e_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http://pgsksaa07.narod.ru/Images/examples/examples_ryad_Dalamber/example_4/e_4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-</w:t>
      </w:r>
      <w:proofErr w:type="gramEnd"/>
      <w:r w:rsidRPr="00234C48">
        <w:rPr>
          <w:sz w:val="28"/>
          <w:szCs w:val="28"/>
        </w:rPr>
        <w:t xml:space="preserve">го и </w:t>
      </w:r>
      <w:r w:rsidRPr="00234C48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1678" name="Рисунок 1678" descr="http://pgsksaa07.narod.ru/Images/examples/examples_ryad_Dalamber/example_4/e_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 descr="http://pgsksaa07.narod.ru/Images/examples/examples_ryad_Dalamber/example_4/e_4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-го членов ряда:</w:t>
      </w:r>
    </w:p>
    <w:p w:rsidR="00234C48" w:rsidRDefault="00234C48" w:rsidP="007C3FA4">
      <w:pPr>
        <w:pStyle w:val="ac"/>
        <w:spacing w:before="0" w:beforeAutospacing="0" w:after="0" w:afterAutospacing="0"/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667250" cy="790575"/>
            <wp:effectExtent l="19050" t="0" r="0" b="0"/>
            <wp:docPr id="1679" name="Рисунок 1679" descr="http://pgsksaa07.narod.ru/Images/examples/examples_ryad_Dalamber/example_4/e_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http://pgsksaa07.narod.ru/Images/examples/examples_ryad_Dalamber/example_4/e_4_4.gif"/>
                    <pic:cNvPicPr>
                      <a:picLocks noChangeAspect="1" noChangeArrowheads="1"/>
                    </pic:cNvPicPr>
                  </pic:nvPicPr>
                  <pic:blipFill>
                    <a:blip r:embed="rId1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48" w:rsidRDefault="00234C48" w:rsidP="007C3FA4">
      <w:pPr>
        <w:pStyle w:val="ac"/>
        <w:spacing w:before="0" w:beforeAutospacing="0" w:after="0" w:afterAutospacing="0"/>
      </w:pPr>
      <w:r>
        <w:rPr>
          <w:rFonts w:ascii="Arial" w:hAnsi="Arial" w:cs="Arial"/>
          <w:sz w:val="27"/>
          <w:szCs w:val="27"/>
        </w:rPr>
        <w:br/>
        <w:t xml:space="preserve">С учетом того, что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5429250" cy="361950"/>
            <wp:effectExtent l="0" t="0" r="0" b="0"/>
            <wp:docPr id="1680" name="Рисунок 1680" descr="http://pgsksaa07.narod.ru/Images/examples/examples_ryad_Dalamber/example_4/e_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 descr="http://pgsksaa07.narod.ru/Images/examples/examples_ryad_Dalamber/example_4/e_4_5.gif"/>
                    <pic:cNvPicPr>
                      <a:picLocks noChangeAspect="1" noChangeArrowheads="1"/>
                    </pic:cNvPicPr>
                  </pic:nvPicPr>
                  <pic:blipFill>
                    <a:blip r:embed="rId1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, найдем предел отношения </w:t>
      </w:r>
      <w:proofErr w:type="gramStart"/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704850" cy="342900"/>
            <wp:effectExtent l="0" t="0" r="0" b="0"/>
            <wp:docPr id="1681" name="Рисунок 1681" descr="http://pgsksaa07.narod.ru/Images/examples/examples_ryad_Dalamber/example_4/e_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http://pgsksaa07.narod.ru/Images/examples/examples_ryad_Dalamber/example_4/e_4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-</w:t>
      </w:r>
      <w:proofErr w:type="gramEnd"/>
      <w:r>
        <w:rPr>
          <w:rFonts w:ascii="Arial" w:hAnsi="Arial" w:cs="Arial"/>
          <w:sz w:val="27"/>
          <w:szCs w:val="27"/>
        </w:rPr>
        <w:t xml:space="preserve">го члена ряда к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550" cy="228600"/>
            <wp:effectExtent l="19050" t="0" r="0" b="0"/>
            <wp:docPr id="1682" name="Рисунок 1682" descr="http://pgsksaa07.narod.ru/Images/examples/examples_ryad_Dalamber/example_4/e_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http://pgsksaa07.narod.ru/Images/examples/examples_ryad_Dalamber/example_4/e_4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-му при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781050" cy="228600"/>
            <wp:effectExtent l="19050" t="0" r="0" b="0"/>
            <wp:docPr id="1683" name="Рисунок 1683" descr="http://pgsksaa07.narod.ru/Images/examples/examples_ryad_Dalamber/example_4/e_4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http://pgsksaa07.narod.ru/Images/examples/examples_ryad_Dalamber/example_4/e_4_6.gif"/>
                    <pic:cNvPicPr>
                      <a:picLocks noChangeAspect="1" noChangeArrowheads="1"/>
                    </pic:cNvPicPr>
                  </pic:nvPicPr>
                  <pic:blipFill>
                    <a:blip r:embed="rId1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:</w:t>
      </w:r>
    </w:p>
    <w:p w:rsidR="00234C48" w:rsidRDefault="00234C48" w:rsidP="007C3FA4">
      <w:pPr>
        <w:pStyle w:val="ac"/>
        <w:spacing w:before="0" w:beforeAutospacing="0" w:after="0" w:afterAutospacing="0"/>
      </w:pPr>
      <w:r w:rsidRPr="00234C48">
        <w:rPr>
          <w:noProof/>
        </w:rPr>
        <w:drawing>
          <wp:inline distT="0" distB="0" distL="0" distR="0">
            <wp:extent cx="6372225" cy="3228975"/>
            <wp:effectExtent l="19050" t="0" r="0" b="0"/>
            <wp:docPr id="1684" name="Рисунок 1684" descr="http://pgsksaa07.narod.ru/Images/examples/examples_ryad_Dalamber/example_4/e_4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http://pgsksaa07.narod.ru/Images/examples/examples_ryad_Dalamber/example_4/e_4_7.gif"/>
                    <pic:cNvPicPr>
                      <a:picLocks noChangeAspect="1" noChangeArrowheads="1"/>
                    </pic:cNvPicPr>
                  </pic:nvPicPr>
                  <pic:blipFill>
                    <a:blip r:embed="rId1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22" cy="322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48" w:rsidRPr="00234C48" w:rsidRDefault="00234C48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234C48">
        <w:rPr>
          <w:sz w:val="28"/>
          <w:szCs w:val="28"/>
        </w:rPr>
        <w:t xml:space="preserve">Вывод о сходимости ряда: сравнив полученное значение предела с 1 </w:t>
      </w:r>
      <w:r w:rsidRPr="00234C48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1685" name="Рисунок 1685" descr="http://pgsksaa07.narod.ru/Images/examples/examples_ryad_Dalamber/example_4/e_4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http://pgsksaa07.narod.ru/Images/examples/examples_ryad_Dalamber/example_4/e_4_8.gif"/>
                    <pic:cNvPicPr>
                      <a:picLocks noChangeAspect="1" noChangeArrowheads="1"/>
                    </pic:cNvPicPr>
                  </pic:nvPicPr>
                  <pic:blipFill>
                    <a:blip r:embed="rId1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, устанавливаем, что данный ряд расходится.</w:t>
      </w:r>
    </w:p>
    <w:p w:rsidR="00234C48" w:rsidRPr="00234C48" w:rsidRDefault="00234C48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234C48">
        <w:rPr>
          <w:rStyle w:val="ad"/>
          <w:sz w:val="28"/>
          <w:szCs w:val="28"/>
        </w:rPr>
        <w:lastRenderedPageBreak/>
        <w:t>Ответ:</w:t>
      </w:r>
      <w:r w:rsidRPr="00234C48">
        <w:rPr>
          <w:sz w:val="28"/>
          <w:szCs w:val="28"/>
        </w:rPr>
        <w:t xml:space="preserve"> ряд </w:t>
      </w:r>
      <w:r w:rsidRPr="00234C48">
        <w:rPr>
          <w:noProof/>
          <w:sz w:val="28"/>
          <w:szCs w:val="28"/>
        </w:rPr>
        <w:drawing>
          <wp:inline distT="0" distB="0" distL="0" distR="0">
            <wp:extent cx="1085850" cy="771525"/>
            <wp:effectExtent l="19050" t="0" r="0" b="0"/>
            <wp:docPr id="1686" name="Рисунок 1686" descr="http://pgsksaa07.narod.ru/Images/examples/examples_ryad_Dalamber/example_4/e_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http://pgsksaa07.narod.ru/Images/examples/examples_ryad_Dalamber/example_4/e_4_1.gif"/>
                    <pic:cNvPicPr>
                      <a:picLocks noChangeAspect="1" noChangeArrowheads="1"/>
                    </pic:cNvPicPr>
                  </pic:nvPicPr>
                  <pic:blipFill>
                    <a:blip r:embed="rId1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расходится.</w:t>
      </w:r>
    </w:p>
    <w:p w:rsidR="00234C48" w:rsidRPr="00234C48" w:rsidRDefault="00234C48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234C48">
        <w:rPr>
          <w:rStyle w:val="ad"/>
          <w:sz w:val="28"/>
          <w:szCs w:val="28"/>
        </w:rPr>
        <w:t>Пример 5.</w:t>
      </w:r>
      <w:r w:rsidRPr="00234C48">
        <w:rPr>
          <w:sz w:val="28"/>
          <w:szCs w:val="28"/>
        </w:rPr>
        <w:t xml:space="preserve"> Исследовать сходимость ряда </w:t>
      </w:r>
      <w:r w:rsidRPr="00234C48">
        <w:rPr>
          <w:noProof/>
          <w:sz w:val="28"/>
          <w:szCs w:val="28"/>
        </w:rPr>
        <w:drawing>
          <wp:inline distT="0" distB="0" distL="0" distR="0">
            <wp:extent cx="1047750" cy="723900"/>
            <wp:effectExtent l="19050" t="0" r="0" b="0"/>
            <wp:docPr id="3091" name="Рисунок 3091" descr="http://pgsksaa07.narod.ru/Images/examples/examples_ryad_Dalamber/example_5/e_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1" descr="http://pgsksaa07.narod.ru/Images/examples/examples_ryad_Dalamber/example_5/e_5_1.gif"/>
                    <pic:cNvPicPr>
                      <a:picLocks noChangeAspect="1" noChangeArrowheads="1"/>
                    </pic:cNvPicPr>
                  </pic:nvPicPr>
                  <pic:blipFill>
                    <a:blip r:embed="rId1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, пользуясь признаком сходимости Даламбера.</w:t>
      </w:r>
    </w:p>
    <w:p w:rsidR="00234C48" w:rsidRPr="00234C48" w:rsidRDefault="00234C48" w:rsidP="007C3FA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234C48">
        <w:rPr>
          <w:rStyle w:val="ad"/>
          <w:sz w:val="28"/>
          <w:szCs w:val="28"/>
        </w:rPr>
        <w:t>Решение.</w:t>
      </w:r>
    </w:p>
    <w:p w:rsidR="00234C48" w:rsidRPr="00234C48" w:rsidRDefault="00234C48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234C48">
        <w:rPr>
          <w:sz w:val="28"/>
          <w:szCs w:val="28"/>
        </w:rPr>
        <w:t xml:space="preserve">Запишем формулы для </w:t>
      </w:r>
      <w:proofErr w:type="gramStart"/>
      <w:r w:rsidRPr="00234C48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3092" name="Рисунок 3092" descr="http://pgsksaa07.narod.ru/Images/examples/examples_ryad_Dalamber/example_5/e_5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2" descr="http://pgsksaa07.narod.ru/Images/examples/examples_ryad_Dalamber/example_5/e_5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-</w:t>
      </w:r>
      <w:proofErr w:type="gramEnd"/>
      <w:r w:rsidRPr="00234C48">
        <w:rPr>
          <w:sz w:val="28"/>
          <w:szCs w:val="28"/>
        </w:rPr>
        <w:t xml:space="preserve">го и </w:t>
      </w:r>
      <w:r w:rsidRPr="00234C48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3093" name="Рисунок 3093" descr="http://pgsksaa07.narod.ru/Images/examples/examples_ryad_Dalamber/example_5/e_5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3" descr="http://pgsksaa07.narod.ru/Images/examples/examples_ryad_Dalamber/example_5/e_5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C48">
        <w:rPr>
          <w:sz w:val="28"/>
          <w:szCs w:val="28"/>
        </w:rPr>
        <w:t>-го членов ряда:</w:t>
      </w:r>
    </w:p>
    <w:p w:rsidR="00234C48" w:rsidRDefault="00234C48" w:rsidP="007C3FA4">
      <w:pPr>
        <w:pStyle w:val="ac"/>
        <w:spacing w:before="0" w:beforeAutospacing="0" w:after="0" w:afterAutospacing="0"/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962400" cy="733425"/>
            <wp:effectExtent l="19050" t="0" r="0" b="0"/>
            <wp:docPr id="3094" name="Рисунок 3094" descr="http://pgsksaa07.narod.ru/Images/examples/examples_ryad_Dalamber/example_5/e_5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4" descr="http://pgsksaa07.narod.ru/Images/examples/examples_ryad_Dalamber/example_5/e_5_4.gif"/>
                    <pic:cNvPicPr>
                      <a:picLocks noChangeAspect="1" noChangeArrowheads="1"/>
                    </pic:cNvPicPr>
                  </pic:nvPicPr>
                  <pic:blipFill>
                    <a:blip r:embed="rId1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</w:t>
      </w:r>
    </w:p>
    <w:p w:rsidR="00234C48" w:rsidRPr="00CC392B" w:rsidRDefault="00234C48" w:rsidP="007C3FA4">
      <w:pPr>
        <w:pStyle w:val="ac"/>
        <w:spacing w:before="0" w:beforeAutospacing="0" w:after="0" w:afterAutospacing="0"/>
        <w:rPr>
          <w:sz w:val="28"/>
          <w:szCs w:val="28"/>
        </w:rPr>
      </w:pPr>
      <w:r>
        <w:rPr>
          <w:rFonts w:ascii="Arial" w:hAnsi="Arial" w:cs="Arial"/>
          <w:sz w:val="27"/>
          <w:szCs w:val="27"/>
        </w:rPr>
        <w:br/>
      </w:r>
      <w:r w:rsidRPr="00CC392B">
        <w:rPr>
          <w:sz w:val="28"/>
          <w:szCs w:val="28"/>
        </w:rPr>
        <w:t xml:space="preserve">Далее найдем предел отношения </w:t>
      </w:r>
      <w:proofErr w:type="gramStart"/>
      <w:r w:rsidRPr="00CC392B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3095" name="Рисунок 3095" descr="http://pgsksaa07.narod.ru/Images/examples/examples_ryad_Dalamber/example_5/e_5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5" descr="http://pgsksaa07.narod.ru/Images/examples/examples_ryad_Dalamber/example_5/e_5_3.gif"/>
                    <pic:cNvPicPr>
                      <a:picLocks noChangeAspect="1" noChangeArrowheads="1"/>
                    </pic:cNvPicPr>
                  </pic:nvPicPr>
                  <pic:blipFill>
                    <a:blip r:embed="rId1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2B">
        <w:rPr>
          <w:sz w:val="28"/>
          <w:szCs w:val="28"/>
        </w:rPr>
        <w:t>-</w:t>
      </w:r>
      <w:proofErr w:type="gramEnd"/>
      <w:r w:rsidRPr="00CC392B">
        <w:rPr>
          <w:sz w:val="28"/>
          <w:szCs w:val="28"/>
        </w:rPr>
        <w:t xml:space="preserve">го члена ряда к </w:t>
      </w:r>
      <w:r w:rsidRPr="00CC392B">
        <w:rPr>
          <w:noProof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3096" name="Рисунок 3096" descr="http://pgsksaa07.narod.ru/Images/examples/examples_ryad_Dalamber/example_5/e_5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6" descr="http://pgsksaa07.narod.ru/Images/examples/examples_ryad_Dalamber/example_5/e_5_2.gif"/>
                    <pic:cNvPicPr>
                      <a:picLocks noChangeAspect="1" noChangeArrowheads="1"/>
                    </pic:cNvPicPr>
                  </pic:nvPicPr>
                  <pic:blipFill>
                    <a:blip r:embed="rId1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2B">
        <w:rPr>
          <w:sz w:val="28"/>
          <w:szCs w:val="28"/>
        </w:rPr>
        <w:t xml:space="preserve">-му при </w:t>
      </w:r>
      <w:r w:rsidRPr="00CC392B">
        <w:rPr>
          <w:noProof/>
          <w:sz w:val="28"/>
          <w:szCs w:val="28"/>
        </w:rPr>
        <w:drawing>
          <wp:inline distT="0" distB="0" distL="0" distR="0">
            <wp:extent cx="781050" cy="228600"/>
            <wp:effectExtent l="19050" t="0" r="0" b="0"/>
            <wp:docPr id="3097" name="Рисунок 3097" descr="http://pgsksaa07.narod.ru/Images/examples/examples_ryad_Dalamber/example_5/e_5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7" descr="http://pgsksaa07.narod.ru/Images/examples/examples_ryad_Dalamber/example_5/e_5_5.gif"/>
                    <pic:cNvPicPr>
                      <a:picLocks noChangeAspect="1" noChangeArrowheads="1"/>
                    </pic:cNvPicPr>
                  </pic:nvPicPr>
                  <pic:blipFill>
                    <a:blip r:embed="rId1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2B">
        <w:rPr>
          <w:sz w:val="28"/>
          <w:szCs w:val="28"/>
        </w:rPr>
        <w:t>:</w:t>
      </w:r>
    </w:p>
    <w:p w:rsidR="000B79F7" w:rsidRDefault="00CC392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3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82585"/>
            <wp:effectExtent l="19050" t="0" r="3175" b="0"/>
            <wp:docPr id="3098" name="Рисунок 3098" descr="http://pgsksaa07.narod.ru/Images/examples/examples_ryad_Dalamber/example_5/e_5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8" descr="http://pgsksaa07.narod.ru/Images/examples/examples_ryad_Dalamber/example_5/e_5_6.gif"/>
                    <pic:cNvPicPr>
                      <a:picLocks noChangeAspect="1" noChangeArrowheads="1"/>
                    </pic:cNvPicPr>
                  </pic:nvPicPr>
                  <pic:blipFill>
                    <a:blip r:embed="rId1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2B" w:rsidRPr="00CC392B" w:rsidRDefault="00CC392B" w:rsidP="007C3FA4">
      <w:pPr>
        <w:pStyle w:val="ac"/>
        <w:spacing w:before="0" w:beforeAutospacing="0" w:after="0" w:afterAutospacing="0"/>
        <w:rPr>
          <w:sz w:val="28"/>
          <w:szCs w:val="28"/>
        </w:rPr>
      </w:pPr>
      <w:r>
        <w:rPr>
          <w:rFonts w:ascii="Arial" w:hAnsi="Arial" w:cs="Arial"/>
          <w:sz w:val="27"/>
          <w:szCs w:val="27"/>
        </w:rPr>
        <w:br/>
      </w:r>
      <w:r w:rsidRPr="00CC392B">
        <w:rPr>
          <w:sz w:val="28"/>
          <w:szCs w:val="28"/>
        </w:rPr>
        <w:t xml:space="preserve">Вывод о сходимости ряда: сравнив полученное значение предела с 1 </w:t>
      </w:r>
      <w:r w:rsidRPr="00CC392B">
        <w:rPr>
          <w:noProof/>
          <w:sz w:val="28"/>
          <w:szCs w:val="28"/>
        </w:rPr>
        <w:drawing>
          <wp:inline distT="0" distB="0" distL="0" distR="0">
            <wp:extent cx="704850" cy="342900"/>
            <wp:effectExtent l="0" t="0" r="0" b="0"/>
            <wp:docPr id="3099" name="Рисунок 3099" descr="http://pgsksaa07.narod.ru/Images/examples/examples_ryad_Dalamber/example_5/e_5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 descr="http://pgsksaa07.narod.ru/Images/examples/examples_ryad_Dalamber/example_5/e_5_7.gif"/>
                    <pic:cNvPicPr>
                      <a:picLocks noChangeAspect="1" noChangeArrowheads="1"/>
                    </pic:cNvPicPr>
                  </pic:nvPicPr>
                  <pic:blipFill>
                    <a:blip r:embed="rId1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2B">
        <w:rPr>
          <w:sz w:val="28"/>
          <w:szCs w:val="28"/>
        </w:rPr>
        <w:t>, устанавливаем, что данный ряд расходится.</w:t>
      </w:r>
    </w:p>
    <w:p w:rsidR="00CC392B" w:rsidRDefault="00CC392B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CC392B">
        <w:rPr>
          <w:rStyle w:val="ad"/>
          <w:sz w:val="28"/>
          <w:szCs w:val="28"/>
        </w:rPr>
        <w:t>Ответ:</w:t>
      </w:r>
      <w:r w:rsidRPr="00CC392B">
        <w:rPr>
          <w:sz w:val="28"/>
          <w:szCs w:val="28"/>
        </w:rPr>
        <w:t xml:space="preserve"> ряд </w:t>
      </w:r>
      <w:r w:rsidRPr="00CC392B">
        <w:rPr>
          <w:noProof/>
          <w:sz w:val="28"/>
          <w:szCs w:val="28"/>
        </w:rPr>
        <w:drawing>
          <wp:inline distT="0" distB="0" distL="0" distR="0">
            <wp:extent cx="1047750" cy="723900"/>
            <wp:effectExtent l="19050" t="0" r="0" b="0"/>
            <wp:docPr id="3100" name="Рисунок 3100" descr="http://pgsksaa07.narod.ru/Images/examples/examples_ryad_Dalamber/example_5/e_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0" descr="http://pgsksaa07.narod.ru/Images/examples/examples_ryad_Dalamber/example_5/e_5_1.gif"/>
                    <pic:cNvPicPr>
                      <a:picLocks noChangeAspect="1" noChangeArrowheads="1"/>
                    </pic:cNvPicPr>
                  </pic:nvPicPr>
                  <pic:blipFill>
                    <a:blip r:embed="rId1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2B">
        <w:rPr>
          <w:sz w:val="28"/>
          <w:szCs w:val="28"/>
        </w:rPr>
        <w:t>расходится.</w:t>
      </w:r>
    </w:p>
    <w:p w:rsidR="00F4566D" w:rsidRDefault="00CC392B" w:rsidP="007C3FA4">
      <w:pPr>
        <w:pStyle w:val="ac"/>
        <w:spacing w:before="0" w:beforeAutospacing="0" w:after="0" w:afterAutospacing="0"/>
        <w:rPr>
          <w:sz w:val="28"/>
          <w:szCs w:val="28"/>
        </w:rPr>
      </w:pPr>
      <w:r w:rsidRPr="00CC392B">
        <w:rPr>
          <w:b/>
          <w:sz w:val="28"/>
          <w:szCs w:val="28"/>
        </w:rPr>
        <w:t> Пример 6</w:t>
      </w:r>
      <w:r w:rsidR="00F4566D">
        <w:rPr>
          <w:b/>
          <w:sz w:val="28"/>
          <w:szCs w:val="28"/>
        </w:rPr>
        <w:t xml:space="preserve">.         </w:t>
      </w:r>
      <w:r w:rsidRPr="00CC392B">
        <w:rPr>
          <w:sz w:val="28"/>
          <w:szCs w:val="28"/>
        </w:rPr>
        <w:t xml:space="preserve">Исследовать ряд </w:t>
      </w:r>
      <w:r w:rsidRPr="00CC392B">
        <w:rPr>
          <w:noProof/>
          <w:sz w:val="28"/>
          <w:szCs w:val="28"/>
        </w:rPr>
        <w:drawing>
          <wp:inline distT="0" distB="0" distL="0" distR="0">
            <wp:extent cx="809625" cy="447675"/>
            <wp:effectExtent l="19050" t="0" r="0" b="0"/>
            <wp:docPr id="10131" name="Рисунок 10131" descr="http://www.mathprofi.ru/g/priznak_dalambera_priznaki_koshi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1" descr="http://www.mathprofi.ru/g/priznak_dalambera_priznaki_koshi_clip_image040.gif"/>
                    <pic:cNvPicPr>
                      <a:picLocks noChangeAspect="1" noChangeArrowheads="1"/>
                    </pic:cNvPicPr>
                  </pic:nvPicPr>
                  <pic:blipFill>
                    <a:blip r:embed="rId1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66D" w:rsidRPr="00F4566D">
        <w:rPr>
          <w:sz w:val="28"/>
          <w:szCs w:val="28"/>
        </w:rPr>
        <w:t xml:space="preserve"> </w:t>
      </w:r>
      <w:r w:rsidR="00F4566D" w:rsidRPr="00CC392B">
        <w:rPr>
          <w:sz w:val="28"/>
          <w:szCs w:val="28"/>
        </w:rPr>
        <w:t>на сходимость</w:t>
      </w:r>
    </w:p>
    <w:p w:rsidR="00CC392B" w:rsidRPr="00CC392B" w:rsidRDefault="00F4566D" w:rsidP="007C3FA4">
      <w:pPr>
        <w:pStyle w:val="ac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Решение:</w:t>
      </w:r>
      <w:r w:rsidR="00CC392B" w:rsidRPr="00CC392B">
        <w:rPr>
          <w:sz w:val="28"/>
          <w:szCs w:val="28"/>
        </w:rPr>
        <w:br/>
        <w:t xml:space="preserve">Мы видим, что в общем члене ряда у нас есть </w:t>
      </w:r>
      <w:r w:rsidR="00CC392B" w:rsidRPr="00CC392B">
        <w:rPr>
          <w:noProof/>
          <w:sz w:val="28"/>
          <w:szCs w:val="28"/>
        </w:rPr>
        <w:drawing>
          <wp:inline distT="0" distB="0" distL="0" distR="0">
            <wp:extent cx="180975" cy="190500"/>
            <wp:effectExtent l="19050" t="0" r="9525" b="0"/>
            <wp:docPr id="10132" name="Рисунок 10132" descr="http://www.mathprofi.ru/g/priznak_dalambera_priznaki_koshi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2" descr="http://www.mathprofi.ru/g/priznak_dalambera_priznaki_koshi_clip_image042.gif"/>
                    <pic:cNvPicPr>
                      <a:picLocks noChangeAspect="1" noChangeArrowheads="1"/>
                    </pic:cNvPicPr>
                  </pic:nvPicPr>
                  <pic:blipFill>
                    <a:blip r:embed="rId1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2B" w:rsidRPr="00CC392B">
        <w:rPr>
          <w:sz w:val="28"/>
          <w:szCs w:val="28"/>
        </w:rPr>
        <w:t xml:space="preserve">, а это верная предпосылка того, что нужно использовать признак Даламбера. </w:t>
      </w:r>
    </w:p>
    <w:p w:rsidR="00CC392B" w:rsidRPr="00CC392B" w:rsidRDefault="00CC392B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2B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2133600"/>
            <wp:effectExtent l="19050" t="0" r="0" b="0"/>
            <wp:docPr id="11" name="Рисунок 10133" descr="http://www.mathprofi.ru/g/priznak_dalambera_priznaki_koshi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3" descr="http://www.mathprofi.ru/g/priznak_dalambera_priznaki_koshi_clip_image044.gif"/>
                    <pic:cNvPicPr>
                      <a:picLocks noChangeAspect="1" noChangeArrowheads="1"/>
                    </pic:cNvPicPr>
                  </pic:nvPicPr>
                  <pic:blipFill>
                    <a:blip r:embed="rId1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2B" w:rsidRDefault="00CC392B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исследуемый ряд </w:t>
      </w:r>
      <w:r w:rsidRPr="00F456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сходится.</w:t>
      </w:r>
    </w:p>
    <w:p w:rsidR="00C7717C" w:rsidRPr="00F4566D" w:rsidRDefault="00C7717C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566D" w:rsidRPr="00857B0B" w:rsidRDefault="00F4566D" w:rsidP="007C3FA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857B0B">
        <w:rPr>
          <w:rStyle w:val="ad"/>
          <w:sz w:val="28"/>
          <w:szCs w:val="28"/>
        </w:rPr>
        <w:t>Задания для самостоятельной работы</w:t>
      </w:r>
    </w:p>
    <w:p w:rsidR="00F4566D" w:rsidRDefault="00F4566D" w:rsidP="007C3FA4">
      <w:pPr>
        <w:pStyle w:val="ac"/>
        <w:spacing w:before="0" w:beforeAutospacing="0" w:after="0" w:afterAutospacing="0"/>
      </w:pPr>
      <w:r w:rsidRPr="00857B0B">
        <w:rPr>
          <w:sz w:val="28"/>
          <w:szCs w:val="28"/>
        </w:rPr>
        <w:t>Исследовать сходимость ряда, пользуясь признаком сходимости Даламбера</w:t>
      </w:r>
      <w:r>
        <w:rPr>
          <w:rFonts w:ascii="Arial" w:hAnsi="Arial" w:cs="Arial"/>
          <w:sz w:val="27"/>
          <w:szCs w:val="27"/>
        </w:rPr>
        <w:t>:</w:t>
      </w:r>
      <w:r>
        <w:rPr>
          <w:rFonts w:ascii="Arial" w:hAnsi="Arial" w:cs="Arial"/>
          <w:sz w:val="27"/>
          <w:szCs w:val="27"/>
        </w:rPr>
        <w:br/>
      </w:r>
      <w:r>
        <w:rPr>
          <w:rStyle w:val="ad"/>
          <w:rFonts w:ascii="Arial" w:hAnsi="Arial" w:cs="Arial"/>
          <w:sz w:val="27"/>
          <w:szCs w:val="27"/>
        </w:rPr>
        <w:t>1.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81100" cy="742950"/>
            <wp:effectExtent l="19050" t="0" r="0" b="0"/>
            <wp:docPr id="4999" name="Рисунок 4999" descr="http://pgsksaa07.narod.ru/Images/examples/examples_ryad_Dalamber/examples_yourselves/e_y_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9" descr="http://pgsksaa07.narod.ru/Images/examples/examples_ryad_Dalamber/examples_yourselves/e_y_1_1.gif"/>
                    <pic:cNvPicPr>
                      <a:picLocks noChangeAspect="1" noChangeArrowheads="1"/>
                    </pic:cNvPicPr>
                  </pic:nvPicPr>
                  <pic:blipFill>
                    <a:blip r:embed="rId1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  <w:r w:rsidR="00857B0B">
        <w:rPr>
          <w:rFonts w:ascii="Arial" w:hAnsi="Arial" w:cs="Arial"/>
          <w:sz w:val="27"/>
          <w:szCs w:val="27"/>
        </w:rPr>
        <w:t xml:space="preserve">                 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28700" cy="285750"/>
            <wp:effectExtent l="19050" t="0" r="0" b="0"/>
            <wp:docPr id="5000" name="Рисунок 5000" descr="http://pgsksaa07.narod.ru/Images/examples/examples_ryad_Dalamber/examples_yourselves/e_y_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0" descr="http://pgsksaa07.narod.ru/Images/examples/examples_ryad_Dalamber/examples_yourselves/e_y_1_2.gif"/>
                    <pic:cNvPicPr>
                      <a:picLocks noChangeAspect="1" noChangeArrowheads="1"/>
                    </pic:cNvPicPr>
                  </pic:nvPicPr>
                  <pic:blipFill>
                    <a:blip r:embed="rId1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расходится.</w:t>
      </w:r>
    </w:p>
    <w:p w:rsidR="00F4566D" w:rsidRDefault="00F4566D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2.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200150" cy="685800"/>
            <wp:effectExtent l="19050" t="0" r="0" b="0"/>
            <wp:docPr id="5001" name="Рисунок 5001" descr="http://pgsksaa07.narod.ru/Images/examples/examples_ryad_Dalamber/examples_yourselves/e_y_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1" descr="http://pgsksaa07.narod.ru/Images/examples/examples_ryad_Dalamber/examples_yourselves/e_y_2_1.gif"/>
                    <pic:cNvPicPr>
                      <a:picLocks noChangeAspect="1" noChangeArrowheads="1"/>
                    </pic:cNvPicPr>
                  </pic:nvPicPr>
                  <pic:blipFill>
                    <a:blip r:embed="rId1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  <w:r w:rsidR="00857B0B">
        <w:rPr>
          <w:rFonts w:ascii="Arial" w:hAnsi="Arial" w:cs="Arial"/>
          <w:sz w:val="27"/>
          <w:szCs w:val="27"/>
        </w:rPr>
        <w:t xml:space="preserve">                   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66800" cy="666750"/>
            <wp:effectExtent l="0" t="0" r="0" b="0"/>
            <wp:docPr id="5002" name="Рисунок 5002" descr="http://pgsksaa07.narod.ru/Images/examples/examples_ryad_Dalamber/examples_yourselves/e_y_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2" descr="http://pgsksaa07.narod.ru/Images/examples/examples_ryad_Dalamber/examples_yourselves/e_y_2_2.gif"/>
                    <pic:cNvPicPr>
                      <a:picLocks noChangeAspect="1" noChangeArrowheads="1"/>
                    </pic:cNvPicPr>
                  </pic:nvPicPr>
                  <pic:blipFill>
                    <a:blip r:embed="rId1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F4566D" w:rsidRDefault="00F4566D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3.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657350" cy="742950"/>
            <wp:effectExtent l="0" t="0" r="0" b="0"/>
            <wp:docPr id="5003" name="Рисунок 5003" descr="http://pgsksaa07.narod.ru/Images/examples/examples_ryad_Dalamber/examples_yourselves/e_y_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3" descr="http://pgsksaa07.narod.ru/Images/examples/examples_ryad_Dalamber/examples_yourselves/e_y_3_1.gif"/>
                    <pic:cNvPicPr>
                      <a:picLocks noChangeAspect="1" noChangeArrowheads="1"/>
                    </pic:cNvPicPr>
                  </pic:nvPicPr>
                  <pic:blipFill>
                    <a:blip r:embed="rId1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  <w:r w:rsidR="00857B0B">
        <w:rPr>
          <w:rFonts w:ascii="Arial" w:hAnsi="Arial" w:cs="Arial"/>
          <w:sz w:val="27"/>
          <w:szCs w:val="27"/>
        </w:rPr>
        <w:t xml:space="preserve">           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09650" cy="285750"/>
            <wp:effectExtent l="19050" t="0" r="0" b="0"/>
            <wp:docPr id="5004" name="Рисунок 5004" descr="http://pgsksaa07.narod.ru/Images/examples/examples_ryad_Dalamber/examples_yourselves/e_y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4" descr="http://pgsksaa07.narod.ru/Images/examples/examples_ryad_Dalamber/examples_yourselves/e_y_3_2.gif"/>
                    <pic:cNvPicPr>
                      <a:picLocks noChangeAspect="1" noChangeArrowheads="1"/>
                    </pic:cNvPicPr>
                  </pic:nvPicPr>
                  <pic:blipFill>
                    <a:blip r:embed="rId1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расходится.</w:t>
      </w:r>
    </w:p>
    <w:p w:rsidR="00F4566D" w:rsidRDefault="00F4566D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4.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23950" cy="723900"/>
            <wp:effectExtent l="19050" t="0" r="0" b="0"/>
            <wp:docPr id="5005" name="Рисунок 5005" descr="http://pgsksaa07.narod.ru/Images/examples/examples_ryad_Dalamber/examples_yourselves/e_y_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5" descr="http://pgsksaa07.narod.ru/Images/examples/examples_ryad_Dalamber/examples_yourselves/e_y_4_1.gif"/>
                    <pic:cNvPicPr>
                      <a:picLocks noChangeAspect="1" noChangeArrowheads="1"/>
                    </pic:cNvPicPr>
                  </pic:nvPicPr>
                  <pic:blipFill>
                    <a:blip r:embed="rId1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  <w:r w:rsidR="00857B0B">
        <w:rPr>
          <w:rFonts w:ascii="Arial" w:hAnsi="Arial" w:cs="Arial"/>
          <w:sz w:val="27"/>
          <w:szCs w:val="27"/>
        </w:rPr>
        <w:t xml:space="preserve">                      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66800" cy="666750"/>
            <wp:effectExtent l="0" t="0" r="0" b="0"/>
            <wp:docPr id="5006" name="Рисунок 5006" descr="http://pgsksaa07.narod.ru/Images/examples/examples_ryad_Dalamber/examples_yourselves/e_y_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6" descr="http://pgsksaa07.narod.ru/Images/examples/examples_ryad_Dalamber/examples_yourselves/e_y_4_2.gif"/>
                    <pic:cNvPicPr>
                      <a:picLocks noChangeAspect="1" noChangeArrowheads="1"/>
                    </pic:cNvPicPr>
                  </pic:nvPicPr>
                  <pic:blipFill>
                    <a:blip r:embed="rId1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F4566D" w:rsidRDefault="00F4566D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5.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23950" cy="704850"/>
            <wp:effectExtent l="19050" t="0" r="0" b="0"/>
            <wp:docPr id="5007" name="Рисунок 5007" descr="http://pgsksaa07.narod.ru/Images/examples/examples_ryad_Dalamber/examples_yourselves/e_y_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7" descr="http://pgsksaa07.narod.ru/Images/examples/examples_ryad_Dalamber/examples_yourselves/e_y_5_1.gif"/>
                    <pic:cNvPicPr>
                      <a:picLocks noChangeAspect="1" noChangeArrowheads="1"/>
                    </pic:cNvPicPr>
                  </pic:nvPicPr>
                  <pic:blipFill>
                    <a:blip r:embed="rId1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</w:t>
      </w:r>
      <w:r w:rsidR="00857B0B">
        <w:rPr>
          <w:rFonts w:ascii="Arial" w:hAnsi="Arial" w:cs="Arial"/>
          <w:sz w:val="27"/>
          <w:szCs w:val="27"/>
        </w:rPr>
        <w:t xml:space="preserve">     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81100" cy="666750"/>
            <wp:effectExtent l="0" t="0" r="0" b="0"/>
            <wp:docPr id="5008" name="Рисунок 5008" descr="http://pgsksaa07.narod.ru/Images/examples/examples_ryad_Dalamber/examples_yourselves/e_y_5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8" descr="http://pgsksaa07.narod.ru/Images/examples/examples_ryad_Dalamber/examples_yourselves/e_y_5_2.gif"/>
                    <pic:cNvPicPr>
                      <a:picLocks noChangeAspect="1" noChangeArrowheads="1"/>
                    </pic:cNvPicPr>
                  </pic:nvPicPr>
                  <pic:blipFill>
                    <a:blip r:embed="rId1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расходится.</w:t>
      </w:r>
    </w:p>
    <w:p w:rsidR="00F4566D" w:rsidRDefault="00F4566D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6.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23950" cy="742950"/>
            <wp:effectExtent l="19050" t="0" r="0" b="0"/>
            <wp:docPr id="5009" name="Рисунок 5009" descr="http://pgsksaa07.narod.ru/Images/examples/examples_ryad_Dalamber/examples_yourselves/e_y_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9" descr="http://pgsksaa07.narod.ru/Images/examples/examples_ryad_Dalamber/examples_yourselves/e_y_6_1.gif"/>
                    <pic:cNvPicPr>
                      <a:picLocks noChangeAspect="1" noChangeArrowheads="1"/>
                    </pic:cNvPicPr>
                  </pic:nvPicPr>
                  <pic:blipFill>
                    <a:blip r:embed="rId1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</w:t>
      </w:r>
      <w:r w:rsidR="00857B0B">
        <w:rPr>
          <w:rFonts w:ascii="Arial" w:hAnsi="Arial" w:cs="Arial"/>
          <w:sz w:val="27"/>
          <w:szCs w:val="27"/>
        </w:rPr>
        <w:t xml:space="preserve">    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62050" cy="285750"/>
            <wp:effectExtent l="19050" t="0" r="0" b="0"/>
            <wp:docPr id="5010" name="Рисунок 5010" descr="http://pgsksaa07.narod.ru/Images/examples/examples_ryad_Dalamber/examples_yourselves/e_y_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0" descr="http://pgsksaa07.narod.ru/Images/examples/examples_ryad_Dalamber/examples_yourselves/e_y_6_2.gif"/>
                    <pic:cNvPicPr>
                      <a:picLocks noChangeAspect="1" noChangeArrowheads="1"/>
                    </pic:cNvPicPr>
                  </pic:nvPicPr>
                  <pic:blipFill>
                    <a:blip r:embed="rId1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расходится.</w:t>
      </w:r>
    </w:p>
    <w:p w:rsidR="00F4566D" w:rsidRDefault="00F4566D" w:rsidP="007C3FA4">
      <w:pPr>
        <w:pStyle w:val="ac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>
        <w:rPr>
          <w:rStyle w:val="ad"/>
          <w:rFonts w:ascii="Arial" w:hAnsi="Arial" w:cs="Arial"/>
          <w:sz w:val="27"/>
          <w:szCs w:val="27"/>
        </w:rPr>
        <w:t>7.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85850" cy="762000"/>
            <wp:effectExtent l="19050" t="0" r="0" b="0"/>
            <wp:docPr id="5011" name="Рисунок 5011" descr="http://pgsksaa07.narod.ru/Images/examples/examples_ryad_Dalamber/examples_yourselves/e_y_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1" descr="http://pgsksaa07.narod.ru/Images/examples/examples_ryad_Dalamber/examples_yourselves/e_y_7_1.gif"/>
                    <pic:cNvPicPr>
                      <a:picLocks noChangeAspect="1" noChangeArrowheads="1"/>
                    </pic:cNvPicPr>
                  </pic:nvPicPr>
                  <pic:blipFill>
                    <a:blip r:embed="rId1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</w:t>
      </w:r>
      <w:r w:rsidR="00857B0B">
        <w:rPr>
          <w:rFonts w:ascii="Arial" w:hAnsi="Arial" w:cs="Arial"/>
          <w:sz w:val="27"/>
          <w:szCs w:val="27"/>
        </w:rPr>
        <w:t xml:space="preserve">     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28700" cy="285750"/>
            <wp:effectExtent l="19050" t="0" r="0" b="0"/>
            <wp:docPr id="5012" name="Рисунок 5012" descr="http://pgsksaa07.narod.ru/Images/examples/examples_ryad_Dalamber/examples_yourselves/e_y_7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 descr="http://pgsksaa07.narod.ru/Images/examples/examples_ryad_Dalamber/examples_yourselves/e_y_7_2.gif"/>
                    <pic:cNvPicPr>
                      <a:picLocks noChangeAspect="1" noChangeArrowheads="1"/>
                    </pic:cNvPicPr>
                  </pic:nvPicPr>
                  <pic:blipFill>
                    <a:blip r:embed="rId1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857B0B" w:rsidRDefault="00857B0B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8.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43000" cy="742950"/>
            <wp:effectExtent l="19050" t="0" r="0" b="0"/>
            <wp:docPr id="5013" name="Рисунок 5013" descr="http://pgsksaa07.narod.ru/Images/examples/examples_ryad_Dalamber/examples_yourselves/e_y_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 descr="http://pgsksaa07.narod.ru/Images/examples/examples_ryad_Dalamber/examples_yourselves/e_y_8_1.gif"/>
                    <pic:cNvPicPr>
                      <a:picLocks noChangeAspect="1" noChangeArrowheads="1"/>
                    </pic:cNvPicPr>
                  </pic:nvPicPr>
                  <pic:blipFill>
                    <a:blip r:embed="rId1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  <w:r w:rsidR="006B3B3C">
        <w:rPr>
          <w:rFonts w:ascii="Arial" w:hAnsi="Arial" w:cs="Arial"/>
          <w:sz w:val="27"/>
          <w:szCs w:val="27"/>
        </w:rPr>
        <w:t xml:space="preserve">                     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28700" cy="285750"/>
            <wp:effectExtent l="19050" t="0" r="0" b="0"/>
            <wp:docPr id="5014" name="Рисунок 5014" descr="http://pgsksaa07.narod.ru/Images/examples/examples_ryad_Dalamber/examples_yourselves/e_y_8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4" descr="http://pgsksaa07.narod.ru/Images/examples/examples_ryad_Dalamber/examples_yourselves/e_y_8_2.gif"/>
                    <pic:cNvPicPr>
                      <a:picLocks noChangeAspect="1" noChangeArrowheads="1"/>
                    </pic:cNvPicPr>
                  </pic:nvPicPr>
                  <pic:blipFill>
                    <a:blip r:embed="rId1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857B0B" w:rsidRDefault="00857B0B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lastRenderedPageBreak/>
        <w:t>9.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524000" cy="781050"/>
            <wp:effectExtent l="19050" t="0" r="0" b="0"/>
            <wp:docPr id="5015" name="Рисунок 5015" descr="http://pgsksaa07.narod.ru/Images/examples/examples_ryad_Dalamber/examples_yourselves/e_y_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5" descr="http://pgsksaa07.narod.ru/Images/examples/examples_ryad_Dalamber/examples_yourselves/e_y_9_1.gif"/>
                    <pic:cNvPicPr>
                      <a:picLocks noChangeAspect="1" noChangeArrowheads="1"/>
                    </pic:cNvPicPr>
                  </pic:nvPicPr>
                  <pic:blipFill>
                    <a:blip r:embed="rId1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</w:t>
      </w:r>
      <w:r w:rsidR="006B3B3C">
        <w:rPr>
          <w:rFonts w:ascii="Arial" w:hAnsi="Arial" w:cs="Arial"/>
          <w:sz w:val="27"/>
          <w:szCs w:val="27"/>
        </w:rPr>
        <w:t xml:space="preserve">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28700" cy="285750"/>
            <wp:effectExtent l="19050" t="0" r="0" b="0"/>
            <wp:docPr id="5016" name="Рисунок 5016" descr="http://pgsksaa07.narod.ru/Images/examples/examples_ryad_Dalamber/examples_yourselves/e_y_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6" descr="http://pgsksaa07.narod.ru/Images/examples/examples_ryad_Dalamber/examples_yourselves/e_y_9_2.gif"/>
                    <pic:cNvPicPr>
                      <a:picLocks noChangeAspect="1" noChangeArrowheads="1"/>
                    </pic:cNvPicPr>
                  </pic:nvPicPr>
                  <pic:blipFill>
                    <a:blip r:embed="rId1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857B0B" w:rsidRDefault="00857B0B" w:rsidP="007C3FA4">
      <w:pPr>
        <w:pStyle w:val="ac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>
        <w:rPr>
          <w:rStyle w:val="ad"/>
          <w:rFonts w:ascii="Arial" w:hAnsi="Arial" w:cs="Arial"/>
          <w:sz w:val="27"/>
          <w:szCs w:val="27"/>
        </w:rPr>
        <w:t>10.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23950" cy="762000"/>
            <wp:effectExtent l="19050" t="0" r="0" b="0"/>
            <wp:docPr id="5017" name="Рисунок 5017" descr="http://pgsksaa07.narod.ru/Images/examples/examples_ryad_Dalamber/examples_yourselves/e_y_1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7" descr="http://pgsksaa07.narod.ru/Images/examples/examples_ryad_Dalamber/examples_yourselves/e_y_10_1.gif"/>
                    <pic:cNvPicPr>
                      <a:picLocks noChangeAspect="1" noChangeArrowheads="1"/>
                    </pic:cNvPicPr>
                  </pic:nvPicPr>
                  <pic:blipFill>
                    <a:blip r:embed="rId1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.</w:t>
      </w:r>
      <w:r w:rsidR="006B3B3C">
        <w:rPr>
          <w:rFonts w:ascii="Arial" w:hAnsi="Arial" w:cs="Arial"/>
          <w:sz w:val="27"/>
          <w:szCs w:val="27"/>
        </w:rPr>
        <w:t xml:space="preserve">                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28700" cy="285750"/>
            <wp:effectExtent l="19050" t="0" r="0" b="0"/>
            <wp:docPr id="5018" name="Рисунок 5018" descr="http://pgsksaa07.narod.ru/Images/examples/examples_ryad_Dalamber/examples_yourselves/e_y_10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8" descr="http://pgsksaa07.narod.ru/Images/examples/examples_ryad_Dalamber/examples_yourselves/e_y_10_2.gif"/>
                    <pic:cNvPicPr>
                      <a:picLocks noChangeAspect="1" noChangeArrowheads="1"/>
                    </pic:cNvPicPr>
                  </pic:nvPicPr>
                  <pic:blipFill>
                    <a:blip r:embed="rId1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6B3B3C" w:rsidRDefault="006B3B3C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11.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352550" cy="762000"/>
            <wp:effectExtent l="19050" t="0" r="0" b="0"/>
            <wp:docPr id="5019" name="Рисунок 5019" descr="http://pgsksaa07.narod.ru/Images/examples/examples_ryad_Dalamber/examples_yourselves/e_y_1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9" descr="http://pgsksaa07.narod.ru/Images/examples/examples_ryad_Dalamber/examples_yourselves/e_y_11_1.gif"/>
                    <pic:cNvPicPr>
                      <a:picLocks noChangeAspect="1" noChangeArrowheads="1"/>
                    </pic:cNvPicPr>
                  </pic:nvPicPr>
                  <pic:blipFill>
                    <a:blip r:embed="rId1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47750" cy="666750"/>
            <wp:effectExtent l="19050" t="0" r="0" b="0"/>
            <wp:docPr id="5020" name="Рисунок 5020" descr="http://pgsksaa07.narod.ru/Images/examples/examples_ryad_Dalamber/examples_yourselves/e_y_1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0" descr="http://pgsksaa07.narod.ru/Images/examples/examples_ryad_Dalamber/examples_yourselves/e_y_11_2.gif"/>
                    <pic:cNvPicPr>
                      <a:picLocks noChangeAspect="1" noChangeArrowheads="1"/>
                    </pic:cNvPicPr>
                  </pic:nvPicPr>
                  <pic:blipFill>
                    <a:blip r:embed="rId1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6B3B3C" w:rsidRDefault="006B3B3C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12.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466850" cy="704850"/>
            <wp:effectExtent l="19050" t="0" r="0" b="0"/>
            <wp:docPr id="5021" name="Рисунок 5021" descr="http://pgsksaa07.narod.ru/Images/examples/examples_ryad_Dalamber/examples_yourselves/e_y_1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1" descr="http://pgsksaa07.narod.ru/Images/examples/examples_ryad_Dalamber/examples_yourselves/e_y_12_1.gif"/>
                    <pic:cNvPicPr>
                      <a:picLocks noChangeAspect="1" noChangeArrowheads="1"/>
                    </pic:cNvPicPr>
                  </pic:nvPicPr>
                  <pic:blipFill>
                    <a:blip r:embed="rId1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66800" cy="666750"/>
            <wp:effectExtent l="0" t="0" r="0" b="0"/>
            <wp:docPr id="5022" name="Рисунок 5022" descr="http://pgsksaa07.narod.ru/Images/examples/examples_ryad_Dalamber/examples_yourselves/e_y_1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2" descr="http://pgsksaa07.narod.ru/Images/examples/examples_ryad_Dalamber/examples_yourselves/e_y_12_2.gif"/>
                    <pic:cNvPicPr>
                      <a:picLocks noChangeAspect="1" noChangeArrowheads="1"/>
                    </pic:cNvPicPr>
                  </pic:nvPicPr>
                  <pic:blipFill>
                    <a:blip r:embed="rId1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6B3B3C" w:rsidRDefault="006B3B3C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13.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371600" cy="704850"/>
            <wp:effectExtent l="19050" t="0" r="0" b="0"/>
            <wp:docPr id="5023" name="Рисунок 5023" descr="http://pgsksaa07.narod.ru/Images/examples/examples_ryad_Dalamber/examples_yourselves/e_y_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3" descr="http://pgsksaa07.narod.ru/Images/examples/examples_ryad_Dalamber/examples_yourselves/e_y_13_1.gif"/>
                    <pic:cNvPicPr>
                      <a:picLocks noChangeAspect="1" noChangeArrowheads="1"/>
                    </pic:cNvPicPr>
                  </pic:nvPicPr>
                  <pic:blipFill>
                    <a:blip r:embed="rId1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 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66800" cy="666750"/>
            <wp:effectExtent l="0" t="0" r="0" b="0"/>
            <wp:docPr id="5024" name="Рисунок 5024" descr="http://pgsksaa07.narod.ru/Images/examples/examples_ryad_Dalamber/examples_yourselves/e_y_1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4" descr="http://pgsksaa07.narod.ru/Images/examples/examples_ryad_Dalamber/examples_yourselves/e_y_13_2.gif"/>
                    <pic:cNvPicPr>
                      <a:picLocks noChangeAspect="1" noChangeArrowheads="1"/>
                    </pic:cNvPicPr>
                  </pic:nvPicPr>
                  <pic:blipFill>
                    <a:blip r:embed="rId1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расходится.</w:t>
      </w:r>
    </w:p>
    <w:p w:rsidR="006B3B3C" w:rsidRDefault="006B3B3C" w:rsidP="007C3FA4">
      <w:pPr>
        <w:pStyle w:val="ac"/>
        <w:spacing w:before="0" w:beforeAutospacing="0" w:after="0" w:afterAutospacing="0"/>
      </w:pPr>
      <w:r>
        <w:rPr>
          <w:rStyle w:val="ad"/>
          <w:rFonts w:ascii="Arial" w:hAnsi="Arial" w:cs="Arial"/>
          <w:sz w:val="27"/>
          <w:szCs w:val="27"/>
        </w:rPr>
        <w:t>14.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876300" cy="762000"/>
            <wp:effectExtent l="19050" t="0" r="0" b="0"/>
            <wp:docPr id="5025" name="Рисунок 5025" descr="http://pgsksaa07.narod.ru/Images/examples/examples_ryad_Dalamber/examples_yourselves/e_y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5" descr="http://pgsksaa07.narod.ru/Images/examples/examples_ryad_Dalamber/examples_yourselves/e_y_14_1.gif"/>
                    <pic:cNvPicPr>
                      <a:picLocks noChangeAspect="1" noChangeArrowheads="1"/>
                    </pic:cNvPicPr>
                  </pic:nvPicPr>
                  <pic:blipFill>
                    <a:blip r:embed="rId1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           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28700" cy="285750"/>
            <wp:effectExtent l="19050" t="0" r="0" b="0"/>
            <wp:docPr id="5026" name="Рисунок 5026" descr="http://pgsksaa07.narod.ru/Images/examples/examples_ryad_Dalamber/examples_yourselves/e_y_1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6" descr="http://pgsksaa07.narod.ru/Images/examples/examples_ryad_Dalamber/examples_yourselves/e_y_14_2.gif"/>
                    <pic:cNvPicPr>
                      <a:picLocks noChangeAspect="1" noChangeArrowheads="1"/>
                    </pic:cNvPicPr>
                  </pic:nvPicPr>
                  <pic:blipFill>
                    <a:blip r:embed="rId1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6B3B3C" w:rsidRDefault="006B3B3C" w:rsidP="007C3FA4">
      <w:pPr>
        <w:pStyle w:val="ac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>
        <w:rPr>
          <w:rStyle w:val="ad"/>
          <w:rFonts w:ascii="Arial" w:hAnsi="Arial" w:cs="Arial"/>
          <w:sz w:val="27"/>
          <w:szCs w:val="27"/>
        </w:rPr>
        <w:t>15.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143000" cy="742950"/>
            <wp:effectExtent l="19050" t="0" r="0" b="0"/>
            <wp:docPr id="5027" name="Рисунок 5027" descr="http://pgsksaa07.narod.ru/Images/examples/examples_ryad_Dalamber/examples_yourselves/e_y_1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7" descr="http://pgsksaa07.narod.ru/Images/examples/examples_ryad_Dalamber/examples_yourselves/e_y_15_1.gif"/>
                    <pic:cNvPicPr>
                      <a:picLocks noChangeAspect="1" noChangeArrowheads="1"/>
                    </pic:cNvPicPr>
                  </pic:nvPicPr>
                  <pic:blipFill>
                    <a:blip r:embed="rId1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      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66800" cy="666750"/>
            <wp:effectExtent l="0" t="0" r="0" b="0"/>
            <wp:docPr id="5028" name="Рисунок 5028" descr="http://pgsksaa07.narod.ru/Images/examples/examples_ryad_Dalamber/examples_yourselves/e_y_15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8" descr="http://pgsksaa07.narod.ru/Images/examples/examples_ryad_Dalamber/examples_yourselves/e_y_15_2.gif"/>
                    <pic:cNvPicPr>
                      <a:picLocks noChangeAspect="1" noChangeArrowheads="1"/>
                    </pic:cNvPicPr>
                  </pic:nvPicPr>
                  <pic:blipFill>
                    <a:blip r:embed="rId1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расходится.</w:t>
      </w:r>
    </w:p>
    <w:p w:rsidR="006B3B3C" w:rsidRDefault="006B3B3C" w:rsidP="007C3FA4">
      <w:pPr>
        <w:pStyle w:val="ac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>
        <w:rPr>
          <w:rStyle w:val="ad"/>
          <w:rFonts w:ascii="Arial" w:hAnsi="Arial" w:cs="Arial"/>
          <w:sz w:val="27"/>
          <w:szCs w:val="27"/>
        </w:rPr>
        <w:t>16.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800100" cy="723900"/>
            <wp:effectExtent l="19050" t="0" r="0" b="0"/>
            <wp:docPr id="5029" name="Рисунок 5029" descr="http://pgsksaa07.narod.ru/Images/examples/examples_ryad_Dalamber/examples_yourselves/e_y_1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9" descr="http://pgsksaa07.narod.ru/Images/examples/examples_ryad_Dalamber/examples_yourselves/e_y_16_1.gif"/>
                    <pic:cNvPicPr>
                      <a:picLocks noChangeAspect="1" noChangeArrowheads="1"/>
                    </pic:cNvPicPr>
                  </pic:nvPicPr>
                  <pic:blipFill>
                    <a:blip r:embed="rId1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.                               </w:t>
      </w:r>
      <w:r>
        <w:rPr>
          <w:rStyle w:val="ad"/>
          <w:rFonts w:ascii="Arial" w:hAnsi="Arial" w:cs="Arial"/>
          <w:sz w:val="27"/>
          <w:szCs w:val="27"/>
        </w:rPr>
        <w:t>Ответ: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066800" cy="666750"/>
            <wp:effectExtent l="0" t="0" r="0" b="0"/>
            <wp:docPr id="5030" name="Рисунок 5030" descr="http://pgsksaa07.narod.ru/Images/examples/examples_ryad_Dalamber/examples_yourselves/e_y_1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0" descr="http://pgsksaa07.narod.ru/Images/examples/examples_ryad_Dalamber/examples_yourselves/e_y_16_2.gif"/>
                    <pic:cNvPicPr>
                      <a:picLocks noChangeAspect="1" noChangeArrowheads="1"/>
                    </pic:cNvPicPr>
                  </pic:nvPicPr>
                  <pic:blipFill>
                    <a:blip r:embed="rId1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>, ряд сходится.</w:t>
      </w:r>
    </w:p>
    <w:p w:rsidR="006B3B3C" w:rsidRDefault="006B3B3C" w:rsidP="007C3FA4">
      <w:pPr>
        <w:pStyle w:val="ac"/>
        <w:spacing w:before="0" w:beforeAutospacing="0" w:after="0" w:afterAutospacing="0"/>
      </w:pPr>
    </w:p>
    <w:p w:rsidR="006B3B3C" w:rsidRDefault="006B3B3C" w:rsidP="007C3FA4">
      <w:pPr>
        <w:pStyle w:val="ac"/>
        <w:spacing w:before="0" w:beforeAutospacing="0" w:after="0" w:afterAutospacing="0"/>
      </w:pPr>
    </w:p>
    <w:p w:rsidR="00857B0B" w:rsidRDefault="00857B0B" w:rsidP="007C3FA4">
      <w:pPr>
        <w:pStyle w:val="ac"/>
        <w:spacing w:before="0" w:beforeAutospacing="0" w:after="0" w:afterAutospacing="0"/>
      </w:pPr>
    </w:p>
    <w:p w:rsidR="00F4566D" w:rsidRP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Критерии оценки:</w:t>
      </w:r>
    </w:p>
    <w:p w:rsid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На 3 (удовлетворительно)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достаточно решить </w:t>
      </w:r>
      <w:r w:rsidR="007333B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любые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 примеров.</w:t>
      </w:r>
    </w:p>
    <w:p w:rsid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4 </w:t>
      </w: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хорошо</w:t>
      </w: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достаточно решить </w:t>
      </w:r>
      <w:r w:rsidR="007333B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любые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8  примеров.</w:t>
      </w:r>
    </w:p>
    <w:p w:rsidR="00D9370A" w:rsidRP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</w:t>
      </w: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отлично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  <w:proofErr w:type="gramEnd"/>
      <w:r w:rsidRPr="00D937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достаточно решить  </w:t>
      </w:r>
      <w:r w:rsidR="00DE18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любые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10 примеров.</w:t>
      </w:r>
    </w:p>
    <w:p w:rsidR="00D9370A" w:rsidRP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9370A" w:rsidRP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9370A" w:rsidRP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9370A" w:rsidRPr="00D9370A" w:rsidRDefault="00D9370A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C392B" w:rsidRPr="00D9370A" w:rsidRDefault="00CC392B" w:rsidP="007C3FA4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C392B" w:rsidRPr="00CC392B" w:rsidRDefault="00CC392B" w:rsidP="007C3FA4">
      <w:pPr>
        <w:pStyle w:val="ac"/>
        <w:spacing w:before="0" w:beforeAutospacing="0" w:after="0" w:afterAutospacing="0"/>
        <w:rPr>
          <w:sz w:val="28"/>
          <w:szCs w:val="28"/>
        </w:rPr>
      </w:pPr>
    </w:p>
    <w:p w:rsidR="00CC392B" w:rsidRPr="00CC392B" w:rsidRDefault="00CC392B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02A" w:rsidRPr="006C54A0" w:rsidRDefault="0041602A" w:rsidP="007C3FA4">
      <w:pPr>
        <w:pageBreakBefore/>
        <w:spacing w:after="0" w:line="240" w:lineRule="auto"/>
        <w:ind w:left="3600"/>
        <w:jc w:val="both"/>
        <w:rPr>
          <w:rFonts w:ascii="Times New Roman" w:hAnsi="Times New Roman" w:cs="Times New Roman"/>
          <w:b/>
          <w:sz w:val="32"/>
        </w:rPr>
      </w:pPr>
      <w:r w:rsidRPr="006C54A0">
        <w:rPr>
          <w:rFonts w:ascii="Times New Roman" w:hAnsi="Times New Roman" w:cs="Times New Roman"/>
          <w:b/>
          <w:sz w:val="32"/>
        </w:rPr>
        <w:lastRenderedPageBreak/>
        <w:t>ЛИТЕРАТУРА</w:t>
      </w:r>
    </w:p>
    <w:p w:rsidR="0041602A" w:rsidRDefault="0041602A" w:rsidP="007C3FA4">
      <w:pPr>
        <w:spacing w:after="0" w:line="240" w:lineRule="auto"/>
        <w:ind w:left="3600"/>
        <w:jc w:val="both"/>
        <w:rPr>
          <w:b/>
          <w:sz w:val="32"/>
        </w:rPr>
      </w:pPr>
    </w:p>
    <w:p w:rsidR="0041602A" w:rsidRPr="00F830F8" w:rsidRDefault="0041602A" w:rsidP="00F3495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30F8">
        <w:rPr>
          <w:rFonts w:ascii="Times New Roman" w:hAnsi="Times New Roman" w:cs="Times New Roman"/>
          <w:sz w:val="28"/>
          <w:szCs w:val="28"/>
        </w:rPr>
        <w:t>Высшая математика для экономистов</w:t>
      </w:r>
      <w:proofErr w:type="gramStart"/>
      <w:r w:rsidRPr="00F830F8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F830F8">
        <w:rPr>
          <w:rFonts w:ascii="Times New Roman" w:hAnsi="Times New Roman" w:cs="Times New Roman"/>
          <w:sz w:val="28"/>
          <w:szCs w:val="28"/>
        </w:rPr>
        <w:t>од ред. Н. Ш. Кр</w:t>
      </w:r>
      <w:r w:rsidR="00E13420">
        <w:rPr>
          <w:rFonts w:ascii="Times New Roman" w:hAnsi="Times New Roman" w:cs="Times New Roman"/>
          <w:sz w:val="28"/>
          <w:szCs w:val="28"/>
        </w:rPr>
        <w:t>емера. – М.: Банки и биржи, 2013</w:t>
      </w:r>
      <w:r w:rsidRPr="00F830F8">
        <w:rPr>
          <w:rFonts w:ascii="Times New Roman" w:hAnsi="Times New Roman" w:cs="Times New Roman"/>
          <w:sz w:val="28"/>
          <w:szCs w:val="28"/>
        </w:rPr>
        <w:t>.</w:t>
      </w:r>
    </w:p>
    <w:p w:rsidR="0041602A" w:rsidRPr="00F830F8" w:rsidRDefault="0041602A" w:rsidP="00F34959">
      <w:p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41602A" w:rsidRPr="002B0D66" w:rsidRDefault="0041602A" w:rsidP="00F34959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66">
        <w:rPr>
          <w:rFonts w:ascii="Times New Roman" w:hAnsi="Times New Roman" w:cs="Times New Roman"/>
          <w:sz w:val="28"/>
          <w:szCs w:val="28"/>
        </w:rPr>
        <w:t xml:space="preserve">Кудрявцев В. А., </w:t>
      </w:r>
      <w:proofErr w:type="spellStart"/>
      <w:r w:rsidRPr="002B0D66">
        <w:rPr>
          <w:rFonts w:ascii="Times New Roman" w:hAnsi="Times New Roman" w:cs="Times New Roman"/>
          <w:sz w:val="28"/>
          <w:szCs w:val="28"/>
        </w:rPr>
        <w:t>Демидович</w:t>
      </w:r>
      <w:proofErr w:type="spellEnd"/>
      <w:r w:rsidRPr="002B0D66">
        <w:rPr>
          <w:rFonts w:ascii="Times New Roman" w:hAnsi="Times New Roman" w:cs="Times New Roman"/>
          <w:sz w:val="28"/>
          <w:szCs w:val="28"/>
        </w:rPr>
        <w:t xml:space="preserve"> Б. П. Краткий курс высшей математики. – М.: Наука,</w:t>
      </w:r>
      <w:r w:rsidR="00E13420" w:rsidRPr="002B0D66">
        <w:rPr>
          <w:rFonts w:ascii="Times New Roman" w:hAnsi="Times New Roman" w:cs="Times New Roman"/>
          <w:sz w:val="28"/>
          <w:szCs w:val="28"/>
        </w:rPr>
        <w:t xml:space="preserve"> 2010</w:t>
      </w:r>
      <w:r w:rsidRPr="002B0D66">
        <w:rPr>
          <w:rFonts w:ascii="Times New Roman" w:hAnsi="Times New Roman" w:cs="Times New Roman"/>
          <w:sz w:val="28"/>
          <w:szCs w:val="28"/>
        </w:rPr>
        <w:t>.</w:t>
      </w:r>
    </w:p>
    <w:p w:rsidR="0041602A" w:rsidRPr="00F830F8" w:rsidRDefault="0041602A" w:rsidP="00F34959">
      <w:p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41602A" w:rsidRPr="00F830F8" w:rsidRDefault="0041602A" w:rsidP="00F3495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0F8">
        <w:rPr>
          <w:rFonts w:ascii="Times New Roman" w:hAnsi="Times New Roman" w:cs="Times New Roman"/>
          <w:sz w:val="28"/>
          <w:szCs w:val="28"/>
        </w:rPr>
        <w:t xml:space="preserve">Красс М. С., </w:t>
      </w:r>
      <w:proofErr w:type="spellStart"/>
      <w:r w:rsidRPr="00F830F8">
        <w:rPr>
          <w:rFonts w:ascii="Times New Roman" w:hAnsi="Times New Roman" w:cs="Times New Roman"/>
          <w:sz w:val="28"/>
          <w:szCs w:val="28"/>
        </w:rPr>
        <w:t>Чупрынов</w:t>
      </w:r>
      <w:proofErr w:type="spellEnd"/>
      <w:r w:rsidRPr="00F830F8">
        <w:rPr>
          <w:rFonts w:ascii="Times New Roman" w:hAnsi="Times New Roman" w:cs="Times New Roman"/>
          <w:sz w:val="28"/>
          <w:szCs w:val="28"/>
        </w:rPr>
        <w:t xml:space="preserve"> Б. П. Основы математики и ее приложение в экономическ</w:t>
      </w:r>
      <w:r w:rsidR="00E13420">
        <w:rPr>
          <w:rFonts w:ascii="Times New Roman" w:hAnsi="Times New Roman" w:cs="Times New Roman"/>
          <w:sz w:val="28"/>
          <w:szCs w:val="28"/>
        </w:rPr>
        <w:t>ом образовании. – М.: Дело, 2012</w:t>
      </w:r>
      <w:r w:rsidRPr="00F830F8">
        <w:rPr>
          <w:rFonts w:ascii="Times New Roman" w:hAnsi="Times New Roman" w:cs="Times New Roman"/>
          <w:sz w:val="28"/>
          <w:szCs w:val="28"/>
        </w:rPr>
        <w:t>.</w:t>
      </w:r>
    </w:p>
    <w:p w:rsidR="0041602A" w:rsidRPr="00F830F8" w:rsidRDefault="0041602A" w:rsidP="00F34959">
      <w:p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41602A" w:rsidRPr="00F830F8" w:rsidRDefault="0041602A" w:rsidP="00F3495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0F8">
        <w:rPr>
          <w:rFonts w:ascii="Times New Roman" w:hAnsi="Times New Roman" w:cs="Times New Roman"/>
          <w:sz w:val="28"/>
          <w:szCs w:val="28"/>
        </w:rPr>
        <w:t>Математический анализ: Учебно-методическое посо</w:t>
      </w:r>
      <w:r w:rsidR="00E13420">
        <w:rPr>
          <w:rFonts w:ascii="Times New Roman" w:hAnsi="Times New Roman" w:cs="Times New Roman"/>
          <w:sz w:val="28"/>
          <w:szCs w:val="28"/>
        </w:rPr>
        <w:t xml:space="preserve">бие. – Новосибирск: </w:t>
      </w:r>
      <w:proofErr w:type="spellStart"/>
      <w:r w:rsidR="00E13420">
        <w:rPr>
          <w:rFonts w:ascii="Times New Roman" w:hAnsi="Times New Roman" w:cs="Times New Roman"/>
          <w:sz w:val="28"/>
          <w:szCs w:val="28"/>
        </w:rPr>
        <w:t>СибУПК</w:t>
      </w:r>
      <w:proofErr w:type="spellEnd"/>
      <w:r w:rsidR="00E13420">
        <w:rPr>
          <w:rFonts w:ascii="Times New Roman" w:hAnsi="Times New Roman" w:cs="Times New Roman"/>
          <w:sz w:val="28"/>
          <w:szCs w:val="28"/>
        </w:rPr>
        <w:t>, 2013</w:t>
      </w:r>
      <w:r w:rsidRPr="00F830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72A1" w:rsidRDefault="009672A1" w:rsidP="00F34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02A" w:rsidRPr="002B0D66" w:rsidRDefault="0041602A" w:rsidP="00F34959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D66">
        <w:rPr>
          <w:rFonts w:ascii="Times New Roman" w:hAnsi="Times New Roman" w:cs="Times New Roman"/>
          <w:sz w:val="28"/>
          <w:szCs w:val="28"/>
        </w:rPr>
        <w:t>Письменный Д. Конспект лекций по высшей математ</w:t>
      </w:r>
      <w:r w:rsidR="009672A1" w:rsidRPr="002B0D66">
        <w:rPr>
          <w:rFonts w:ascii="Times New Roman" w:hAnsi="Times New Roman" w:cs="Times New Roman"/>
          <w:sz w:val="28"/>
          <w:szCs w:val="28"/>
        </w:rPr>
        <w:t>ике: В 2-х ч.   М.:</w:t>
      </w:r>
      <w:proofErr w:type="spellStart"/>
      <w:r w:rsidR="00E13420" w:rsidRPr="002B0D66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="00E13420" w:rsidRPr="002B0D66">
        <w:rPr>
          <w:rFonts w:ascii="Times New Roman" w:hAnsi="Times New Roman" w:cs="Times New Roman"/>
          <w:sz w:val="28"/>
          <w:szCs w:val="28"/>
        </w:rPr>
        <w:t>,  2015</w:t>
      </w:r>
      <w:r w:rsidRPr="002B0D66">
        <w:rPr>
          <w:rFonts w:ascii="Times New Roman" w:hAnsi="Times New Roman" w:cs="Times New Roman"/>
          <w:sz w:val="28"/>
          <w:szCs w:val="28"/>
        </w:rPr>
        <w:t>.</w:t>
      </w:r>
    </w:p>
    <w:p w:rsidR="00965FB1" w:rsidRDefault="00965FB1" w:rsidP="00F34959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FB1" w:rsidRPr="009672A1" w:rsidRDefault="00965FB1" w:rsidP="00F34959">
      <w:pPr>
        <w:pStyle w:val="ab"/>
        <w:numPr>
          <w:ilvl w:val="0"/>
          <w:numId w:val="24"/>
        </w:numPr>
        <w:spacing w:after="0" w:line="240" w:lineRule="auto"/>
        <w:jc w:val="both"/>
        <w:rPr>
          <w:rStyle w:val="FontStyle21"/>
          <w:spacing w:val="0"/>
        </w:rPr>
      </w:pPr>
      <w:r w:rsidRPr="009672A1">
        <w:rPr>
          <w:rStyle w:val="FontStyle18"/>
          <w:i w:val="0"/>
          <w:spacing w:val="-20"/>
          <w:sz w:val="28"/>
          <w:szCs w:val="28"/>
        </w:rPr>
        <w:t xml:space="preserve">Богомолов Н.В.  Математика: учеб. для </w:t>
      </w:r>
      <w:proofErr w:type="spellStart"/>
      <w:r w:rsidRPr="009672A1">
        <w:rPr>
          <w:rStyle w:val="FontStyle18"/>
          <w:i w:val="0"/>
          <w:spacing w:val="-20"/>
          <w:sz w:val="28"/>
          <w:szCs w:val="28"/>
        </w:rPr>
        <w:t>ССУЗов</w:t>
      </w:r>
      <w:proofErr w:type="spellEnd"/>
      <w:r w:rsidRPr="009672A1">
        <w:rPr>
          <w:rStyle w:val="FontStyle18"/>
          <w:i w:val="0"/>
          <w:spacing w:val="-20"/>
          <w:sz w:val="28"/>
          <w:szCs w:val="28"/>
        </w:rPr>
        <w:t xml:space="preserve">   /Н.В. Богомолов</w:t>
      </w:r>
      <w:proofErr w:type="gramStart"/>
      <w:r w:rsidRPr="009672A1">
        <w:rPr>
          <w:rStyle w:val="FontStyle18"/>
          <w:i w:val="0"/>
          <w:spacing w:val="-20"/>
          <w:sz w:val="28"/>
          <w:szCs w:val="28"/>
        </w:rPr>
        <w:t>. -.</w:t>
      </w:r>
      <w:r w:rsidRPr="009672A1">
        <w:rPr>
          <w:rStyle w:val="FontStyle21"/>
          <w:b/>
        </w:rPr>
        <w:t xml:space="preserve"> </w:t>
      </w:r>
      <w:proofErr w:type="gramEnd"/>
      <w:r w:rsidRPr="00965FB1">
        <w:rPr>
          <w:rStyle w:val="FontStyle21"/>
        </w:rPr>
        <w:t>М: Дрофа, 2008. – 395 с.</w:t>
      </w:r>
    </w:p>
    <w:p w:rsidR="00965FB1" w:rsidRPr="00965FB1" w:rsidRDefault="00965FB1" w:rsidP="00F34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FontStyle21"/>
        </w:rPr>
      </w:pPr>
    </w:p>
    <w:p w:rsidR="00965FB1" w:rsidRPr="00965FB1" w:rsidRDefault="00965FB1" w:rsidP="00F3495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Style w:val="FontStyle21"/>
          <w:b/>
        </w:rPr>
      </w:pPr>
      <w:r w:rsidRPr="00965FB1">
        <w:rPr>
          <w:rStyle w:val="FontStyle18"/>
          <w:i w:val="0"/>
          <w:sz w:val="28"/>
          <w:szCs w:val="28"/>
        </w:rPr>
        <w:t>Богомолов Н.В.  Сборник задач по математике: учеб</w:t>
      </w:r>
      <w:proofErr w:type="gramStart"/>
      <w:r w:rsidRPr="00965FB1">
        <w:rPr>
          <w:rStyle w:val="FontStyle18"/>
          <w:i w:val="0"/>
          <w:sz w:val="28"/>
          <w:szCs w:val="28"/>
        </w:rPr>
        <w:t>.</w:t>
      </w:r>
      <w:proofErr w:type="gramEnd"/>
      <w:r w:rsidRPr="00965FB1">
        <w:rPr>
          <w:rStyle w:val="FontStyle18"/>
          <w:i w:val="0"/>
          <w:sz w:val="28"/>
          <w:szCs w:val="28"/>
        </w:rPr>
        <w:t xml:space="preserve"> </w:t>
      </w:r>
      <w:proofErr w:type="gramStart"/>
      <w:r w:rsidRPr="00965FB1">
        <w:rPr>
          <w:rStyle w:val="FontStyle18"/>
          <w:i w:val="0"/>
          <w:sz w:val="28"/>
          <w:szCs w:val="28"/>
        </w:rPr>
        <w:t>п</w:t>
      </w:r>
      <w:proofErr w:type="gramEnd"/>
      <w:r w:rsidRPr="00965FB1">
        <w:rPr>
          <w:rStyle w:val="FontStyle18"/>
          <w:i w:val="0"/>
          <w:sz w:val="28"/>
          <w:szCs w:val="28"/>
        </w:rPr>
        <w:t xml:space="preserve">особие для </w:t>
      </w:r>
      <w:proofErr w:type="spellStart"/>
      <w:r w:rsidRPr="00965FB1">
        <w:rPr>
          <w:rStyle w:val="FontStyle18"/>
          <w:i w:val="0"/>
          <w:sz w:val="28"/>
          <w:szCs w:val="28"/>
        </w:rPr>
        <w:t>ССУЗов</w:t>
      </w:r>
      <w:proofErr w:type="spellEnd"/>
      <w:r w:rsidRPr="00965FB1">
        <w:rPr>
          <w:rStyle w:val="FontStyle18"/>
          <w:i w:val="0"/>
          <w:sz w:val="28"/>
          <w:szCs w:val="28"/>
        </w:rPr>
        <w:t xml:space="preserve"> / </w:t>
      </w:r>
      <w:proofErr w:type="spellStart"/>
      <w:r w:rsidRPr="00965FB1">
        <w:rPr>
          <w:rStyle w:val="FontStyle18"/>
          <w:i w:val="0"/>
          <w:sz w:val="28"/>
          <w:szCs w:val="28"/>
        </w:rPr>
        <w:t>Н.В.Богомолов</w:t>
      </w:r>
      <w:proofErr w:type="spellEnd"/>
      <w:r w:rsidRPr="00965FB1">
        <w:rPr>
          <w:rStyle w:val="FontStyle18"/>
          <w:i w:val="0"/>
          <w:sz w:val="28"/>
          <w:szCs w:val="28"/>
        </w:rPr>
        <w:t>. - М.: Дрофа, 2008, 204 с.</w:t>
      </w:r>
    </w:p>
    <w:p w:rsidR="00965FB1" w:rsidRDefault="00965FB1" w:rsidP="00F34959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84D" w:rsidRPr="002B0D66" w:rsidRDefault="0096184D" w:rsidP="00F34959">
      <w:pPr>
        <w:pStyle w:val="ab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D66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2B0D66">
        <w:rPr>
          <w:rFonts w:ascii="Times New Roman" w:hAnsi="Times New Roman" w:cs="Times New Roman"/>
          <w:sz w:val="28"/>
          <w:szCs w:val="28"/>
        </w:rPr>
        <w:t>Дадаян</w:t>
      </w:r>
      <w:proofErr w:type="spellEnd"/>
      <w:r w:rsidRPr="002B0D66">
        <w:rPr>
          <w:rFonts w:ascii="Times New Roman" w:hAnsi="Times New Roman" w:cs="Times New Roman"/>
          <w:sz w:val="28"/>
          <w:szCs w:val="28"/>
        </w:rPr>
        <w:t>. Математика.- Москва, Форум-Инфра-М., 2005. Н.В Богомолов. Практические занятия по математике. – Москва, Высшая школа, 1990.</w:t>
      </w:r>
    </w:p>
    <w:p w:rsidR="002B0D66" w:rsidRPr="002B0D66" w:rsidRDefault="002B0D66" w:rsidP="00F34959">
      <w:pPr>
        <w:pStyle w:val="ab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2B0D66" w:rsidRPr="00F34959" w:rsidRDefault="002B0D66" w:rsidP="00F3495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9.Выгодский, М. Я. Справочник по высшей математике / М. Я. Выгодский. – Москва: АСТ: </w:t>
      </w:r>
      <w:proofErr w:type="spellStart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Астрель</w:t>
      </w:r>
      <w:proofErr w:type="spellEnd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, 2010. – 703 с.</w:t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Pr="002B0D66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10.  Высшая математика / А. И. </w:t>
      </w:r>
      <w:proofErr w:type="spellStart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Астровский</w:t>
      </w:r>
      <w:proofErr w:type="spellEnd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, Е. В. Воронкова, О. П. Степанович: учебно-методический комплекс. – Минск: Издательство МИУ, 2009. – 383 с.</w:t>
      </w:r>
      <w:r w:rsidRPr="002B0D66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B0D66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11. Высшая математика: учебник / К. В. </w:t>
      </w:r>
      <w:proofErr w:type="spellStart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Балдин</w:t>
      </w:r>
      <w:proofErr w:type="spellEnd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, В. Н. Башлыков, А. В. Рукосуев. – Москва: Флинта: МПСИ, 2010. – 359 с. Москва: Эконом, 2009. – 351 с.</w:t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Pr="002B0D66"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12.</w:t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Высшая математика: курс лекций: для студентов экономических специальностей / Г. М. </w:t>
      </w:r>
      <w:proofErr w:type="spellStart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Булдык</w:t>
      </w:r>
      <w:proofErr w:type="spellEnd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. – Минск: </w:t>
      </w:r>
      <w:proofErr w:type="spellStart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ФУАинформ</w:t>
      </w:r>
      <w:proofErr w:type="spellEnd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, 2010. – 541 с.</w:t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13.</w:t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Краткий курс высшей математики: учебник / К. В. </w:t>
      </w:r>
      <w:proofErr w:type="spellStart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Балдин</w:t>
      </w:r>
      <w:proofErr w:type="spellEnd"/>
      <w:r w:rsidRPr="002B0D66">
        <w:rPr>
          <w:rFonts w:ascii="Verdana" w:hAnsi="Verdana"/>
          <w:color w:val="222222"/>
          <w:sz w:val="18"/>
          <w:szCs w:val="18"/>
          <w:shd w:val="clear" w:color="auto" w:fill="FFFFFF" w:themeFill="background1"/>
        </w:rPr>
        <w:t xml:space="preserve"> [и др.]. – </w:t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Москва: Дашков и</w:t>
      </w:r>
      <w:proofErr w:type="gramStart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К</w:t>
      </w:r>
      <w:proofErr w:type="gramEnd"/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º, 2012. – 510 с.</w:t>
      </w:r>
      <w:r w:rsidRPr="002B0D6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="00F34959">
        <w:rPr>
          <w:rFonts w:ascii="Times New Roman" w:hAnsi="Times New Roman" w:cs="Times New Roman"/>
          <w:sz w:val="28"/>
          <w:szCs w:val="28"/>
        </w:rPr>
        <w:lastRenderedPageBreak/>
        <w:t>14. Математика для медицинских колледжей. Изд.3-е – Ростов н</w:t>
      </w:r>
      <w:r w:rsidR="00F34959" w:rsidRPr="00F3495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34959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F34959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="00F34959">
        <w:rPr>
          <w:rFonts w:ascii="Times New Roman" w:hAnsi="Times New Roman" w:cs="Times New Roman"/>
          <w:sz w:val="28"/>
          <w:szCs w:val="28"/>
        </w:rPr>
        <w:t>еникс</w:t>
      </w:r>
      <w:proofErr w:type="spellEnd"/>
      <w:r w:rsidR="00F34959">
        <w:rPr>
          <w:rFonts w:ascii="Times New Roman" w:hAnsi="Times New Roman" w:cs="Times New Roman"/>
          <w:sz w:val="28"/>
          <w:szCs w:val="28"/>
        </w:rPr>
        <w:t>, 2014 – 442с</w:t>
      </w:r>
    </w:p>
    <w:p w:rsidR="0096184D" w:rsidRPr="00965FB1" w:rsidRDefault="0096184D" w:rsidP="007C3FA4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5FB1" w:rsidRPr="00965FB1" w:rsidRDefault="00965FB1" w:rsidP="007C3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FB1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965FB1" w:rsidRPr="00965FB1" w:rsidRDefault="00965FB1" w:rsidP="007C3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FB1">
        <w:rPr>
          <w:rFonts w:ascii="Times New Roman" w:hAnsi="Times New Roman" w:cs="Times New Roman"/>
          <w:b/>
          <w:sz w:val="28"/>
          <w:szCs w:val="28"/>
        </w:rPr>
        <w:t xml:space="preserve">Математика для ССУЗ. 4-е изд., </w:t>
      </w:r>
      <w:proofErr w:type="spellStart"/>
      <w:r w:rsidRPr="00965FB1">
        <w:rPr>
          <w:rFonts w:ascii="Times New Roman" w:hAnsi="Times New Roman" w:cs="Times New Roman"/>
          <w:b/>
          <w:sz w:val="28"/>
          <w:szCs w:val="28"/>
        </w:rPr>
        <w:t>доп</w:t>
      </w:r>
      <w:proofErr w:type="gramStart"/>
      <w:r w:rsidRPr="00965FB1">
        <w:rPr>
          <w:rFonts w:ascii="Times New Roman" w:hAnsi="Times New Roman" w:cs="Times New Roman"/>
          <w:b/>
          <w:sz w:val="28"/>
          <w:szCs w:val="28"/>
        </w:rPr>
        <w:t>.и</w:t>
      </w:r>
      <w:proofErr w:type="spellEnd"/>
      <w:proofErr w:type="gramEnd"/>
      <w:r w:rsidRPr="00965F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FB1">
        <w:rPr>
          <w:rFonts w:ascii="Times New Roman" w:hAnsi="Times New Roman" w:cs="Times New Roman"/>
          <w:b/>
          <w:sz w:val="28"/>
          <w:szCs w:val="28"/>
        </w:rPr>
        <w:t>перераб</w:t>
      </w:r>
      <w:proofErr w:type="spellEnd"/>
    </w:p>
    <w:p w:rsidR="00965FB1" w:rsidRPr="00965FB1" w:rsidRDefault="00965FB1" w:rsidP="007C3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F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www</w:t>
      </w:r>
      <w:r w:rsidRPr="00965FB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965F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chtivo</w:t>
      </w:r>
      <w:proofErr w:type="spellEnd"/>
      <w:r w:rsidRPr="00965FB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965F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 w:rsidRPr="00965FB1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Pr="00965F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book</w:t>
      </w:r>
      <w:r w:rsidRPr="00965FB1">
        <w:rPr>
          <w:rFonts w:ascii="Times New Roman" w:hAnsi="Times New Roman" w:cs="Times New Roman"/>
          <w:b/>
          <w:sz w:val="28"/>
          <w:szCs w:val="28"/>
          <w:u w:val="single"/>
        </w:rPr>
        <w:t>/1374370/</w:t>
      </w:r>
    </w:p>
    <w:p w:rsidR="00301F49" w:rsidRPr="00C433D1" w:rsidRDefault="00301F49" w:rsidP="007C3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01F49" w:rsidRPr="00C433D1" w:rsidSect="00544759">
      <w:footerReference w:type="default" r:id="rId1410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5D9" w:rsidRDefault="003E15D9" w:rsidP="00926FCD">
      <w:pPr>
        <w:spacing w:after="0" w:line="240" w:lineRule="auto"/>
      </w:pPr>
      <w:r>
        <w:separator/>
      </w:r>
    </w:p>
  </w:endnote>
  <w:endnote w:type="continuationSeparator" w:id="0">
    <w:p w:rsidR="003E15D9" w:rsidRDefault="003E15D9" w:rsidP="00926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6185"/>
      <w:docPartObj>
        <w:docPartGallery w:val="Page Numbers (Bottom of Page)"/>
        <w:docPartUnique/>
      </w:docPartObj>
    </w:sdtPr>
    <w:sdtEndPr/>
    <w:sdtContent>
      <w:p w:rsidR="00F34959" w:rsidRDefault="006C54A0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3FA4" w:rsidRDefault="007C3FA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5D9" w:rsidRDefault="003E15D9" w:rsidP="00926FCD">
      <w:pPr>
        <w:spacing w:after="0" w:line="240" w:lineRule="auto"/>
      </w:pPr>
      <w:r>
        <w:separator/>
      </w:r>
    </w:p>
  </w:footnote>
  <w:footnote w:type="continuationSeparator" w:id="0">
    <w:p w:rsidR="003E15D9" w:rsidRDefault="003E15D9" w:rsidP="00926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D0256"/>
    <w:multiLevelType w:val="hybridMultilevel"/>
    <w:tmpl w:val="86AAC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A79A6"/>
    <w:multiLevelType w:val="hybridMultilevel"/>
    <w:tmpl w:val="7C60E4F2"/>
    <w:lvl w:ilvl="0" w:tplc="49D278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4711C"/>
    <w:multiLevelType w:val="hybridMultilevel"/>
    <w:tmpl w:val="F6B045B2"/>
    <w:lvl w:ilvl="0" w:tplc="C2DC0E2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5BF64E2"/>
    <w:multiLevelType w:val="hybridMultilevel"/>
    <w:tmpl w:val="FC68D3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D5C82"/>
    <w:multiLevelType w:val="hybridMultilevel"/>
    <w:tmpl w:val="86200984"/>
    <w:lvl w:ilvl="0" w:tplc="F3D6FC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8270DF5"/>
    <w:multiLevelType w:val="hybridMultilevel"/>
    <w:tmpl w:val="A4B2C9BA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C940DD"/>
    <w:multiLevelType w:val="hybridMultilevel"/>
    <w:tmpl w:val="2C2E4F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7952E6"/>
    <w:multiLevelType w:val="hybridMultilevel"/>
    <w:tmpl w:val="0F48883A"/>
    <w:lvl w:ilvl="0" w:tplc="493CFFC6">
      <w:start w:val="2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40" w:hanging="360"/>
      </w:pPr>
    </w:lvl>
    <w:lvl w:ilvl="2" w:tplc="0419001B" w:tentative="1">
      <w:start w:val="1"/>
      <w:numFmt w:val="lowerRoman"/>
      <w:lvlText w:val="%3."/>
      <w:lvlJc w:val="right"/>
      <w:pPr>
        <w:ind w:left="3560" w:hanging="180"/>
      </w:pPr>
    </w:lvl>
    <w:lvl w:ilvl="3" w:tplc="0419000F" w:tentative="1">
      <w:start w:val="1"/>
      <w:numFmt w:val="decimal"/>
      <w:lvlText w:val="%4."/>
      <w:lvlJc w:val="left"/>
      <w:pPr>
        <w:ind w:left="4280" w:hanging="360"/>
      </w:pPr>
    </w:lvl>
    <w:lvl w:ilvl="4" w:tplc="04190019" w:tentative="1">
      <w:start w:val="1"/>
      <w:numFmt w:val="lowerLetter"/>
      <w:lvlText w:val="%5."/>
      <w:lvlJc w:val="left"/>
      <w:pPr>
        <w:ind w:left="5000" w:hanging="360"/>
      </w:pPr>
    </w:lvl>
    <w:lvl w:ilvl="5" w:tplc="0419001B" w:tentative="1">
      <w:start w:val="1"/>
      <w:numFmt w:val="lowerRoman"/>
      <w:lvlText w:val="%6."/>
      <w:lvlJc w:val="right"/>
      <w:pPr>
        <w:ind w:left="5720" w:hanging="180"/>
      </w:pPr>
    </w:lvl>
    <w:lvl w:ilvl="6" w:tplc="0419000F" w:tentative="1">
      <w:start w:val="1"/>
      <w:numFmt w:val="decimal"/>
      <w:lvlText w:val="%7."/>
      <w:lvlJc w:val="left"/>
      <w:pPr>
        <w:ind w:left="6440" w:hanging="360"/>
      </w:pPr>
    </w:lvl>
    <w:lvl w:ilvl="7" w:tplc="04190019" w:tentative="1">
      <w:start w:val="1"/>
      <w:numFmt w:val="lowerLetter"/>
      <w:lvlText w:val="%8."/>
      <w:lvlJc w:val="left"/>
      <w:pPr>
        <w:ind w:left="7160" w:hanging="360"/>
      </w:pPr>
    </w:lvl>
    <w:lvl w:ilvl="8" w:tplc="041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8">
    <w:nsid w:val="2DB705D2"/>
    <w:multiLevelType w:val="hybridMultilevel"/>
    <w:tmpl w:val="A968768E"/>
    <w:lvl w:ilvl="0" w:tplc="041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413A48"/>
    <w:multiLevelType w:val="hybridMultilevel"/>
    <w:tmpl w:val="33DA8BBE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E3136C"/>
    <w:multiLevelType w:val="hybridMultilevel"/>
    <w:tmpl w:val="7118217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E04DF6"/>
    <w:multiLevelType w:val="hybridMultilevel"/>
    <w:tmpl w:val="3FE0C2A0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A407E0"/>
    <w:multiLevelType w:val="hybridMultilevel"/>
    <w:tmpl w:val="5B0E7C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CB1AEA"/>
    <w:multiLevelType w:val="hybridMultilevel"/>
    <w:tmpl w:val="72F0E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6633D"/>
    <w:multiLevelType w:val="hybridMultilevel"/>
    <w:tmpl w:val="C9AC56A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347E7C"/>
    <w:multiLevelType w:val="hybridMultilevel"/>
    <w:tmpl w:val="5E22D29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B110FF1"/>
    <w:multiLevelType w:val="hybridMultilevel"/>
    <w:tmpl w:val="061475B0"/>
    <w:lvl w:ilvl="0" w:tplc="F45875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86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58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0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02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74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46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18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902" w:hanging="180"/>
      </w:pPr>
      <w:rPr>
        <w:rFonts w:cs="Times New Roman"/>
      </w:rPr>
    </w:lvl>
  </w:abstractNum>
  <w:abstractNum w:abstractNumId="17">
    <w:nsid w:val="58230E31"/>
    <w:multiLevelType w:val="hybridMultilevel"/>
    <w:tmpl w:val="5DD63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404C0"/>
    <w:multiLevelType w:val="multilevel"/>
    <w:tmpl w:val="B6C8C86A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5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>
    <w:nsid w:val="5C3D5C37"/>
    <w:multiLevelType w:val="hybridMultilevel"/>
    <w:tmpl w:val="B100EF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A32D1B"/>
    <w:multiLevelType w:val="hybridMultilevel"/>
    <w:tmpl w:val="3F24BB74"/>
    <w:lvl w:ilvl="0" w:tplc="93C2E12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1">
    <w:nsid w:val="6B852992"/>
    <w:multiLevelType w:val="hybridMultilevel"/>
    <w:tmpl w:val="1D523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CA0E72"/>
    <w:multiLevelType w:val="hybridMultilevel"/>
    <w:tmpl w:val="B14E6C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D3096D"/>
    <w:multiLevelType w:val="multilevel"/>
    <w:tmpl w:val="CBEC9D30"/>
    <w:lvl w:ilvl="0">
      <w:start w:val="1"/>
      <w:numFmt w:val="decimal"/>
      <w:lvlText w:val="%1.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23"/>
  </w:num>
  <w:num w:numId="4">
    <w:abstractNumId w:val="14"/>
  </w:num>
  <w:num w:numId="5">
    <w:abstractNumId w:val="9"/>
  </w:num>
  <w:num w:numId="6">
    <w:abstractNumId w:val="11"/>
  </w:num>
  <w:num w:numId="7">
    <w:abstractNumId w:val="5"/>
  </w:num>
  <w:num w:numId="8">
    <w:abstractNumId w:val="12"/>
  </w:num>
  <w:num w:numId="9">
    <w:abstractNumId w:val="2"/>
  </w:num>
  <w:num w:numId="10">
    <w:abstractNumId w:val="17"/>
  </w:num>
  <w:num w:numId="11">
    <w:abstractNumId w:val="16"/>
  </w:num>
  <w:num w:numId="12">
    <w:abstractNumId w:val="13"/>
  </w:num>
  <w:num w:numId="13">
    <w:abstractNumId w:val="19"/>
  </w:num>
  <w:num w:numId="14">
    <w:abstractNumId w:val="8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2"/>
  </w:num>
  <w:num w:numId="18">
    <w:abstractNumId w:val="21"/>
  </w:num>
  <w:num w:numId="19">
    <w:abstractNumId w:val="18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4"/>
  </w:num>
  <w:num w:numId="22">
    <w:abstractNumId w:val="3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218"/>
    <w:rsid w:val="00007B3F"/>
    <w:rsid w:val="00036181"/>
    <w:rsid w:val="0004392D"/>
    <w:rsid w:val="00051C17"/>
    <w:rsid w:val="00070515"/>
    <w:rsid w:val="00071EF9"/>
    <w:rsid w:val="00085BFE"/>
    <w:rsid w:val="00097422"/>
    <w:rsid w:val="000A08FF"/>
    <w:rsid w:val="000B3B43"/>
    <w:rsid w:val="000B79F7"/>
    <w:rsid w:val="000D7A0D"/>
    <w:rsid w:val="001005A2"/>
    <w:rsid w:val="00126031"/>
    <w:rsid w:val="00134873"/>
    <w:rsid w:val="00143F74"/>
    <w:rsid w:val="001511E1"/>
    <w:rsid w:val="00151AD7"/>
    <w:rsid w:val="001558A0"/>
    <w:rsid w:val="00181331"/>
    <w:rsid w:val="00197119"/>
    <w:rsid w:val="001975BF"/>
    <w:rsid w:val="001A17FB"/>
    <w:rsid w:val="001B49FB"/>
    <w:rsid w:val="001C7ED7"/>
    <w:rsid w:val="001F25FC"/>
    <w:rsid w:val="00234C48"/>
    <w:rsid w:val="00242441"/>
    <w:rsid w:val="00261C9F"/>
    <w:rsid w:val="002862ED"/>
    <w:rsid w:val="0029465C"/>
    <w:rsid w:val="002A1F0C"/>
    <w:rsid w:val="002A6755"/>
    <w:rsid w:val="002B0D66"/>
    <w:rsid w:val="002B616C"/>
    <w:rsid w:val="002C3685"/>
    <w:rsid w:val="002D4D61"/>
    <w:rsid w:val="00301F49"/>
    <w:rsid w:val="003156D6"/>
    <w:rsid w:val="003373E2"/>
    <w:rsid w:val="00351153"/>
    <w:rsid w:val="0038692C"/>
    <w:rsid w:val="003955D5"/>
    <w:rsid w:val="003C5EDC"/>
    <w:rsid w:val="003E15D9"/>
    <w:rsid w:val="00415D3A"/>
    <w:rsid w:val="0041602A"/>
    <w:rsid w:val="00434B86"/>
    <w:rsid w:val="0046440D"/>
    <w:rsid w:val="004A542B"/>
    <w:rsid w:val="004C11E7"/>
    <w:rsid w:val="004D7396"/>
    <w:rsid w:val="004E259B"/>
    <w:rsid w:val="004E5527"/>
    <w:rsid w:val="004F50C0"/>
    <w:rsid w:val="00514362"/>
    <w:rsid w:val="00526146"/>
    <w:rsid w:val="00530D06"/>
    <w:rsid w:val="0053217A"/>
    <w:rsid w:val="00535351"/>
    <w:rsid w:val="00541780"/>
    <w:rsid w:val="00542874"/>
    <w:rsid w:val="00544759"/>
    <w:rsid w:val="00563EBE"/>
    <w:rsid w:val="00572016"/>
    <w:rsid w:val="0057667C"/>
    <w:rsid w:val="005A12B9"/>
    <w:rsid w:val="005A1D46"/>
    <w:rsid w:val="005A59B4"/>
    <w:rsid w:val="005B53F6"/>
    <w:rsid w:val="00603E72"/>
    <w:rsid w:val="00606903"/>
    <w:rsid w:val="00621F96"/>
    <w:rsid w:val="00643A50"/>
    <w:rsid w:val="00657738"/>
    <w:rsid w:val="00676C92"/>
    <w:rsid w:val="006A6357"/>
    <w:rsid w:val="006B1499"/>
    <w:rsid w:val="006B3B3C"/>
    <w:rsid w:val="006C54A0"/>
    <w:rsid w:val="006C71F4"/>
    <w:rsid w:val="006F1E86"/>
    <w:rsid w:val="00710D5E"/>
    <w:rsid w:val="007114B5"/>
    <w:rsid w:val="00721BFF"/>
    <w:rsid w:val="007269A6"/>
    <w:rsid w:val="007333B8"/>
    <w:rsid w:val="007526E7"/>
    <w:rsid w:val="007604FF"/>
    <w:rsid w:val="007659B8"/>
    <w:rsid w:val="00781727"/>
    <w:rsid w:val="007A24A1"/>
    <w:rsid w:val="007B1B07"/>
    <w:rsid w:val="007C2C29"/>
    <w:rsid w:val="007C3FA4"/>
    <w:rsid w:val="007E1FAF"/>
    <w:rsid w:val="007E29F2"/>
    <w:rsid w:val="00812A78"/>
    <w:rsid w:val="00833436"/>
    <w:rsid w:val="00840E40"/>
    <w:rsid w:val="00857B0B"/>
    <w:rsid w:val="008627CF"/>
    <w:rsid w:val="0086537A"/>
    <w:rsid w:val="00893B7D"/>
    <w:rsid w:val="008C6C98"/>
    <w:rsid w:val="008D7EFA"/>
    <w:rsid w:val="008F7011"/>
    <w:rsid w:val="008F7398"/>
    <w:rsid w:val="00926FCD"/>
    <w:rsid w:val="00951116"/>
    <w:rsid w:val="00951733"/>
    <w:rsid w:val="00954D31"/>
    <w:rsid w:val="0096184D"/>
    <w:rsid w:val="00965FB1"/>
    <w:rsid w:val="009672A1"/>
    <w:rsid w:val="009A2D22"/>
    <w:rsid w:val="009B1D30"/>
    <w:rsid w:val="009D2334"/>
    <w:rsid w:val="009F0BE3"/>
    <w:rsid w:val="009F29AA"/>
    <w:rsid w:val="00A03A31"/>
    <w:rsid w:val="00A12F0C"/>
    <w:rsid w:val="00A27F3A"/>
    <w:rsid w:val="00AC2FFE"/>
    <w:rsid w:val="00AC4582"/>
    <w:rsid w:val="00AE1E7E"/>
    <w:rsid w:val="00AE4F9D"/>
    <w:rsid w:val="00B06191"/>
    <w:rsid w:val="00B0657A"/>
    <w:rsid w:val="00B147EA"/>
    <w:rsid w:val="00B24D1C"/>
    <w:rsid w:val="00B25288"/>
    <w:rsid w:val="00B45A5E"/>
    <w:rsid w:val="00B67AD4"/>
    <w:rsid w:val="00B81E21"/>
    <w:rsid w:val="00B90132"/>
    <w:rsid w:val="00BB5A86"/>
    <w:rsid w:val="00BB7992"/>
    <w:rsid w:val="00BC42E6"/>
    <w:rsid w:val="00BC5B45"/>
    <w:rsid w:val="00BE041D"/>
    <w:rsid w:val="00BE1731"/>
    <w:rsid w:val="00C13814"/>
    <w:rsid w:val="00C22BC6"/>
    <w:rsid w:val="00C22CDF"/>
    <w:rsid w:val="00C27799"/>
    <w:rsid w:val="00C30D79"/>
    <w:rsid w:val="00C35095"/>
    <w:rsid w:val="00C376B7"/>
    <w:rsid w:val="00C433D1"/>
    <w:rsid w:val="00C51B6D"/>
    <w:rsid w:val="00C551FB"/>
    <w:rsid w:val="00C651ED"/>
    <w:rsid w:val="00C65268"/>
    <w:rsid w:val="00C7717C"/>
    <w:rsid w:val="00C8294B"/>
    <w:rsid w:val="00C904AA"/>
    <w:rsid w:val="00CA058C"/>
    <w:rsid w:val="00CB24A3"/>
    <w:rsid w:val="00CB6F36"/>
    <w:rsid w:val="00CC392B"/>
    <w:rsid w:val="00CE7A9E"/>
    <w:rsid w:val="00CF1CCC"/>
    <w:rsid w:val="00D00831"/>
    <w:rsid w:val="00D03B16"/>
    <w:rsid w:val="00D116E8"/>
    <w:rsid w:val="00D21E0A"/>
    <w:rsid w:val="00D641F0"/>
    <w:rsid w:val="00D71E2B"/>
    <w:rsid w:val="00D8188C"/>
    <w:rsid w:val="00D9370A"/>
    <w:rsid w:val="00D93D85"/>
    <w:rsid w:val="00DB2941"/>
    <w:rsid w:val="00DB298B"/>
    <w:rsid w:val="00DB46C6"/>
    <w:rsid w:val="00DB6852"/>
    <w:rsid w:val="00DC4775"/>
    <w:rsid w:val="00DE02C1"/>
    <w:rsid w:val="00DE18DC"/>
    <w:rsid w:val="00DE2FE5"/>
    <w:rsid w:val="00E13420"/>
    <w:rsid w:val="00E67C4E"/>
    <w:rsid w:val="00E83FA5"/>
    <w:rsid w:val="00E92665"/>
    <w:rsid w:val="00E93232"/>
    <w:rsid w:val="00EC668B"/>
    <w:rsid w:val="00EC711D"/>
    <w:rsid w:val="00ED3142"/>
    <w:rsid w:val="00F00218"/>
    <w:rsid w:val="00F27091"/>
    <w:rsid w:val="00F27711"/>
    <w:rsid w:val="00F3451D"/>
    <w:rsid w:val="00F34959"/>
    <w:rsid w:val="00F4566D"/>
    <w:rsid w:val="00F60555"/>
    <w:rsid w:val="00F61BA2"/>
    <w:rsid w:val="00F63C05"/>
    <w:rsid w:val="00F67462"/>
    <w:rsid w:val="00F67CCC"/>
    <w:rsid w:val="00F727B0"/>
    <w:rsid w:val="00F748A1"/>
    <w:rsid w:val="00F830F8"/>
    <w:rsid w:val="00F93FF9"/>
    <w:rsid w:val="00FA2080"/>
    <w:rsid w:val="00FB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0"/>
    <o:shapelayout v:ext="edit">
      <o:idmap v:ext="edit" data="1,7,15,24"/>
      <o:rules v:ext="edit">
        <o:r id="V:Rule1" type="arc" idref="#_x0000_s15441"/>
        <o:r id="V:Rule2" type="arc" idref="#_x0000_s1075"/>
        <o:r id="V:Rule3" type="arc" idref="#_x0000_s1078"/>
        <o:r id="V:Rule4" type="arc" idref="#_x0000_s1079"/>
        <o:r id="V:Rule5" type="arc" idref="#_x0000_s1100"/>
        <o:r id="V:Rule6" type="arc" idref="#_x0000_s1102"/>
        <o:r id="V:Rule7" type="arc" idref="#_x0000_s1108"/>
        <o:r id="V:Rule8" type="arc" idref="#_x0000_s1109"/>
        <o:r id="V:Rule9" type="arc" idref="#_x0000_s1110"/>
        <o:r id="V:Rule10" type="arc" idref="#_x0000_s11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F3A"/>
  </w:style>
  <w:style w:type="paragraph" w:styleId="1">
    <w:name w:val="heading 1"/>
    <w:basedOn w:val="a"/>
    <w:next w:val="a"/>
    <w:link w:val="10"/>
    <w:uiPriority w:val="9"/>
    <w:qFormat/>
    <w:rsid w:val="00C22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0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2C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C22CDF"/>
    <w:pPr>
      <w:keepNext/>
      <w:spacing w:after="0" w:line="240" w:lineRule="auto"/>
      <w:ind w:left="567" w:right="-57" w:firstLine="720"/>
      <w:jc w:val="center"/>
      <w:outlineLvl w:val="4"/>
    </w:pPr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9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22CDF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styleId="a3">
    <w:name w:val="footnote text"/>
    <w:basedOn w:val="a"/>
    <w:link w:val="a4"/>
    <w:semiHidden/>
    <w:rsid w:val="00C22CDF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customStyle="1" w:styleId="a4">
    <w:name w:val="Текст сноски Знак"/>
    <w:basedOn w:val="a0"/>
    <w:link w:val="a3"/>
    <w:semiHidden/>
    <w:rsid w:val="00C22CD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3">
    <w:name w:val="Body Text 3"/>
    <w:basedOn w:val="a"/>
    <w:link w:val="30"/>
    <w:semiHidden/>
    <w:rsid w:val="00C22CDF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C22CD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2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22C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Indent 3"/>
    <w:basedOn w:val="a"/>
    <w:link w:val="32"/>
    <w:uiPriority w:val="99"/>
    <w:unhideWhenUsed/>
    <w:rsid w:val="001B49F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B49FB"/>
    <w:rPr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1B49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C6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268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C6526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65268"/>
  </w:style>
  <w:style w:type="character" w:customStyle="1" w:styleId="20">
    <w:name w:val="Заголовок 2 Знак"/>
    <w:basedOn w:val="a0"/>
    <w:link w:val="2"/>
    <w:uiPriority w:val="9"/>
    <w:semiHidden/>
    <w:rsid w:val="004160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6">
    <w:name w:val="Style6"/>
    <w:basedOn w:val="a"/>
    <w:uiPriority w:val="99"/>
    <w:rsid w:val="00B45A5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B45A5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9">
    <w:name w:val="Font Style19"/>
    <w:basedOn w:val="a0"/>
    <w:uiPriority w:val="99"/>
    <w:rsid w:val="00B45A5E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B45A5E"/>
    <w:rPr>
      <w:rFonts w:ascii="Times New Roman" w:hAnsi="Times New Roman" w:cs="Times New Roman"/>
      <w:sz w:val="20"/>
      <w:szCs w:val="20"/>
    </w:rPr>
  </w:style>
  <w:style w:type="paragraph" w:styleId="a9">
    <w:name w:val="No Spacing"/>
    <w:link w:val="aa"/>
    <w:uiPriority w:val="1"/>
    <w:qFormat/>
    <w:rsid w:val="00B45A5E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B45A5E"/>
    <w:rPr>
      <w:rFonts w:eastAsiaTheme="minorEastAsia"/>
    </w:rPr>
  </w:style>
  <w:style w:type="paragraph" w:styleId="ab">
    <w:name w:val="List Paragraph"/>
    <w:basedOn w:val="a"/>
    <w:uiPriority w:val="34"/>
    <w:qFormat/>
    <w:rsid w:val="00BE041D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B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B5A86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926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26FCD"/>
  </w:style>
  <w:style w:type="paragraph" w:styleId="af0">
    <w:name w:val="footer"/>
    <w:basedOn w:val="a"/>
    <w:link w:val="af1"/>
    <w:uiPriority w:val="99"/>
    <w:unhideWhenUsed/>
    <w:rsid w:val="00926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26FCD"/>
  </w:style>
  <w:style w:type="character" w:styleId="af2">
    <w:name w:val="Placeholder Text"/>
    <w:basedOn w:val="a0"/>
    <w:uiPriority w:val="99"/>
    <w:semiHidden/>
    <w:rsid w:val="00CF1CCC"/>
    <w:rPr>
      <w:color w:val="808080"/>
    </w:rPr>
  </w:style>
  <w:style w:type="paragraph" w:styleId="21">
    <w:name w:val="Body Text Indent 2"/>
    <w:basedOn w:val="a"/>
    <w:link w:val="22"/>
    <w:uiPriority w:val="99"/>
    <w:semiHidden/>
    <w:unhideWhenUsed/>
    <w:rsid w:val="00965FB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65FB1"/>
  </w:style>
  <w:style w:type="character" w:customStyle="1" w:styleId="FontStyle21">
    <w:name w:val="Font Style21"/>
    <w:basedOn w:val="a0"/>
    <w:rsid w:val="00965FB1"/>
    <w:rPr>
      <w:rFonts w:ascii="Times New Roman" w:hAnsi="Times New Roman" w:cs="Times New Roman" w:hint="default"/>
      <w:spacing w:val="-2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4.bin"/><Relationship Id="rId769" Type="http://schemas.openxmlformats.org/officeDocument/2006/relationships/image" Target="media/image376.wmf"/><Relationship Id="rId976" Type="http://schemas.openxmlformats.org/officeDocument/2006/relationships/image" Target="media/image497.png"/><Relationship Id="rId1399" Type="http://schemas.openxmlformats.org/officeDocument/2006/relationships/image" Target="media/image756.gif"/><Relationship Id="rId21" Type="http://schemas.openxmlformats.org/officeDocument/2006/relationships/image" Target="media/image8.wmf"/><Relationship Id="rId324" Type="http://schemas.openxmlformats.org/officeDocument/2006/relationships/image" Target="media/image159.wmf"/><Relationship Id="rId531" Type="http://schemas.openxmlformats.org/officeDocument/2006/relationships/image" Target="media/image260.wmf"/><Relationship Id="rId629" Type="http://schemas.openxmlformats.org/officeDocument/2006/relationships/oleObject" Target="embeddings/oleObject313.bin"/><Relationship Id="rId1161" Type="http://schemas.openxmlformats.org/officeDocument/2006/relationships/image" Target="media/image598.wmf"/><Relationship Id="rId1259" Type="http://schemas.openxmlformats.org/officeDocument/2006/relationships/oleObject" Target="embeddings/oleObject606.bin"/><Relationship Id="rId170" Type="http://schemas.openxmlformats.org/officeDocument/2006/relationships/oleObject" Target="embeddings/oleObject79.bin"/><Relationship Id="rId836" Type="http://schemas.openxmlformats.org/officeDocument/2006/relationships/image" Target="media/image408.wmf"/><Relationship Id="rId1021" Type="http://schemas.openxmlformats.org/officeDocument/2006/relationships/oleObject" Target="embeddings/oleObject483.bin"/><Relationship Id="rId1119" Type="http://schemas.openxmlformats.org/officeDocument/2006/relationships/oleObject" Target="embeddings/oleObject533.bin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33.bin"/><Relationship Id="rId682" Type="http://schemas.openxmlformats.org/officeDocument/2006/relationships/oleObject" Target="embeddings/oleObject340.bin"/><Relationship Id="rId903" Type="http://schemas.openxmlformats.org/officeDocument/2006/relationships/oleObject" Target="embeddings/oleObject453.bin"/><Relationship Id="rId1326" Type="http://schemas.openxmlformats.org/officeDocument/2006/relationships/image" Target="media/image683.png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62.bin"/><Relationship Id="rId542" Type="http://schemas.openxmlformats.org/officeDocument/2006/relationships/image" Target="media/image265.wmf"/><Relationship Id="rId987" Type="http://schemas.openxmlformats.org/officeDocument/2006/relationships/image" Target="media/image508.png"/><Relationship Id="rId1172" Type="http://schemas.openxmlformats.org/officeDocument/2006/relationships/oleObject" Target="embeddings/oleObject560.bin"/><Relationship Id="rId181" Type="http://schemas.openxmlformats.org/officeDocument/2006/relationships/image" Target="media/image88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5.bin"/><Relationship Id="rId1032" Type="http://schemas.openxmlformats.org/officeDocument/2006/relationships/oleObject" Target="embeddings/oleObject489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39.wmf"/><Relationship Id="rId707" Type="http://schemas.openxmlformats.org/officeDocument/2006/relationships/image" Target="media/image346.wmf"/><Relationship Id="rId914" Type="http://schemas.openxmlformats.org/officeDocument/2006/relationships/image" Target="media/image447.wmf"/><Relationship Id="rId1337" Type="http://schemas.openxmlformats.org/officeDocument/2006/relationships/image" Target="media/image694.png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4.bin"/><Relationship Id="rId760" Type="http://schemas.openxmlformats.org/officeDocument/2006/relationships/oleObject" Target="embeddings/oleObject380.bin"/><Relationship Id="rId998" Type="http://schemas.openxmlformats.org/officeDocument/2006/relationships/image" Target="media/image519.png"/><Relationship Id="rId1183" Type="http://schemas.openxmlformats.org/officeDocument/2006/relationships/oleObject" Target="embeddings/oleObject566.bin"/><Relationship Id="rId1390" Type="http://schemas.openxmlformats.org/officeDocument/2006/relationships/image" Target="media/image747.gif"/><Relationship Id="rId1404" Type="http://schemas.openxmlformats.org/officeDocument/2006/relationships/image" Target="media/image761.gi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201.bin"/><Relationship Id="rId858" Type="http://schemas.openxmlformats.org/officeDocument/2006/relationships/image" Target="media/image419.wmf"/><Relationship Id="rId1043" Type="http://schemas.openxmlformats.org/officeDocument/2006/relationships/image" Target="media/image540.wmf"/><Relationship Id="rId497" Type="http://schemas.openxmlformats.org/officeDocument/2006/relationships/image" Target="media/image243.wmf"/><Relationship Id="rId620" Type="http://schemas.openxmlformats.org/officeDocument/2006/relationships/image" Target="media/image303.wmf"/><Relationship Id="rId718" Type="http://schemas.openxmlformats.org/officeDocument/2006/relationships/oleObject" Target="embeddings/oleObject359.bin"/><Relationship Id="rId925" Type="http://schemas.openxmlformats.org/officeDocument/2006/relationships/image" Target="media/image452.wmf"/><Relationship Id="rId1250" Type="http://schemas.openxmlformats.org/officeDocument/2006/relationships/image" Target="media/image641.wmf"/><Relationship Id="rId1348" Type="http://schemas.openxmlformats.org/officeDocument/2006/relationships/image" Target="media/image705.gif"/><Relationship Id="rId357" Type="http://schemas.openxmlformats.org/officeDocument/2006/relationships/oleObject" Target="embeddings/oleObject173.bin"/><Relationship Id="rId1110" Type="http://schemas.openxmlformats.org/officeDocument/2006/relationships/image" Target="media/image573.wmf"/><Relationship Id="rId1194" Type="http://schemas.openxmlformats.org/officeDocument/2006/relationships/image" Target="media/image614.wmf"/><Relationship Id="rId1208" Type="http://schemas.openxmlformats.org/officeDocument/2006/relationships/oleObject" Target="embeddings/oleObject579.bin"/><Relationship Id="rId54" Type="http://schemas.openxmlformats.org/officeDocument/2006/relationships/oleObject" Target="embeddings/oleObject21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77.wmf"/><Relationship Id="rId869" Type="http://schemas.openxmlformats.org/officeDocument/2006/relationships/oleObject" Target="embeddings/oleObject43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4.bin"/><Relationship Id="rId729" Type="http://schemas.openxmlformats.org/officeDocument/2006/relationships/image" Target="media/image356.wmf"/><Relationship Id="rId1054" Type="http://schemas.openxmlformats.org/officeDocument/2006/relationships/oleObject" Target="embeddings/oleObject500.bin"/><Relationship Id="rId1261" Type="http://schemas.openxmlformats.org/officeDocument/2006/relationships/oleObject" Target="embeddings/oleObject607.bin"/><Relationship Id="rId1359" Type="http://schemas.openxmlformats.org/officeDocument/2006/relationships/image" Target="media/image716.gif"/><Relationship Id="rId270" Type="http://schemas.openxmlformats.org/officeDocument/2006/relationships/oleObject" Target="embeddings/oleObject129.bin"/><Relationship Id="rId936" Type="http://schemas.openxmlformats.org/officeDocument/2006/relationships/oleObject" Target="embeddings/oleObject470.bin"/><Relationship Id="rId1121" Type="http://schemas.openxmlformats.org/officeDocument/2006/relationships/oleObject" Target="embeddings/oleObject534.bin"/><Relationship Id="rId1219" Type="http://schemas.openxmlformats.org/officeDocument/2006/relationships/image" Target="media/image626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59.bin"/><Relationship Id="rId368" Type="http://schemas.openxmlformats.org/officeDocument/2006/relationships/image" Target="media/image181.wmf"/><Relationship Id="rId575" Type="http://schemas.openxmlformats.org/officeDocument/2006/relationships/image" Target="media/image282.wmf"/><Relationship Id="rId782" Type="http://schemas.openxmlformats.org/officeDocument/2006/relationships/oleObject" Target="embeddings/oleObject391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2.bin"/><Relationship Id="rId642" Type="http://schemas.openxmlformats.org/officeDocument/2006/relationships/image" Target="media/image314.wmf"/><Relationship Id="rId1065" Type="http://schemas.openxmlformats.org/officeDocument/2006/relationships/image" Target="media/image551.wmf"/><Relationship Id="rId1272" Type="http://schemas.openxmlformats.org/officeDocument/2006/relationships/oleObject" Target="embeddings/oleObject614.bin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68.png"/><Relationship Id="rId1132" Type="http://schemas.openxmlformats.org/officeDocument/2006/relationships/image" Target="media/image584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87.wmf"/><Relationship Id="rId793" Type="http://schemas.openxmlformats.org/officeDocument/2006/relationships/image" Target="media/image388.wmf"/><Relationship Id="rId807" Type="http://schemas.openxmlformats.org/officeDocument/2006/relationships/image" Target="media/image395.wmf"/><Relationship Id="rId7" Type="http://schemas.openxmlformats.org/officeDocument/2006/relationships/webSettings" Target="webSettings.xml"/><Relationship Id="rId239" Type="http://schemas.openxmlformats.org/officeDocument/2006/relationships/image" Target="media/image117.wmf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5.bin"/><Relationship Id="rId1076" Type="http://schemas.openxmlformats.org/officeDocument/2006/relationships/image" Target="media/image556.wmf"/><Relationship Id="rId1283" Type="http://schemas.openxmlformats.org/officeDocument/2006/relationships/image" Target="media/image655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image" Target="media/image420.wmf"/><Relationship Id="rId958" Type="http://schemas.openxmlformats.org/officeDocument/2006/relationships/image" Target="media/image479.png"/><Relationship Id="rId1143" Type="http://schemas.openxmlformats.org/officeDocument/2006/relationships/oleObject" Target="embeddings/oleObject545.bin"/><Relationship Id="rId87" Type="http://schemas.openxmlformats.org/officeDocument/2006/relationships/image" Target="media/image41.wmf"/><Relationship Id="rId513" Type="http://schemas.openxmlformats.org/officeDocument/2006/relationships/image" Target="media/image251.wmf"/><Relationship Id="rId597" Type="http://schemas.openxmlformats.org/officeDocument/2006/relationships/oleObject" Target="embeddings/oleObject296.bin"/><Relationship Id="rId720" Type="http://schemas.openxmlformats.org/officeDocument/2006/relationships/oleObject" Target="embeddings/oleObject360.bin"/><Relationship Id="rId818" Type="http://schemas.openxmlformats.org/officeDocument/2006/relationships/image" Target="media/image400.wmf"/><Relationship Id="rId1350" Type="http://schemas.openxmlformats.org/officeDocument/2006/relationships/image" Target="media/image707.gif"/><Relationship Id="rId152" Type="http://schemas.openxmlformats.org/officeDocument/2006/relationships/oleObject" Target="embeddings/oleObject70.bin"/><Relationship Id="rId457" Type="http://schemas.openxmlformats.org/officeDocument/2006/relationships/oleObject" Target="embeddings/oleObject223.bin"/><Relationship Id="rId1003" Type="http://schemas.openxmlformats.org/officeDocument/2006/relationships/oleObject" Target="embeddings/oleObject473.bin"/><Relationship Id="rId1087" Type="http://schemas.openxmlformats.org/officeDocument/2006/relationships/oleObject" Target="embeddings/oleObject517.bin"/><Relationship Id="rId1210" Type="http://schemas.openxmlformats.org/officeDocument/2006/relationships/oleObject" Target="embeddings/oleObject580.bin"/><Relationship Id="rId1294" Type="http://schemas.openxmlformats.org/officeDocument/2006/relationships/oleObject" Target="embeddings/oleObject625.bin"/><Relationship Id="rId1308" Type="http://schemas.openxmlformats.org/officeDocument/2006/relationships/image" Target="media/image667.wmf"/><Relationship Id="rId664" Type="http://schemas.openxmlformats.org/officeDocument/2006/relationships/image" Target="media/image325.wmf"/><Relationship Id="rId871" Type="http://schemas.openxmlformats.org/officeDocument/2006/relationships/oleObject" Target="embeddings/oleObject437.bin"/><Relationship Id="rId969" Type="http://schemas.openxmlformats.org/officeDocument/2006/relationships/image" Target="media/image490.png"/><Relationship Id="rId14" Type="http://schemas.openxmlformats.org/officeDocument/2006/relationships/oleObject" Target="embeddings/oleObject1.bin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9.bin"/><Relationship Id="rId731" Type="http://schemas.openxmlformats.org/officeDocument/2006/relationships/image" Target="media/image357.wmf"/><Relationship Id="rId1154" Type="http://schemas.openxmlformats.org/officeDocument/2006/relationships/image" Target="media/image595.wmf"/><Relationship Id="rId1361" Type="http://schemas.openxmlformats.org/officeDocument/2006/relationships/image" Target="media/image718.gif"/><Relationship Id="rId98" Type="http://schemas.openxmlformats.org/officeDocument/2006/relationships/oleObject" Target="embeddings/oleObject43.bin"/><Relationship Id="rId163" Type="http://schemas.openxmlformats.org/officeDocument/2006/relationships/image" Target="media/image79.wmf"/><Relationship Id="rId370" Type="http://schemas.openxmlformats.org/officeDocument/2006/relationships/image" Target="media/image182.wmf"/><Relationship Id="rId829" Type="http://schemas.openxmlformats.org/officeDocument/2006/relationships/image" Target="media/image405.wmf"/><Relationship Id="rId1014" Type="http://schemas.openxmlformats.org/officeDocument/2006/relationships/image" Target="media/image527.wmf"/><Relationship Id="rId1221" Type="http://schemas.openxmlformats.org/officeDocument/2006/relationships/image" Target="media/image627.wmf"/><Relationship Id="rId230" Type="http://schemas.openxmlformats.org/officeDocument/2006/relationships/oleObject" Target="embeddings/oleObject109.bin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6.bin"/><Relationship Id="rId882" Type="http://schemas.openxmlformats.org/officeDocument/2006/relationships/image" Target="media/image431.wmf"/><Relationship Id="rId1098" Type="http://schemas.openxmlformats.org/officeDocument/2006/relationships/image" Target="media/image567.wmf"/><Relationship Id="rId1319" Type="http://schemas.openxmlformats.org/officeDocument/2006/relationships/image" Target="media/image676.png"/><Relationship Id="rId25" Type="http://schemas.openxmlformats.org/officeDocument/2006/relationships/image" Target="media/image10.wmf"/><Relationship Id="rId328" Type="http://schemas.openxmlformats.org/officeDocument/2006/relationships/image" Target="media/image161.wmf"/><Relationship Id="rId535" Type="http://schemas.openxmlformats.org/officeDocument/2006/relationships/image" Target="media/image262.wmf"/><Relationship Id="rId742" Type="http://schemas.openxmlformats.org/officeDocument/2006/relationships/oleObject" Target="embeddings/oleObject371.bin"/><Relationship Id="rId1165" Type="http://schemas.openxmlformats.org/officeDocument/2006/relationships/image" Target="media/image600.wmf"/><Relationship Id="rId1372" Type="http://schemas.openxmlformats.org/officeDocument/2006/relationships/image" Target="media/image729.gif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5.bin"/><Relationship Id="rId602" Type="http://schemas.openxmlformats.org/officeDocument/2006/relationships/image" Target="media/image295.wmf"/><Relationship Id="rId1025" Type="http://schemas.openxmlformats.org/officeDocument/2006/relationships/oleObject" Target="embeddings/oleObject485.bin"/><Relationship Id="rId1232" Type="http://schemas.openxmlformats.org/officeDocument/2006/relationships/image" Target="media/image632.wmf"/><Relationship Id="rId241" Type="http://schemas.openxmlformats.org/officeDocument/2006/relationships/image" Target="media/image118.wmf"/><Relationship Id="rId479" Type="http://schemas.openxmlformats.org/officeDocument/2006/relationships/image" Target="media/image235.wmf"/><Relationship Id="rId686" Type="http://schemas.openxmlformats.org/officeDocument/2006/relationships/oleObject" Target="embeddings/oleObject342.bin"/><Relationship Id="rId893" Type="http://schemas.openxmlformats.org/officeDocument/2006/relationships/oleObject" Target="embeddings/oleObject448.bin"/><Relationship Id="rId907" Type="http://schemas.openxmlformats.org/officeDocument/2006/relationships/oleObject" Target="embeddings/oleObject455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164.bin"/><Relationship Id="rId546" Type="http://schemas.openxmlformats.org/officeDocument/2006/relationships/image" Target="media/image267.wmf"/><Relationship Id="rId753" Type="http://schemas.openxmlformats.org/officeDocument/2006/relationships/image" Target="media/image368.wmf"/><Relationship Id="rId1176" Type="http://schemas.openxmlformats.org/officeDocument/2006/relationships/oleObject" Target="embeddings/oleObject562.bin"/><Relationship Id="rId1383" Type="http://schemas.openxmlformats.org/officeDocument/2006/relationships/image" Target="media/image740.gif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image" Target="media/image200.wmf"/><Relationship Id="rId960" Type="http://schemas.openxmlformats.org/officeDocument/2006/relationships/image" Target="media/image481.png"/><Relationship Id="rId1036" Type="http://schemas.openxmlformats.org/officeDocument/2006/relationships/oleObject" Target="embeddings/oleObject491.bin"/><Relationship Id="rId1243" Type="http://schemas.openxmlformats.org/officeDocument/2006/relationships/oleObject" Target="embeddings/oleObject597.bin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4.bin"/><Relationship Id="rId697" Type="http://schemas.openxmlformats.org/officeDocument/2006/relationships/image" Target="media/image341.wmf"/><Relationship Id="rId820" Type="http://schemas.openxmlformats.org/officeDocument/2006/relationships/oleObject" Target="embeddings/oleObject411.bin"/><Relationship Id="rId918" Type="http://schemas.openxmlformats.org/officeDocument/2006/relationships/oleObject" Target="embeddings/oleObject461.bin"/><Relationship Id="rId252" Type="http://schemas.openxmlformats.org/officeDocument/2006/relationships/oleObject" Target="embeddings/oleObject120.bin"/><Relationship Id="rId1103" Type="http://schemas.openxmlformats.org/officeDocument/2006/relationships/oleObject" Target="embeddings/oleObject525.bin"/><Relationship Id="rId1187" Type="http://schemas.openxmlformats.org/officeDocument/2006/relationships/oleObject" Target="embeddings/oleObject568.bin"/><Relationship Id="rId1310" Type="http://schemas.openxmlformats.org/officeDocument/2006/relationships/image" Target="media/image668.wmf"/><Relationship Id="rId1408" Type="http://schemas.openxmlformats.org/officeDocument/2006/relationships/image" Target="media/image765.gif"/><Relationship Id="rId47" Type="http://schemas.openxmlformats.org/officeDocument/2006/relationships/image" Target="media/image21.wmf"/><Relationship Id="rId112" Type="http://schemas.openxmlformats.org/officeDocument/2006/relationships/oleObject" Target="embeddings/oleObject50.bin"/><Relationship Id="rId557" Type="http://schemas.openxmlformats.org/officeDocument/2006/relationships/oleObject" Target="embeddings/oleObject276.bin"/><Relationship Id="rId764" Type="http://schemas.openxmlformats.org/officeDocument/2006/relationships/oleObject" Target="embeddings/oleObject382.bin"/><Relationship Id="rId971" Type="http://schemas.openxmlformats.org/officeDocument/2006/relationships/image" Target="media/image492.png"/><Relationship Id="rId1394" Type="http://schemas.openxmlformats.org/officeDocument/2006/relationships/image" Target="media/image751.gif"/><Relationship Id="rId196" Type="http://schemas.openxmlformats.org/officeDocument/2006/relationships/oleObject" Target="embeddings/oleObject92.bin"/><Relationship Id="rId417" Type="http://schemas.openxmlformats.org/officeDocument/2006/relationships/oleObject" Target="embeddings/oleObject203.bin"/><Relationship Id="rId624" Type="http://schemas.openxmlformats.org/officeDocument/2006/relationships/image" Target="media/image305.wmf"/><Relationship Id="rId831" Type="http://schemas.openxmlformats.org/officeDocument/2006/relationships/image" Target="media/image406.wmf"/><Relationship Id="rId1047" Type="http://schemas.openxmlformats.org/officeDocument/2006/relationships/image" Target="media/image542.wmf"/><Relationship Id="rId1254" Type="http://schemas.openxmlformats.org/officeDocument/2006/relationships/image" Target="media/image643.wmf"/><Relationship Id="rId263" Type="http://schemas.openxmlformats.org/officeDocument/2006/relationships/image" Target="media/image129.wmf"/><Relationship Id="rId470" Type="http://schemas.openxmlformats.org/officeDocument/2006/relationships/image" Target="media/image232.wmf"/><Relationship Id="rId929" Type="http://schemas.openxmlformats.org/officeDocument/2006/relationships/image" Target="media/image454.wmf"/><Relationship Id="rId1114" Type="http://schemas.openxmlformats.org/officeDocument/2006/relationships/image" Target="media/image575.wmf"/><Relationship Id="rId1321" Type="http://schemas.openxmlformats.org/officeDocument/2006/relationships/image" Target="media/image678.png"/><Relationship Id="rId58" Type="http://schemas.openxmlformats.org/officeDocument/2006/relationships/oleObject" Target="embeddings/oleObject23.bin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1.bin"/><Relationship Id="rId775" Type="http://schemas.openxmlformats.org/officeDocument/2006/relationships/image" Target="media/image379.wmf"/><Relationship Id="rId982" Type="http://schemas.openxmlformats.org/officeDocument/2006/relationships/image" Target="media/image503.png"/><Relationship Id="rId1198" Type="http://schemas.openxmlformats.org/officeDocument/2006/relationships/oleObject" Target="embeddings/oleObject574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6.bin"/><Relationship Id="rId842" Type="http://schemas.openxmlformats.org/officeDocument/2006/relationships/image" Target="media/image411.wmf"/><Relationship Id="rId1058" Type="http://schemas.openxmlformats.org/officeDocument/2006/relationships/oleObject" Target="embeddings/oleObject502.bin"/><Relationship Id="rId1265" Type="http://schemas.openxmlformats.org/officeDocument/2006/relationships/oleObject" Target="embeddings/oleObject609.bin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7.bin"/><Relationship Id="rId702" Type="http://schemas.openxmlformats.org/officeDocument/2006/relationships/oleObject" Target="embeddings/oleObject350.bin"/><Relationship Id="rId1125" Type="http://schemas.openxmlformats.org/officeDocument/2006/relationships/oleObject" Target="embeddings/oleObject536.bin"/><Relationship Id="rId1332" Type="http://schemas.openxmlformats.org/officeDocument/2006/relationships/image" Target="media/image689.png"/><Relationship Id="rId69" Type="http://schemas.openxmlformats.org/officeDocument/2006/relationships/image" Target="media/image32.wmf"/><Relationship Id="rId134" Type="http://schemas.openxmlformats.org/officeDocument/2006/relationships/oleObject" Target="embeddings/oleObject61.bin"/><Relationship Id="rId579" Type="http://schemas.openxmlformats.org/officeDocument/2006/relationships/image" Target="media/image284.wmf"/><Relationship Id="rId786" Type="http://schemas.openxmlformats.org/officeDocument/2006/relationships/oleObject" Target="embeddings/oleObject393.bin"/><Relationship Id="rId993" Type="http://schemas.openxmlformats.org/officeDocument/2006/relationships/image" Target="media/image514.png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14.bin"/><Relationship Id="rId646" Type="http://schemas.openxmlformats.org/officeDocument/2006/relationships/image" Target="media/image316.wmf"/><Relationship Id="rId1069" Type="http://schemas.openxmlformats.org/officeDocument/2006/relationships/oleObject" Target="embeddings/oleObject508.bin"/><Relationship Id="rId1276" Type="http://schemas.openxmlformats.org/officeDocument/2006/relationships/oleObject" Target="embeddings/oleObject616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8.bin"/><Relationship Id="rId1136" Type="http://schemas.openxmlformats.org/officeDocument/2006/relationships/image" Target="media/image586.wmf"/><Relationship Id="rId492" Type="http://schemas.openxmlformats.org/officeDocument/2006/relationships/oleObject" Target="embeddings/oleObject243.bin"/><Relationship Id="rId713" Type="http://schemas.openxmlformats.org/officeDocument/2006/relationships/image" Target="media/image348.wmf"/><Relationship Id="rId797" Type="http://schemas.openxmlformats.org/officeDocument/2006/relationships/image" Target="media/image390.wmf"/><Relationship Id="rId920" Type="http://schemas.openxmlformats.org/officeDocument/2006/relationships/oleObject" Target="embeddings/oleObject462.bin"/><Relationship Id="rId1343" Type="http://schemas.openxmlformats.org/officeDocument/2006/relationships/image" Target="media/image700.png"/><Relationship Id="rId145" Type="http://schemas.openxmlformats.org/officeDocument/2006/relationships/image" Target="media/image70.wmf"/><Relationship Id="rId352" Type="http://schemas.openxmlformats.org/officeDocument/2006/relationships/image" Target="media/image173.wmf"/><Relationship Id="rId1203" Type="http://schemas.openxmlformats.org/officeDocument/2006/relationships/image" Target="media/image618.wmf"/><Relationship Id="rId1287" Type="http://schemas.openxmlformats.org/officeDocument/2006/relationships/image" Target="media/image657.wmf"/><Relationship Id="rId1410" Type="http://schemas.openxmlformats.org/officeDocument/2006/relationships/footer" Target="footer1.xml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7.bin"/><Relationship Id="rId864" Type="http://schemas.openxmlformats.org/officeDocument/2006/relationships/image" Target="media/image422.wmf"/><Relationship Id="rId296" Type="http://schemas.openxmlformats.org/officeDocument/2006/relationships/oleObject" Target="embeddings/oleObject142.bin"/><Relationship Id="rId517" Type="http://schemas.openxmlformats.org/officeDocument/2006/relationships/image" Target="media/image253.wmf"/><Relationship Id="rId724" Type="http://schemas.openxmlformats.org/officeDocument/2006/relationships/oleObject" Target="embeddings/oleObject362.bin"/><Relationship Id="rId931" Type="http://schemas.openxmlformats.org/officeDocument/2006/relationships/oleObject" Target="embeddings/oleObject468.bin"/><Relationship Id="rId1147" Type="http://schemas.openxmlformats.org/officeDocument/2006/relationships/oleObject" Target="embeddings/oleObject547.bin"/><Relationship Id="rId1354" Type="http://schemas.openxmlformats.org/officeDocument/2006/relationships/image" Target="media/image711.gif"/><Relationship Id="rId60" Type="http://schemas.openxmlformats.org/officeDocument/2006/relationships/oleObject" Target="embeddings/oleObject24.bin"/><Relationship Id="rId156" Type="http://schemas.openxmlformats.org/officeDocument/2006/relationships/oleObject" Target="embeddings/oleObject72.bin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82.bin"/><Relationship Id="rId1007" Type="http://schemas.openxmlformats.org/officeDocument/2006/relationships/oleObject" Target="embeddings/oleObject475.bin"/><Relationship Id="rId1214" Type="http://schemas.openxmlformats.org/officeDocument/2006/relationships/oleObject" Target="embeddings/oleObject582.bin"/><Relationship Id="rId223" Type="http://schemas.openxmlformats.org/officeDocument/2006/relationships/image" Target="media/image109.wmf"/><Relationship Id="rId430" Type="http://schemas.openxmlformats.org/officeDocument/2006/relationships/image" Target="media/image212.wmf"/><Relationship Id="rId668" Type="http://schemas.openxmlformats.org/officeDocument/2006/relationships/image" Target="media/image327.wmf"/><Relationship Id="rId875" Type="http://schemas.openxmlformats.org/officeDocument/2006/relationships/oleObject" Target="embeddings/oleObject439.bin"/><Relationship Id="rId1060" Type="http://schemas.openxmlformats.org/officeDocument/2006/relationships/oleObject" Target="embeddings/oleObject503.bin"/><Relationship Id="rId1298" Type="http://schemas.openxmlformats.org/officeDocument/2006/relationships/oleObject" Target="embeddings/oleObject627.bin"/><Relationship Id="rId18" Type="http://schemas.openxmlformats.org/officeDocument/2006/relationships/oleObject" Target="embeddings/oleObject3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59.wmf"/><Relationship Id="rId942" Type="http://schemas.openxmlformats.org/officeDocument/2006/relationships/image" Target="media/image463.png"/><Relationship Id="rId1158" Type="http://schemas.openxmlformats.org/officeDocument/2006/relationships/oleObject" Target="embeddings/oleObject553.bin"/><Relationship Id="rId1365" Type="http://schemas.openxmlformats.org/officeDocument/2006/relationships/image" Target="media/image722.gif"/><Relationship Id="rId167" Type="http://schemas.openxmlformats.org/officeDocument/2006/relationships/image" Target="media/image81.wmf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8.bin"/><Relationship Id="rId1018" Type="http://schemas.openxmlformats.org/officeDocument/2006/relationships/image" Target="media/image529.wmf"/><Relationship Id="rId1225" Type="http://schemas.openxmlformats.org/officeDocument/2006/relationships/image" Target="media/image629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38.bin"/><Relationship Id="rId802" Type="http://schemas.openxmlformats.org/officeDocument/2006/relationships/oleObject" Target="embeddings/oleObject401.bin"/><Relationship Id="rId886" Type="http://schemas.openxmlformats.org/officeDocument/2006/relationships/image" Target="media/image433.wmf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4.wmf"/><Relationship Id="rId746" Type="http://schemas.openxmlformats.org/officeDocument/2006/relationships/oleObject" Target="embeddings/oleObject373.bin"/><Relationship Id="rId1071" Type="http://schemas.openxmlformats.org/officeDocument/2006/relationships/oleObject" Target="embeddings/oleObject509.bin"/><Relationship Id="rId1169" Type="http://schemas.openxmlformats.org/officeDocument/2006/relationships/image" Target="media/image602.wmf"/><Relationship Id="rId1376" Type="http://schemas.openxmlformats.org/officeDocument/2006/relationships/image" Target="media/image733.gif"/><Relationship Id="rId178" Type="http://schemas.openxmlformats.org/officeDocument/2006/relationships/oleObject" Target="embeddings/oleObject83.bin"/><Relationship Id="rId301" Type="http://schemas.openxmlformats.org/officeDocument/2006/relationships/image" Target="media/image148.wmf"/><Relationship Id="rId953" Type="http://schemas.openxmlformats.org/officeDocument/2006/relationships/image" Target="media/image474.png"/><Relationship Id="rId1029" Type="http://schemas.openxmlformats.org/officeDocument/2006/relationships/oleObject" Target="embeddings/oleObject487.bin"/><Relationship Id="rId1236" Type="http://schemas.openxmlformats.org/officeDocument/2006/relationships/image" Target="media/image634.wmf"/><Relationship Id="rId82" Type="http://schemas.openxmlformats.org/officeDocument/2006/relationships/oleObject" Target="embeddings/oleObject35.bin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0.wmf"/><Relationship Id="rId606" Type="http://schemas.openxmlformats.org/officeDocument/2006/relationships/image" Target="media/image297.wmf"/><Relationship Id="rId813" Type="http://schemas.openxmlformats.org/officeDocument/2006/relationships/oleObject" Target="embeddings/oleObject407.bin"/><Relationship Id="rId245" Type="http://schemas.openxmlformats.org/officeDocument/2006/relationships/image" Target="media/image120.wmf"/><Relationship Id="rId452" Type="http://schemas.openxmlformats.org/officeDocument/2006/relationships/image" Target="media/image223.wmf"/><Relationship Id="rId897" Type="http://schemas.openxmlformats.org/officeDocument/2006/relationships/oleObject" Target="embeddings/oleObject450.bin"/><Relationship Id="rId1082" Type="http://schemas.openxmlformats.org/officeDocument/2006/relationships/image" Target="media/image559.wmf"/><Relationship Id="rId1303" Type="http://schemas.openxmlformats.org/officeDocument/2006/relationships/oleObject" Target="embeddings/oleObject630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0.wmf"/><Relationship Id="rId964" Type="http://schemas.openxmlformats.org/officeDocument/2006/relationships/image" Target="media/image485.png"/><Relationship Id="rId1387" Type="http://schemas.openxmlformats.org/officeDocument/2006/relationships/image" Target="media/image744.gi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image" Target="media/image195.wmf"/><Relationship Id="rId617" Type="http://schemas.openxmlformats.org/officeDocument/2006/relationships/image" Target="media/image302.wmf"/><Relationship Id="rId824" Type="http://schemas.openxmlformats.org/officeDocument/2006/relationships/oleObject" Target="embeddings/oleObject413.bin"/><Relationship Id="rId1247" Type="http://schemas.openxmlformats.org/officeDocument/2006/relationships/oleObject" Target="embeddings/oleObject599.bin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6.bin"/><Relationship Id="rId670" Type="http://schemas.openxmlformats.org/officeDocument/2006/relationships/image" Target="media/image328.wmf"/><Relationship Id="rId1093" Type="http://schemas.openxmlformats.org/officeDocument/2006/relationships/oleObject" Target="embeddings/oleObject520.bin"/><Relationship Id="rId1107" Type="http://schemas.openxmlformats.org/officeDocument/2006/relationships/oleObject" Target="embeddings/oleObject527.bin"/><Relationship Id="rId1314" Type="http://schemas.openxmlformats.org/officeDocument/2006/relationships/image" Target="media/image671.png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4.bin"/><Relationship Id="rId975" Type="http://schemas.openxmlformats.org/officeDocument/2006/relationships/image" Target="media/image496.png"/><Relationship Id="rId1160" Type="http://schemas.openxmlformats.org/officeDocument/2006/relationships/oleObject" Target="embeddings/oleObject554.bin"/><Relationship Id="rId1398" Type="http://schemas.openxmlformats.org/officeDocument/2006/relationships/image" Target="media/image755.gif"/><Relationship Id="rId20" Type="http://schemas.openxmlformats.org/officeDocument/2006/relationships/oleObject" Target="embeddings/oleObject4.bin"/><Relationship Id="rId628" Type="http://schemas.openxmlformats.org/officeDocument/2006/relationships/image" Target="media/image307.wmf"/><Relationship Id="rId835" Type="http://schemas.openxmlformats.org/officeDocument/2006/relationships/oleObject" Target="embeddings/oleObject419.bin"/><Relationship Id="rId1258" Type="http://schemas.openxmlformats.org/officeDocument/2006/relationships/image" Target="media/image644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2.bin"/><Relationship Id="rId1020" Type="http://schemas.openxmlformats.org/officeDocument/2006/relationships/oleObject" Target="embeddings/oleObject482.bin"/><Relationship Id="rId1118" Type="http://schemas.openxmlformats.org/officeDocument/2006/relationships/image" Target="media/image577.wmf"/><Relationship Id="rId1325" Type="http://schemas.openxmlformats.org/officeDocument/2006/relationships/image" Target="media/image682.png"/><Relationship Id="rId127" Type="http://schemas.openxmlformats.org/officeDocument/2006/relationships/image" Target="media/image61.wmf"/><Relationship Id="rId681" Type="http://schemas.openxmlformats.org/officeDocument/2006/relationships/image" Target="media/image333.wmf"/><Relationship Id="rId779" Type="http://schemas.openxmlformats.org/officeDocument/2006/relationships/image" Target="media/image381.wmf"/><Relationship Id="rId902" Type="http://schemas.openxmlformats.org/officeDocument/2006/relationships/image" Target="media/image441.wmf"/><Relationship Id="rId986" Type="http://schemas.openxmlformats.org/officeDocument/2006/relationships/image" Target="media/image507.png"/><Relationship Id="rId31" Type="http://schemas.openxmlformats.org/officeDocument/2006/relationships/image" Target="media/image13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8.bin"/><Relationship Id="rId1171" Type="http://schemas.openxmlformats.org/officeDocument/2006/relationships/image" Target="media/image603.wmf"/><Relationship Id="rId1269" Type="http://schemas.openxmlformats.org/officeDocument/2006/relationships/oleObject" Target="embeddings/oleObject612.bin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95.bin"/><Relationship Id="rId846" Type="http://schemas.openxmlformats.org/officeDocument/2006/relationships/image" Target="media/image413.wmf"/><Relationship Id="rId1031" Type="http://schemas.openxmlformats.org/officeDocument/2006/relationships/oleObject" Target="embeddings/oleObject488.bin"/><Relationship Id="rId1129" Type="http://schemas.openxmlformats.org/officeDocument/2006/relationships/oleObject" Target="embeddings/oleObject538.bin"/><Relationship Id="rId485" Type="http://schemas.openxmlformats.org/officeDocument/2006/relationships/image" Target="media/image237.wmf"/><Relationship Id="rId692" Type="http://schemas.openxmlformats.org/officeDocument/2006/relationships/oleObject" Target="embeddings/oleObject345.bin"/><Relationship Id="rId706" Type="http://schemas.openxmlformats.org/officeDocument/2006/relationships/oleObject" Target="embeddings/oleObject352.bin"/><Relationship Id="rId913" Type="http://schemas.openxmlformats.org/officeDocument/2006/relationships/oleObject" Target="embeddings/oleObject458.bin"/><Relationship Id="rId1336" Type="http://schemas.openxmlformats.org/officeDocument/2006/relationships/image" Target="media/image693.png"/><Relationship Id="rId42" Type="http://schemas.openxmlformats.org/officeDocument/2006/relationships/oleObject" Target="embeddings/oleObject15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0.wmf"/><Relationship Id="rId997" Type="http://schemas.openxmlformats.org/officeDocument/2006/relationships/image" Target="media/image518.png"/><Relationship Id="rId1182" Type="http://schemas.openxmlformats.org/officeDocument/2006/relationships/image" Target="media/image608.wmf"/><Relationship Id="rId1403" Type="http://schemas.openxmlformats.org/officeDocument/2006/relationships/image" Target="media/image760.gi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image" Target="media/image203.wmf"/><Relationship Id="rId857" Type="http://schemas.openxmlformats.org/officeDocument/2006/relationships/oleObject" Target="embeddings/oleObject430.bin"/><Relationship Id="rId1042" Type="http://schemas.openxmlformats.org/officeDocument/2006/relationships/oleObject" Target="embeddings/oleObject494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717" Type="http://schemas.openxmlformats.org/officeDocument/2006/relationships/image" Target="media/image350.wmf"/><Relationship Id="rId924" Type="http://schemas.openxmlformats.org/officeDocument/2006/relationships/oleObject" Target="embeddings/oleObject464.bin"/><Relationship Id="rId1347" Type="http://schemas.openxmlformats.org/officeDocument/2006/relationships/image" Target="media/image704.gi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image" Target="media/image175.wmf"/><Relationship Id="rId563" Type="http://schemas.openxmlformats.org/officeDocument/2006/relationships/image" Target="media/image276.wmf"/><Relationship Id="rId770" Type="http://schemas.openxmlformats.org/officeDocument/2006/relationships/oleObject" Target="embeddings/oleObject385.bin"/><Relationship Id="rId1193" Type="http://schemas.openxmlformats.org/officeDocument/2006/relationships/oleObject" Target="embeddings/oleObject571.bin"/><Relationship Id="rId1207" Type="http://schemas.openxmlformats.org/officeDocument/2006/relationships/image" Target="media/image620.wmf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6.bin"/><Relationship Id="rId868" Type="http://schemas.openxmlformats.org/officeDocument/2006/relationships/image" Target="media/image424.wmf"/><Relationship Id="rId1053" Type="http://schemas.openxmlformats.org/officeDocument/2006/relationships/image" Target="media/image545.wmf"/><Relationship Id="rId1260" Type="http://schemas.openxmlformats.org/officeDocument/2006/relationships/image" Target="media/image645.wmf"/><Relationship Id="rId630" Type="http://schemas.openxmlformats.org/officeDocument/2006/relationships/image" Target="media/image308.wmf"/><Relationship Id="rId728" Type="http://schemas.openxmlformats.org/officeDocument/2006/relationships/oleObject" Target="embeddings/oleObject364.bin"/><Relationship Id="rId935" Type="http://schemas.openxmlformats.org/officeDocument/2006/relationships/image" Target="media/image457.wmf"/><Relationship Id="rId1358" Type="http://schemas.openxmlformats.org/officeDocument/2006/relationships/image" Target="media/image715.gif"/><Relationship Id="rId64" Type="http://schemas.openxmlformats.org/officeDocument/2006/relationships/oleObject" Target="embeddings/oleObject26.bin"/><Relationship Id="rId367" Type="http://schemas.openxmlformats.org/officeDocument/2006/relationships/oleObject" Target="embeddings/oleObject178.bin"/><Relationship Id="rId574" Type="http://schemas.openxmlformats.org/officeDocument/2006/relationships/oleObject" Target="embeddings/oleObject284.bin"/><Relationship Id="rId1120" Type="http://schemas.openxmlformats.org/officeDocument/2006/relationships/image" Target="media/image578.wmf"/><Relationship Id="rId1218" Type="http://schemas.openxmlformats.org/officeDocument/2006/relationships/oleObject" Target="embeddings/oleObject584.bin"/><Relationship Id="rId227" Type="http://schemas.openxmlformats.org/officeDocument/2006/relationships/image" Target="media/image111.wmf"/><Relationship Id="rId781" Type="http://schemas.openxmlformats.org/officeDocument/2006/relationships/image" Target="media/image382.wmf"/><Relationship Id="rId879" Type="http://schemas.openxmlformats.org/officeDocument/2006/relationships/oleObject" Target="embeddings/oleObject441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9.bin"/><Relationship Id="rId739" Type="http://schemas.openxmlformats.org/officeDocument/2006/relationships/image" Target="media/image361.wmf"/><Relationship Id="rId1064" Type="http://schemas.openxmlformats.org/officeDocument/2006/relationships/oleObject" Target="embeddings/oleObject505.bin"/><Relationship Id="rId1271" Type="http://schemas.openxmlformats.org/officeDocument/2006/relationships/oleObject" Target="embeddings/oleObject613.bin"/><Relationship Id="rId1369" Type="http://schemas.openxmlformats.org/officeDocument/2006/relationships/image" Target="media/image726.gif"/><Relationship Id="rId280" Type="http://schemas.openxmlformats.org/officeDocument/2006/relationships/oleObject" Target="embeddings/oleObject134.bin"/><Relationship Id="rId501" Type="http://schemas.openxmlformats.org/officeDocument/2006/relationships/image" Target="media/image245.wmf"/><Relationship Id="rId946" Type="http://schemas.openxmlformats.org/officeDocument/2006/relationships/image" Target="media/image467.png"/><Relationship Id="rId1131" Type="http://schemas.openxmlformats.org/officeDocument/2006/relationships/oleObject" Target="embeddings/oleObject539.bin"/><Relationship Id="rId1229" Type="http://schemas.openxmlformats.org/officeDocument/2006/relationships/oleObject" Target="embeddings/oleObject590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4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0.bin"/><Relationship Id="rId792" Type="http://schemas.openxmlformats.org/officeDocument/2006/relationships/oleObject" Target="embeddings/oleObject396.bin"/><Relationship Id="rId806" Type="http://schemas.openxmlformats.org/officeDocument/2006/relationships/oleObject" Target="embeddings/oleObject403.bin"/><Relationship Id="rId6" Type="http://schemas.openxmlformats.org/officeDocument/2006/relationships/settings" Target="setting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7.bin"/><Relationship Id="rId652" Type="http://schemas.openxmlformats.org/officeDocument/2006/relationships/image" Target="media/image319.wmf"/><Relationship Id="rId1075" Type="http://schemas.openxmlformats.org/officeDocument/2006/relationships/oleObject" Target="embeddings/oleObject511.bin"/><Relationship Id="rId1282" Type="http://schemas.openxmlformats.org/officeDocument/2006/relationships/oleObject" Target="embeddings/oleObject619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78.png"/><Relationship Id="rId1142" Type="http://schemas.openxmlformats.org/officeDocument/2006/relationships/image" Target="media/image589.wmf"/><Relationship Id="rId86" Type="http://schemas.openxmlformats.org/officeDocument/2006/relationships/oleObject" Target="embeddings/oleObject37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2.wmf"/><Relationship Id="rId817" Type="http://schemas.openxmlformats.org/officeDocument/2006/relationships/oleObject" Target="embeddings/oleObject409.bin"/><Relationship Id="rId1002" Type="http://schemas.openxmlformats.org/officeDocument/2006/relationships/image" Target="media/image521.wmf"/><Relationship Id="rId249" Type="http://schemas.openxmlformats.org/officeDocument/2006/relationships/image" Target="media/image122.wmf"/><Relationship Id="rId456" Type="http://schemas.openxmlformats.org/officeDocument/2006/relationships/image" Target="media/image225.wmf"/><Relationship Id="rId663" Type="http://schemas.openxmlformats.org/officeDocument/2006/relationships/oleObject" Target="embeddings/oleObject330.bin"/><Relationship Id="rId870" Type="http://schemas.openxmlformats.org/officeDocument/2006/relationships/image" Target="media/image425.wmf"/><Relationship Id="rId1086" Type="http://schemas.openxmlformats.org/officeDocument/2006/relationships/image" Target="media/image561.wmf"/><Relationship Id="rId1293" Type="http://schemas.openxmlformats.org/officeDocument/2006/relationships/image" Target="media/image660.wmf"/><Relationship Id="rId1307" Type="http://schemas.openxmlformats.org/officeDocument/2006/relationships/oleObject" Target="embeddings/oleObject632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image" Target="media/image155.wmf"/><Relationship Id="rId523" Type="http://schemas.openxmlformats.org/officeDocument/2006/relationships/image" Target="media/image256.wmf"/><Relationship Id="rId968" Type="http://schemas.openxmlformats.org/officeDocument/2006/relationships/image" Target="media/image489.png"/><Relationship Id="rId1153" Type="http://schemas.openxmlformats.org/officeDocument/2006/relationships/oleObject" Target="embeddings/oleObject550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65.bin"/><Relationship Id="rId828" Type="http://schemas.openxmlformats.org/officeDocument/2006/relationships/oleObject" Target="embeddings/oleObject415.bin"/><Relationship Id="rId1013" Type="http://schemas.openxmlformats.org/officeDocument/2006/relationships/oleObject" Target="embeddings/oleObject478.bin"/><Relationship Id="rId1360" Type="http://schemas.openxmlformats.org/officeDocument/2006/relationships/image" Target="media/image717.gif"/><Relationship Id="rId162" Type="http://schemas.openxmlformats.org/officeDocument/2006/relationships/oleObject" Target="embeddings/oleObject75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522.bin"/><Relationship Id="rId1220" Type="http://schemas.openxmlformats.org/officeDocument/2006/relationships/oleObject" Target="embeddings/oleObject585.bin"/><Relationship Id="rId1318" Type="http://schemas.openxmlformats.org/officeDocument/2006/relationships/image" Target="media/image675.png"/><Relationship Id="rId674" Type="http://schemas.openxmlformats.org/officeDocument/2006/relationships/image" Target="media/image330.wmf"/><Relationship Id="rId881" Type="http://schemas.openxmlformats.org/officeDocument/2006/relationships/oleObject" Target="embeddings/oleObject442.bin"/><Relationship Id="rId979" Type="http://schemas.openxmlformats.org/officeDocument/2006/relationships/image" Target="media/image500.png"/><Relationship Id="rId24" Type="http://schemas.openxmlformats.org/officeDocument/2006/relationships/oleObject" Target="embeddings/oleObject6.bin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2.wmf"/><Relationship Id="rId839" Type="http://schemas.openxmlformats.org/officeDocument/2006/relationships/oleObject" Target="embeddings/oleObject421.bin"/><Relationship Id="rId1164" Type="http://schemas.openxmlformats.org/officeDocument/2006/relationships/oleObject" Target="embeddings/oleObject556.bin"/><Relationship Id="rId1371" Type="http://schemas.openxmlformats.org/officeDocument/2006/relationships/image" Target="media/image728.gif"/><Relationship Id="rId173" Type="http://schemas.openxmlformats.org/officeDocument/2006/relationships/image" Target="media/image84.wmf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31.wmf"/><Relationship Id="rId1231" Type="http://schemas.openxmlformats.org/officeDocument/2006/relationships/oleObject" Target="embeddings/oleObject591.bin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35.bin"/><Relationship Id="rId685" Type="http://schemas.openxmlformats.org/officeDocument/2006/relationships/image" Target="media/image335.wmf"/><Relationship Id="rId892" Type="http://schemas.openxmlformats.org/officeDocument/2006/relationships/image" Target="media/image436.wmf"/><Relationship Id="rId906" Type="http://schemas.openxmlformats.org/officeDocument/2006/relationships/image" Target="media/image443.wmf"/><Relationship Id="rId1329" Type="http://schemas.openxmlformats.org/officeDocument/2006/relationships/image" Target="media/image686.png"/><Relationship Id="rId35" Type="http://schemas.openxmlformats.org/officeDocument/2006/relationships/image" Target="media/image15.wmf"/><Relationship Id="rId100" Type="http://schemas.openxmlformats.org/officeDocument/2006/relationships/oleObject" Target="embeddings/oleObject44.bin"/><Relationship Id="rId338" Type="http://schemas.openxmlformats.org/officeDocument/2006/relationships/image" Target="media/image166.wmf"/><Relationship Id="rId545" Type="http://schemas.openxmlformats.org/officeDocument/2006/relationships/oleObject" Target="embeddings/oleObject270.bin"/><Relationship Id="rId752" Type="http://schemas.openxmlformats.org/officeDocument/2006/relationships/oleObject" Target="embeddings/oleObject376.bin"/><Relationship Id="rId1175" Type="http://schemas.openxmlformats.org/officeDocument/2006/relationships/image" Target="media/image605.wmf"/><Relationship Id="rId1382" Type="http://schemas.openxmlformats.org/officeDocument/2006/relationships/image" Target="media/image739.gif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612" Type="http://schemas.openxmlformats.org/officeDocument/2006/relationships/image" Target="media/image300.wmf"/><Relationship Id="rId1035" Type="http://schemas.openxmlformats.org/officeDocument/2006/relationships/image" Target="media/image536.wmf"/><Relationship Id="rId1242" Type="http://schemas.openxmlformats.org/officeDocument/2006/relationships/image" Target="media/image637.wmf"/><Relationship Id="rId251" Type="http://schemas.openxmlformats.org/officeDocument/2006/relationships/image" Target="media/image123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47.bin"/><Relationship Id="rId917" Type="http://schemas.openxmlformats.org/officeDocument/2006/relationships/oleObject" Target="embeddings/oleObject460.bin"/><Relationship Id="rId1102" Type="http://schemas.openxmlformats.org/officeDocument/2006/relationships/image" Target="media/image569.wmf"/><Relationship Id="rId46" Type="http://schemas.openxmlformats.org/officeDocument/2006/relationships/oleObject" Target="embeddings/oleObject17.bin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2.wmf"/><Relationship Id="rId763" Type="http://schemas.openxmlformats.org/officeDocument/2006/relationships/image" Target="media/image373.wmf"/><Relationship Id="rId1186" Type="http://schemas.openxmlformats.org/officeDocument/2006/relationships/image" Target="media/image610.wmf"/><Relationship Id="rId1393" Type="http://schemas.openxmlformats.org/officeDocument/2006/relationships/image" Target="media/image750.gif"/><Relationship Id="rId1407" Type="http://schemas.openxmlformats.org/officeDocument/2006/relationships/image" Target="media/image764.gif"/><Relationship Id="rId111" Type="http://schemas.openxmlformats.org/officeDocument/2006/relationships/image" Target="media/image53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image" Target="media/image205.wmf"/><Relationship Id="rId970" Type="http://schemas.openxmlformats.org/officeDocument/2006/relationships/image" Target="media/image491.png"/><Relationship Id="rId1046" Type="http://schemas.openxmlformats.org/officeDocument/2006/relationships/oleObject" Target="embeddings/oleObject496.bin"/><Relationship Id="rId1253" Type="http://schemas.openxmlformats.org/officeDocument/2006/relationships/oleObject" Target="embeddings/oleObject602.bin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16.bin"/><Relationship Id="rId928" Type="http://schemas.openxmlformats.org/officeDocument/2006/relationships/oleObject" Target="embeddings/oleObject466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5.bin"/><Relationship Id="rId567" Type="http://schemas.openxmlformats.org/officeDocument/2006/relationships/image" Target="media/image278.wmf"/><Relationship Id="rId1113" Type="http://schemas.openxmlformats.org/officeDocument/2006/relationships/oleObject" Target="embeddings/oleObject530.bin"/><Relationship Id="rId1197" Type="http://schemas.openxmlformats.org/officeDocument/2006/relationships/image" Target="media/image615.wmf"/><Relationship Id="rId1320" Type="http://schemas.openxmlformats.org/officeDocument/2006/relationships/image" Target="media/image677.png"/><Relationship Id="rId122" Type="http://schemas.openxmlformats.org/officeDocument/2006/relationships/oleObject" Target="embeddings/oleObject55.bin"/><Relationship Id="rId774" Type="http://schemas.openxmlformats.org/officeDocument/2006/relationships/oleObject" Target="embeddings/oleObject387.bin"/><Relationship Id="rId981" Type="http://schemas.openxmlformats.org/officeDocument/2006/relationships/image" Target="media/image502.png"/><Relationship Id="rId1057" Type="http://schemas.openxmlformats.org/officeDocument/2006/relationships/image" Target="media/image547.wmf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0.wmf"/><Relationship Id="rId841" Type="http://schemas.openxmlformats.org/officeDocument/2006/relationships/oleObject" Target="embeddings/oleObject422.bin"/><Relationship Id="rId1264" Type="http://schemas.openxmlformats.org/officeDocument/2006/relationships/image" Target="media/image647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6.bin"/><Relationship Id="rId701" Type="http://schemas.openxmlformats.org/officeDocument/2006/relationships/image" Target="media/image343.wmf"/><Relationship Id="rId939" Type="http://schemas.openxmlformats.org/officeDocument/2006/relationships/image" Target="media/image460.png"/><Relationship Id="rId1124" Type="http://schemas.openxmlformats.org/officeDocument/2006/relationships/image" Target="media/image580.wmf"/><Relationship Id="rId1331" Type="http://schemas.openxmlformats.org/officeDocument/2006/relationships/image" Target="media/image688.png"/><Relationship Id="rId68" Type="http://schemas.openxmlformats.org/officeDocument/2006/relationships/oleObject" Target="embeddings/oleObject28.bin"/><Relationship Id="rId133" Type="http://schemas.openxmlformats.org/officeDocument/2006/relationships/image" Target="media/image64.wmf"/><Relationship Id="rId340" Type="http://schemas.openxmlformats.org/officeDocument/2006/relationships/image" Target="media/image167.wmf"/><Relationship Id="rId578" Type="http://schemas.openxmlformats.org/officeDocument/2006/relationships/oleObject" Target="embeddings/oleObject286.bin"/><Relationship Id="rId785" Type="http://schemas.openxmlformats.org/officeDocument/2006/relationships/image" Target="media/image384.wmf"/><Relationship Id="rId992" Type="http://schemas.openxmlformats.org/officeDocument/2006/relationships/image" Target="media/image513.png"/><Relationship Id="rId200" Type="http://schemas.openxmlformats.org/officeDocument/2006/relationships/oleObject" Target="embeddings/oleObject94.bin"/><Relationship Id="rId438" Type="http://schemas.openxmlformats.org/officeDocument/2006/relationships/image" Target="media/image216.wmf"/><Relationship Id="rId645" Type="http://schemas.openxmlformats.org/officeDocument/2006/relationships/oleObject" Target="embeddings/oleObject321.bin"/><Relationship Id="rId852" Type="http://schemas.openxmlformats.org/officeDocument/2006/relationships/image" Target="media/image416.wmf"/><Relationship Id="rId1068" Type="http://schemas.openxmlformats.org/officeDocument/2006/relationships/oleObject" Target="embeddings/oleObject507.bin"/><Relationship Id="rId1275" Type="http://schemas.openxmlformats.org/officeDocument/2006/relationships/image" Target="media/image651.wmf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56.bin"/><Relationship Id="rId1135" Type="http://schemas.openxmlformats.org/officeDocument/2006/relationships/oleObject" Target="embeddings/oleObject541.bin"/><Relationship Id="rId1342" Type="http://schemas.openxmlformats.org/officeDocument/2006/relationships/image" Target="media/image699.png"/><Relationship Id="rId79" Type="http://schemas.openxmlformats.org/officeDocument/2006/relationships/image" Target="media/image37.wmf"/><Relationship Id="rId144" Type="http://schemas.openxmlformats.org/officeDocument/2006/relationships/oleObject" Target="embeddings/oleObject66.bin"/><Relationship Id="rId589" Type="http://schemas.openxmlformats.org/officeDocument/2006/relationships/oleObject" Target="embeddings/oleObject292.bin"/><Relationship Id="rId796" Type="http://schemas.openxmlformats.org/officeDocument/2006/relationships/oleObject" Target="embeddings/oleObject398.bin"/><Relationship Id="rId1202" Type="http://schemas.openxmlformats.org/officeDocument/2006/relationships/oleObject" Target="embeddings/oleObject576.bin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9.bin"/><Relationship Id="rId656" Type="http://schemas.openxmlformats.org/officeDocument/2006/relationships/image" Target="media/image321.wmf"/><Relationship Id="rId863" Type="http://schemas.openxmlformats.org/officeDocument/2006/relationships/oleObject" Target="embeddings/oleObject433.bin"/><Relationship Id="rId1079" Type="http://schemas.openxmlformats.org/officeDocument/2006/relationships/oleObject" Target="embeddings/oleObject513.bin"/><Relationship Id="rId1286" Type="http://schemas.openxmlformats.org/officeDocument/2006/relationships/oleObject" Target="embeddings/oleObject621.bin"/><Relationship Id="rId211" Type="http://schemas.openxmlformats.org/officeDocument/2006/relationships/image" Target="media/image103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image" Target="media/image591.wmf"/><Relationship Id="rId723" Type="http://schemas.openxmlformats.org/officeDocument/2006/relationships/image" Target="media/image353.wmf"/><Relationship Id="rId930" Type="http://schemas.openxmlformats.org/officeDocument/2006/relationships/oleObject" Target="embeddings/oleObject467.bin"/><Relationship Id="rId1006" Type="http://schemas.openxmlformats.org/officeDocument/2006/relationships/image" Target="media/image523.wmf"/><Relationship Id="rId1353" Type="http://schemas.openxmlformats.org/officeDocument/2006/relationships/image" Target="media/image710.gif"/><Relationship Id="rId155" Type="http://schemas.openxmlformats.org/officeDocument/2006/relationships/image" Target="media/image75.wmf"/><Relationship Id="rId362" Type="http://schemas.openxmlformats.org/officeDocument/2006/relationships/image" Target="media/image178.wmf"/><Relationship Id="rId1213" Type="http://schemas.openxmlformats.org/officeDocument/2006/relationships/image" Target="media/image623.wmf"/><Relationship Id="rId1297" Type="http://schemas.openxmlformats.org/officeDocument/2006/relationships/image" Target="media/image662.wmf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32.bin"/><Relationship Id="rId874" Type="http://schemas.openxmlformats.org/officeDocument/2006/relationships/image" Target="media/image427.wmf"/><Relationship Id="rId17" Type="http://schemas.openxmlformats.org/officeDocument/2006/relationships/image" Target="media/image6.wmf"/><Relationship Id="rId527" Type="http://schemas.openxmlformats.org/officeDocument/2006/relationships/image" Target="media/image258.wmf"/><Relationship Id="rId734" Type="http://schemas.openxmlformats.org/officeDocument/2006/relationships/oleObject" Target="embeddings/oleObject367.bin"/><Relationship Id="rId941" Type="http://schemas.openxmlformats.org/officeDocument/2006/relationships/image" Target="media/image462.png"/><Relationship Id="rId1157" Type="http://schemas.openxmlformats.org/officeDocument/2006/relationships/image" Target="media/image596.wmf"/><Relationship Id="rId1364" Type="http://schemas.openxmlformats.org/officeDocument/2006/relationships/image" Target="media/image721.gif"/><Relationship Id="rId70" Type="http://schemas.openxmlformats.org/officeDocument/2006/relationships/oleObject" Target="embeddings/oleObject29.bin"/><Relationship Id="rId166" Type="http://schemas.openxmlformats.org/officeDocument/2006/relationships/oleObject" Target="embeddings/oleObject77.bin"/><Relationship Id="rId373" Type="http://schemas.openxmlformats.org/officeDocument/2006/relationships/oleObject" Target="embeddings/oleObject181.bin"/><Relationship Id="rId580" Type="http://schemas.openxmlformats.org/officeDocument/2006/relationships/oleObject" Target="embeddings/oleObject287.bin"/><Relationship Id="rId801" Type="http://schemas.openxmlformats.org/officeDocument/2006/relationships/image" Target="media/image392.wmf"/><Relationship Id="rId1017" Type="http://schemas.openxmlformats.org/officeDocument/2006/relationships/oleObject" Target="embeddings/oleObject480.bin"/><Relationship Id="rId1224" Type="http://schemas.openxmlformats.org/officeDocument/2006/relationships/oleObject" Target="embeddings/oleObject587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17.wmf"/><Relationship Id="rId678" Type="http://schemas.openxmlformats.org/officeDocument/2006/relationships/image" Target="media/image332.wmf"/><Relationship Id="rId843" Type="http://schemas.openxmlformats.org/officeDocument/2006/relationships/oleObject" Target="embeddings/oleObject423.bin"/><Relationship Id="rId885" Type="http://schemas.openxmlformats.org/officeDocument/2006/relationships/oleObject" Target="embeddings/oleObject444.bin"/><Relationship Id="rId1070" Type="http://schemas.openxmlformats.org/officeDocument/2006/relationships/image" Target="media/image553.wmf"/><Relationship Id="rId1126" Type="http://schemas.openxmlformats.org/officeDocument/2006/relationships/image" Target="media/image581.wmf"/><Relationship Id="rId28" Type="http://schemas.openxmlformats.org/officeDocument/2006/relationships/oleObject" Target="embeddings/oleObject8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4.bin"/><Relationship Id="rId482" Type="http://schemas.openxmlformats.org/officeDocument/2006/relationships/image" Target="media/image236.wmf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4.wmf"/><Relationship Id="rId745" Type="http://schemas.openxmlformats.org/officeDocument/2006/relationships/image" Target="media/image364.wmf"/><Relationship Id="rId910" Type="http://schemas.openxmlformats.org/officeDocument/2006/relationships/image" Target="media/image445.wmf"/><Relationship Id="rId952" Type="http://schemas.openxmlformats.org/officeDocument/2006/relationships/image" Target="media/image473.png"/><Relationship Id="rId1168" Type="http://schemas.openxmlformats.org/officeDocument/2006/relationships/oleObject" Target="embeddings/oleObject558.bin"/><Relationship Id="rId1333" Type="http://schemas.openxmlformats.org/officeDocument/2006/relationships/image" Target="media/image690.png"/><Relationship Id="rId1375" Type="http://schemas.openxmlformats.org/officeDocument/2006/relationships/image" Target="media/image732.gi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787" Type="http://schemas.openxmlformats.org/officeDocument/2006/relationships/oleObject" Target="embeddings/oleObject394.bin"/><Relationship Id="rId812" Type="http://schemas.openxmlformats.org/officeDocument/2006/relationships/image" Target="media/image397.wmf"/><Relationship Id="rId994" Type="http://schemas.openxmlformats.org/officeDocument/2006/relationships/image" Target="media/image515.png"/><Relationship Id="rId1028" Type="http://schemas.openxmlformats.org/officeDocument/2006/relationships/image" Target="media/image533.wmf"/><Relationship Id="rId1235" Type="http://schemas.openxmlformats.org/officeDocument/2006/relationships/oleObject" Target="embeddings/oleObject593.bin"/><Relationship Id="rId1400" Type="http://schemas.openxmlformats.org/officeDocument/2006/relationships/image" Target="media/image757.gif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647" Type="http://schemas.openxmlformats.org/officeDocument/2006/relationships/oleObject" Target="embeddings/oleObject322.bin"/><Relationship Id="rId689" Type="http://schemas.openxmlformats.org/officeDocument/2006/relationships/image" Target="media/image337.wmf"/><Relationship Id="rId854" Type="http://schemas.openxmlformats.org/officeDocument/2006/relationships/image" Target="media/image417.wmf"/><Relationship Id="rId896" Type="http://schemas.openxmlformats.org/officeDocument/2006/relationships/image" Target="media/image438.wmf"/><Relationship Id="rId1081" Type="http://schemas.openxmlformats.org/officeDocument/2006/relationships/oleObject" Target="embeddings/oleObject514.bin"/><Relationship Id="rId1277" Type="http://schemas.openxmlformats.org/officeDocument/2006/relationships/image" Target="media/image652.wmf"/><Relationship Id="rId1302" Type="http://schemas.openxmlformats.org/officeDocument/2006/relationships/image" Target="media/image664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37.bin"/><Relationship Id="rId451" Type="http://schemas.openxmlformats.org/officeDocument/2006/relationships/oleObject" Target="embeddings/oleObject220.bin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549" Type="http://schemas.openxmlformats.org/officeDocument/2006/relationships/oleObject" Target="embeddings/oleObject272.bin"/><Relationship Id="rId714" Type="http://schemas.openxmlformats.org/officeDocument/2006/relationships/oleObject" Target="embeddings/oleObject357.bin"/><Relationship Id="rId756" Type="http://schemas.openxmlformats.org/officeDocument/2006/relationships/oleObject" Target="embeddings/oleObject378.bin"/><Relationship Id="rId921" Type="http://schemas.openxmlformats.org/officeDocument/2006/relationships/image" Target="media/image450.wmf"/><Relationship Id="rId1137" Type="http://schemas.openxmlformats.org/officeDocument/2006/relationships/oleObject" Target="embeddings/oleObject542.bin"/><Relationship Id="rId1179" Type="http://schemas.openxmlformats.org/officeDocument/2006/relationships/oleObject" Target="embeddings/oleObject564.bin"/><Relationship Id="rId1344" Type="http://schemas.openxmlformats.org/officeDocument/2006/relationships/image" Target="media/image701.png"/><Relationship Id="rId1386" Type="http://schemas.openxmlformats.org/officeDocument/2006/relationships/image" Target="media/image743.gi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7.bin"/><Relationship Id="rId188" Type="http://schemas.openxmlformats.org/officeDocument/2006/relationships/oleObject" Target="embeddings/oleObject88.bin"/><Relationship Id="rId311" Type="http://schemas.openxmlformats.org/officeDocument/2006/relationships/image" Target="media/image153.wmf"/><Relationship Id="rId353" Type="http://schemas.openxmlformats.org/officeDocument/2006/relationships/oleObject" Target="embeddings/oleObject171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560" Type="http://schemas.openxmlformats.org/officeDocument/2006/relationships/image" Target="media/image274.wmf"/><Relationship Id="rId798" Type="http://schemas.openxmlformats.org/officeDocument/2006/relationships/oleObject" Target="embeddings/oleObject399.bin"/><Relationship Id="rId963" Type="http://schemas.openxmlformats.org/officeDocument/2006/relationships/image" Target="media/image484.png"/><Relationship Id="rId1039" Type="http://schemas.openxmlformats.org/officeDocument/2006/relationships/image" Target="media/image538.wmf"/><Relationship Id="rId1190" Type="http://schemas.openxmlformats.org/officeDocument/2006/relationships/image" Target="media/image612.wmf"/><Relationship Id="rId1204" Type="http://schemas.openxmlformats.org/officeDocument/2006/relationships/oleObject" Target="embeddings/oleObject577.bin"/><Relationship Id="rId1246" Type="http://schemas.openxmlformats.org/officeDocument/2006/relationships/image" Target="media/image639.wmf"/><Relationship Id="rId1411" Type="http://schemas.openxmlformats.org/officeDocument/2006/relationships/fontTable" Target="fontTable.xml"/><Relationship Id="rId92" Type="http://schemas.openxmlformats.org/officeDocument/2006/relationships/oleObject" Target="embeddings/oleObject40.bin"/><Relationship Id="rId213" Type="http://schemas.openxmlformats.org/officeDocument/2006/relationships/image" Target="media/image104.wmf"/><Relationship Id="rId420" Type="http://schemas.openxmlformats.org/officeDocument/2006/relationships/image" Target="media/image207.wmf"/><Relationship Id="rId616" Type="http://schemas.openxmlformats.org/officeDocument/2006/relationships/oleObject" Target="embeddings/oleObject306.bin"/><Relationship Id="rId658" Type="http://schemas.openxmlformats.org/officeDocument/2006/relationships/image" Target="media/image322.wmf"/><Relationship Id="rId823" Type="http://schemas.openxmlformats.org/officeDocument/2006/relationships/image" Target="media/image402.wmf"/><Relationship Id="rId865" Type="http://schemas.openxmlformats.org/officeDocument/2006/relationships/oleObject" Target="embeddings/oleObject434.bin"/><Relationship Id="rId1050" Type="http://schemas.openxmlformats.org/officeDocument/2006/relationships/oleObject" Target="embeddings/oleObject498.bin"/><Relationship Id="rId1288" Type="http://schemas.openxmlformats.org/officeDocument/2006/relationships/oleObject" Target="embeddings/oleObject622.bin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image" Target="media/image228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4.wmf"/><Relationship Id="rId932" Type="http://schemas.openxmlformats.org/officeDocument/2006/relationships/image" Target="media/image455.wmf"/><Relationship Id="rId1092" Type="http://schemas.openxmlformats.org/officeDocument/2006/relationships/image" Target="media/image564.wmf"/><Relationship Id="rId1106" Type="http://schemas.openxmlformats.org/officeDocument/2006/relationships/image" Target="media/image571.wmf"/><Relationship Id="rId1148" Type="http://schemas.openxmlformats.org/officeDocument/2006/relationships/image" Target="media/image592.wmf"/><Relationship Id="rId1313" Type="http://schemas.openxmlformats.org/officeDocument/2006/relationships/image" Target="media/image670.png"/><Relationship Id="rId1355" Type="http://schemas.openxmlformats.org/officeDocument/2006/relationships/image" Target="media/image712.gif"/><Relationship Id="rId1397" Type="http://schemas.openxmlformats.org/officeDocument/2006/relationships/image" Target="media/image754.gi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image" Target="media/image375.wmf"/><Relationship Id="rId974" Type="http://schemas.openxmlformats.org/officeDocument/2006/relationships/image" Target="media/image495.png"/><Relationship Id="rId1008" Type="http://schemas.openxmlformats.org/officeDocument/2006/relationships/image" Target="media/image524.wmf"/><Relationship Id="rId1215" Type="http://schemas.openxmlformats.org/officeDocument/2006/relationships/image" Target="media/image624.wmf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571" Type="http://schemas.openxmlformats.org/officeDocument/2006/relationships/image" Target="media/image280.wmf"/><Relationship Id="rId627" Type="http://schemas.openxmlformats.org/officeDocument/2006/relationships/oleObject" Target="embeddings/oleObject312.bin"/><Relationship Id="rId669" Type="http://schemas.openxmlformats.org/officeDocument/2006/relationships/oleObject" Target="embeddings/oleObject333.bin"/><Relationship Id="rId834" Type="http://schemas.openxmlformats.org/officeDocument/2006/relationships/oleObject" Target="embeddings/oleObject418.bin"/><Relationship Id="rId876" Type="http://schemas.openxmlformats.org/officeDocument/2006/relationships/image" Target="media/image428.wmf"/><Relationship Id="rId1257" Type="http://schemas.openxmlformats.org/officeDocument/2006/relationships/oleObject" Target="embeddings/oleObject605.bin"/><Relationship Id="rId1299" Type="http://schemas.openxmlformats.org/officeDocument/2006/relationships/oleObject" Target="embeddings/oleObject62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10.bin"/><Relationship Id="rId473" Type="http://schemas.openxmlformats.org/officeDocument/2006/relationships/image" Target="media/image233.wmf"/><Relationship Id="rId529" Type="http://schemas.openxmlformats.org/officeDocument/2006/relationships/image" Target="media/image259.wmf"/><Relationship Id="rId680" Type="http://schemas.openxmlformats.org/officeDocument/2006/relationships/oleObject" Target="embeddings/oleObject339.bin"/><Relationship Id="rId736" Type="http://schemas.openxmlformats.org/officeDocument/2006/relationships/oleObject" Target="embeddings/oleObject368.bin"/><Relationship Id="rId901" Type="http://schemas.openxmlformats.org/officeDocument/2006/relationships/oleObject" Target="embeddings/oleObject452.bin"/><Relationship Id="rId1061" Type="http://schemas.openxmlformats.org/officeDocument/2006/relationships/image" Target="media/image549.wmf"/><Relationship Id="rId1117" Type="http://schemas.openxmlformats.org/officeDocument/2006/relationships/oleObject" Target="embeddings/oleObject532.bin"/><Relationship Id="rId1159" Type="http://schemas.openxmlformats.org/officeDocument/2006/relationships/image" Target="media/image597.wmf"/><Relationship Id="rId1324" Type="http://schemas.openxmlformats.org/officeDocument/2006/relationships/image" Target="media/image681.png"/><Relationship Id="rId1366" Type="http://schemas.openxmlformats.org/officeDocument/2006/relationships/image" Target="media/image723.gif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9.bin"/><Relationship Id="rId943" Type="http://schemas.openxmlformats.org/officeDocument/2006/relationships/image" Target="media/image464.png"/><Relationship Id="rId985" Type="http://schemas.openxmlformats.org/officeDocument/2006/relationships/image" Target="media/image506.png"/><Relationship Id="rId1019" Type="http://schemas.openxmlformats.org/officeDocument/2006/relationships/oleObject" Target="embeddings/oleObject481.bin"/><Relationship Id="rId1170" Type="http://schemas.openxmlformats.org/officeDocument/2006/relationships/oleObject" Target="embeddings/oleObject559.bin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82.bin"/><Relationship Id="rId582" Type="http://schemas.openxmlformats.org/officeDocument/2006/relationships/image" Target="media/image285.wmf"/><Relationship Id="rId638" Type="http://schemas.openxmlformats.org/officeDocument/2006/relationships/image" Target="media/image312.wmf"/><Relationship Id="rId803" Type="http://schemas.openxmlformats.org/officeDocument/2006/relationships/image" Target="media/image393.wmf"/><Relationship Id="rId845" Type="http://schemas.openxmlformats.org/officeDocument/2006/relationships/oleObject" Target="embeddings/oleObject424.bin"/><Relationship Id="rId1030" Type="http://schemas.openxmlformats.org/officeDocument/2006/relationships/image" Target="media/image534.wmf"/><Relationship Id="rId1226" Type="http://schemas.openxmlformats.org/officeDocument/2006/relationships/oleObject" Target="embeddings/oleObject588.bin"/><Relationship Id="rId1268" Type="http://schemas.openxmlformats.org/officeDocument/2006/relationships/image" Target="media/image648.wmf"/><Relationship Id="rId3" Type="http://schemas.openxmlformats.org/officeDocument/2006/relationships/numbering" Target="numbering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oleObject" Target="embeddings/oleObject239.bin"/><Relationship Id="rId705" Type="http://schemas.openxmlformats.org/officeDocument/2006/relationships/image" Target="media/image345.wmf"/><Relationship Id="rId887" Type="http://schemas.openxmlformats.org/officeDocument/2006/relationships/oleObject" Target="embeddings/oleObject445.bin"/><Relationship Id="rId1072" Type="http://schemas.openxmlformats.org/officeDocument/2006/relationships/image" Target="media/image554.wmf"/><Relationship Id="rId1128" Type="http://schemas.openxmlformats.org/officeDocument/2006/relationships/image" Target="media/image582.wmf"/><Relationship Id="rId1335" Type="http://schemas.openxmlformats.org/officeDocument/2006/relationships/image" Target="media/image692.png"/><Relationship Id="rId137" Type="http://schemas.openxmlformats.org/officeDocument/2006/relationships/image" Target="media/image66.wmf"/><Relationship Id="rId302" Type="http://schemas.openxmlformats.org/officeDocument/2006/relationships/oleObject" Target="embeddings/oleObject145.bin"/><Relationship Id="rId344" Type="http://schemas.openxmlformats.org/officeDocument/2006/relationships/image" Target="media/image169.wmf"/><Relationship Id="rId691" Type="http://schemas.openxmlformats.org/officeDocument/2006/relationships/image" Target="media/image338.wmf"/><Relationship Id="rId747" Type="http://schemas.openxmlformats.org/officeDocument/2006/relationships/image" Target="media/image365.wmf"/><Relationship Id="rId789" Type="http://schemas.openxmlformats.org/officeDocument/2006/relationships/image" Target="media/image386.wmf"/><Relationship Id="rId912" Type="http://schemas.openxmlformats.org/officeDocument/2006/relationships/image" Target="media/image446.wmf"/><Relationship Id="rId954" Type="http://schemas.openxmlformats.org/officeDocument/2006/relationships/image" Target="media/image475.png"/><Relationship Id="rId996" Type="http://schemas.openxmlformats.org/officeDocument/2006/relationships/image" Target="media/image517.png"/><Relationship Id="rId1377" Type="http://schemas.openxmlformats.org/officeDocument/2006/relationships/image" Target="media/image734.gi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90.wmf"/><Relationship Id="rId551" Type="http://schemas.openxmlformats.org/officeDocument/2006/relationships/oleObject" Target="embeddings/oleObject273.bin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649" Type="http://schemas.openxmlformats.org/officeDocument/2006/relationships/oleObject" Target="embeddings/oleObject323.bin"/><Relationship Id="rId814" Type="http://schemas.openxmlformats.org/officeDocument/2006/relationships/image" Target="media/image398.wmf"/><Relationship Id="rId856" Type="http://schemas.openxmlformats.org/officeDocument/2006/relationships/image" Target="media/image418.wmf"/><Relationship Id="rId1181" Type="http://schemas.openxmlformats.org/officeDocument/2006/relationships/oleObject" Target="embeddings/oleObject565.bin"/><Relationship Id="rId1237" Type="http://schemas.openxmlformats.org/officeDocument/2006/relationships/oleObject" Target="embeddings/oleObject594.bin"/><Relationship Id="rId1279" Type="http://schemas.openxmlformats.org/officeDocument/2006/relationships/image" Target="media/image653.wmf"/><Relationship Id="rId1402" Type="http://schemas.openxmlformats.org/officeDocument/2006/relationships/image" Target="media/image759.gi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oleObject" Target="embeddings/oleObject117.bin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00.bin"/><Relationship Id="rId453" Type="http://schemas.openxmlformats.org/officeDocument/2006/relationships/oleObject" Target="embeddings/oleObject221.bin"/><Relationship Id="rId509" Type="http://schemas.openxmlformats.org/officeDocument/2006/relationships/image" Target="media/image249.wmf"/><Relationship Id="rId660" Type="http://schemas.openxmlformats.org/officeDocument/2006/relationships/image" Target="media/image323.wmf"/><Relationship Id="rId898" Type="http://schemas.openxmlformats.org/officeDocument/2006/relationships/image" Target="media/image439.wmf"/><Relationship Id="rId1041" Type="http://schemas.openxmlformats.org/officeDocument/2006/relationships/image" Target="media/image539.wmf"/><Relationship Id="rId1083" Type="http://schemas.openxmlformats.org/officeDocument/2006/relationships/oleObject" Target="embeddings/oleObject515.bin"/><Relationship Id="rId1139" Type="http://schemas.openxmlformats.org/officeDocument/2006/relationships/oleObject" Target="embeddings/oleObject543.bin"/><Relationship Id="rId1290" Type="http://schemas.openxmlformats.org/officeDocument/2006/relationships/oleObject" Target="embeddings/oleObject623.bin"/><Relationship Id="rId1304" Type="http://schemas.openxmlformats.org/officeDocument/2006/relationships/image" Target="media/image665.wmf"/><Relationship Id="rId1346" Type="http://schemas.openxmlformats.org/officeDocument/2006/relationships/image" Target="media/image703.gif"/><Relationship Id="rId106" Type="http://schemas.openxmlformats.org/officeDocument/2006/relationships/oleObject" Target="embeddings/oleObject47.bin"/><Relationship Id="rId313" Type="http://schemas.openxmlformats.org/officeDocument/2006/relationships/oleObject" Target="embeddings/oleObject151.bin"/><Relationship Id="rId495" Type="http://schemas.openxmlformats.org/officeDocument/2006/relationships/image" Target="media/image242.wmf"/><Relationship Id="rId716" Type="http://schemas.openxmlformats.org/officeDocument/2006/relationships/oleObject" Target="embeddings/oleObject358.bin"/><Relationship Id="rId758" Type="http://schemas.openxmlformats.org/officeDocument/2006/relationships/oleObject" Target="embeddings/oleObject379.bin"/><Relationship Id="rId923" Type="http://schemas.openxmlformats.org/officeDocument/2006/relationships/image" Target="media/image451.wmf"/><Relationship Id="rId965" Type="http://schemas.openxmlformats.org/officeDocument/2006/relationships/image" Target="media/image486.png"/><Relationship Id="rId1150" Type="http://schemas.openxmlformats.org/officeDocument/2006/relationships/image" Target="media/image593.wmf"/><Relationship Id="rId1388" Type="http://schemas.openxmlformats.org/officeDocument/2006/relationships/image" Target="media/image745.gif"/><Relationship Id="rId10" Type="http://schemas.openxmlformats.org/officeDocument/2006/relationships/image" Target="media/image1.gif"/><Relationship Id="rId52" Type="http://schemas.openxmlformats.org/officeDocument/2006/relationships/oleObject" Target="embeddings/oleObject20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72.bin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7.bin"/><Relationship Id="rId562" Type="http://schemas.openxmlformats.org/officeDocument/2006/relationships/oleObject" Target="embeddings/oleObject278.bin"/><Relationship Id="rId618" Type="http://schemas.openxmlformats.org/officeDocument/2006/relationships/oleObject" Target="embeddings/oleObject307.bin"/><Relationship Id="rId825" Type="http://schemas.openxmlformats.org/officeDocument/2006/relationships/image" Target="media/image403.wmf"/><Relationship Id="rId1192" Type="http://schemas.openxmlformats.org/officeDocument/2006/relationships/image" Target="media/image613.wmf"/><Relationship Id="rId1206" Type="http://schemas.openxmlformats.org/officeDocument/2006/relationships/oleObject" Target="embeddings/oleObject578.bin"/><Relationship Id="rId1248" Type="http://schemas.openxmlformats.org/officeDocument/2006/relationships/image" Target="media/image640.wmf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867" Type="http://schemas.openxmlformats.org/officeDocument/2006/relationships/oleObject" Target="embeddings/oleObject435.bin"/><Relationship Id="rId1010" Type="http://schemas.openxmlformats.org/officeDocument/2006/relationships/image" Target="media/image525.wmf"/><Relationship Id="rId1052" Type="http://schemas.openxmlformats.org/officeDocument/2006/relationships/oleObject" Target="embeddings/oleObject499.bin"/><Relationship Id="rId1094" Type="http://schemas.openxmlformats.org/officeDocument/2006/relationships/image" Target="media/image565.wmf"/><Relationship Id="rId1108" Type="http://schemas.openxmlformats.org/officeDocument/2006/relationships/image" Target="media/image572.wmf"/><Relationship Id="rId1315" Type="http://schemas.openxmlformats.org/officeDocument/2006/relationships/image" Target="media/image672.png"/><Relationship Id="rId299" Type="http://schemas.openxmlformats.org/officeDocument/2006/relationships/image" Target="media/image147.wmf"/><Relationship Id="rId727" Type="http://schemas.openxmlformats.org/officeDocument/2006/relationships/image" Target="media/image355.wmf"/><Relationship Id="rId934" Type="http://schemas.openxmlformats.org/officeDocument/2006/relationships/image" Target="media/image456.wmf"/><Relationship Id="rId1357" Type="http://schemas.openxmlformats.org/officeDocument/2006/relationships/image" Target="media/image714.gi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image" Target="media/image180.wmf"/><Relationship Id="rId573" Type="http://schemas.openxmlformats.org/officeDocument/2006/relationships/image" Target="media/image281.wmf"/><Relationship Id="rId780" Type="http://schemas.openxmlformats.org/officeDocument/2006/relationships/oleObject" Target="embeddings/oleObject390.bin"/><Relationship Id="rId1217" Type="http://schemas.openxmlformats.org/officeDocument/2006/relationships/image" Target="media/image625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1.bin"/><Relationship Id="rId878" Type="http://schemas.openxmlformats.org/officeDocument/2006/relationships/image" Target="media/image429.wmf"/><Relationship Id="rId1063" Type="http://schemas.openxmlformats.org/officeDocument/2006/relationships/image" Target="media/image550.wmf"/><Relationship Id="rId1270" Type="http://schemas.openxmlformats.org/officeDocument/2006/relationships/image" Target="media/image649.wmf"/><Relationship Id="rId640" Type="http://schemas.openxmlformats.org/officeDocument/2006/relationships/image" Target="media/image313.wmf"/><Relationship Id="rId738" Type="http://schemas.openxmlformats.org/officeDocument/2006/relationships/oleObject" Target="embeddings/oleObject369.bin"/><Relationship Id="rId945" Type="http://schemas.openxmlformats.org/officeDocument/2006/relationships/image" Target="media/image466.png"/><Relationship Id="rId1368" Type="http://schemas.openxmlformats.org/officeDocument/2006/relationships/image" Target="media/image725.gif"/><Relationship Id="rId74" Type="http://schemas.openxmlformats.org/officeDocument/2006/relationships/oleObject" Target="embeddings/oleObject31.bin"/><Relationship Id="rId377" Type="http://schemas.openxmlformats.org/officeDocument/2006/relationships/oleObject" Target="embeddings/oleObject183.bin"/><Relationship Id="rId500" Type="http://schemas.openxmlformats.org/officeDocument/2006/relationships/oleObject" Target="embeddings/oleObject247.bin"/><Relationship Id="rId584" Type="http://schemas.openxmlformats.org/officeDocument/2006/relationships/image" Target="media/image286.wmf"/><Relationship Id="rId805" Type="http://schemas.openxmlformats.org/officeDocument/2006/relationships/image" Target="media/image394.wmf"/><Relationship Id="rId1130" Type="http://schemas.openxmlformats.org/officeDocument/2006/relationships/image" Target="media/image583.wmf"/><Relationship Id="rId1228" Type="http://schemas.openxmlformats.org/officeDocument/2006/relationships/oleObject" Target="embeddings/oleObject589.bin"/><Relationship Id="rId5" Type="http://schemas.microsoft.com/office/2007/relationships/stylesWithEffects" Target="stylesWithEffects.xml"/><Relationship Id="rId237" Type="http://schemas.openxmlformats.org/officeDocument/2006/relationships/image" Target="media/image116.wmf"/><Relationship Id="rId791" Type="http://schemas.openxmlformats.org/officeDocument/2006/relationships/image" Target="media/image387.wmf"/><Relationship Id="rId889" Type="http://schemas.openxmlformats.org/officeDocument/2006/relationships/oleObject" Target="embeddings/oleObject446.bin"/><Relationship Id="rId1074" Type="http://schemas.openxmlformats.org/officeDocument/2006/relationships/image" Target="media/image555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4.bin"/><Relationship Id="rId749" Type="http://schemas.openxmlformats.org/officeDocument/2006/relationships/image" Target="media/image366.wmf"/><Relationship Id="rId1281" Type="http://schemas.openxmlformats.org/officeDocument/2006/relationships/image" Target="media/image654.wmf"/><Relationship Id="rId1379" Type="http://schemas.openxmlformats.org/officeDocument/2006/relationships/image" Target="media/image736.gi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image" Target="media/image191.wmf"/><Relationship Id="rId511" Type="http://schemas.openxmlformats.org/officeDocument/2006/relationships/image" Target="media/image250.wmf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7.png"/><Relationship Id="rId1141" Type="http://schemas.openxmlformats.org/officeDocument/2006/relationships/oleObject" Target="embeddings/oleObject544.bin"/><Relationship Id="rId1239" Type="http://schemas.openxmlformats.org/officeDocument/2006/relationships/oleObject" Target="embeddings/oleObject595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295.bin"/><Relationship Id="rId816" Type="http://schemas.openxmlformats.org/officeDocument/2006/relationships/image" Target="media/image399.wmf"/><Relationship Id="rId1001" Type="http://schemas.openxmlformats.org/officeDocument/2006/relationships/oleObject" Target="embeddings/oleObject472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24.wmf"/><Relationship Id="rId1085" Type="http://schemas.openxmlformats.org/officeDocument/2006/relationships/oleObject" Target="embeddings/oleObject516.bin"/><Relationship Id="rId1292" Type="http://schemas.openxmlformats.org/officeDocument/2006/relationships/oleObject" Target="embeddings/oleObject624.bin"/><Relationship Id="rId1306" Type="http://schemas.openxmlformats.org/officeDocument/2006/relationships/image" Target="media/image666.wmf"/><Relationship Id="rId12" Type="http://schemas.openxmlformats.org/officeDocument/2006/relationships/image" Target="media/image3.gi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8.png"/><Relationship Id="rId1152" Type="http://schemas.openxmlformats.org/officeDocument/2006/relationships/image" Target="media/image594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4.bin"/><Relationship Id="rId827" Type="http://schemas.openxmlformats.org/officeDocument/2006/relationships/image" Target="media/image404.wmf"/><Relationship Id="rId1012" Type="http://schemas.openxmlformats.org/officeDocument/2006/relationships/image" Target="media/image526.wmf"/><Relationship Id="rId259" Type="http://schemas.openxmlformats.org/officeDocument/2006/relationships/image" Target="media/image127.wmf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5.bin"/><Relationship Id="rId880" Type="http://schemas.openxmlformats.org/officeDocument/2006/relationships/image" Target="media/image430.wmf"/><Relationship Id="rId1096" Type="http://schemas.openxmlformats.org/officeDocument/2006/relationships/image" Target="media/image566.wmf"/><Relationship Id="rId1317" Type="http://schemas.openxmlformats.org/officeDocument/2006/relationships/image" Target="media/image674.png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image" Target="media/image261.wmf"/><Relationship Id="rId978" Type="http://schemas.openxmlformats.org/officeDocument/2006/relationships/image" Target="media/image499.png"/><Relationship Id="rId1163" Type="http://schemas.openxmlformats.org/officeDocument/2006/relationships/image" Target="media/image599.wmf"/><Relationship Id="rId1370" Type="http://schemas.openxmlformats.org/officeDocument/2006/relationships/image" Target="media/image727.gif"/><Relationship Id="rId740" Type="http://schemas.openxmlformats.org/officeDocument/2006/relationships/oleObject" Target="embeddings/oleObject370.bin"/><Relationship Id="rId838" Type="http://schemas.openxmlformats.org/officeDocument/2006/relationships/image" Target="media/image409.wmf"/><Relationship Id="rId1023" Type="http://schemas.openxmlformats.org/officeDocument/2006/relationships/oleObject" Target="embeddings/oleObject484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234.wmf"/><Relationship Id="rId600" Type="http://schemas.openxmlformats.org/officeDocument/2006/relationships/image" Target="media/image294.wmf"/><Relationship Id="rId684" Type="http://schemas.openxmlformats.org/officeDocument/2006/relationships/oleObject" Target="embeddings/oleObject341.bin"/><Relationship Id="rId1230" Type="http://schemas.openxmlformats.org/officeDocument/2006/relationships/image" Target="media/image631.wmf"/><Relationship Id="rId1328" Type="http://schemas.openxmlformats.org/officeDocument/2006/relationships/image" Target="media/image685.png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47.bin"/><Relationship Id="rId905" Type="http://schemas.openxmlformats.org/officeDocument/2006/relationships/oleObject" Target="embeddings/oleObject454.bin"/><Relationship Id="rId989" Type="http://schemas.openxmlformats.org/officeDocument/2006/relationships/image" Target="media/image510.png"/><Relationship Id="rId34" Type="http://schemas.openxmlformats.org/officeDocument/2006/relationships/oleObject" Target="embeddings/oleObject11.bin"/><Relationship Id="rId544" Type="http://schemas.openxmlformats.org/officeDocument/2006/relationships/image" Target="media/image266.wmf"/><Relationship Id="rId751" Type="http://schemas.openxmlformats.org/officeDocument/2006/relationships/image" Target="media/image367.wmf"/><Relationship Id="rId849" Type="http://schemas.openxmlformats.org/officeDocument/2006/relationships/oleObject" Target="embeddings/oleObject426.bin"/><Relationship Id="rId1174" Type="http://schemas.openxmlformats.org/officeDocument/2006/relationships/oleObject" Target="embeddings/oleObject561.bin"/><Relationship Id="rId1381" Type="http://schemas.openxmlformats.org/officeDocument/2006/relationships/image" Target="media/image738.gif"/><Relationship Id="rId183" Type="http://schemas.openxmlformats.org/officeDocument/2006/relationships/image" Target="media/image89.wmf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3.bin"/><Relationship Id="rId1034" Type="http://schemas.openxmlformats.org/officeDocument/2006/relationships/oleObject" Target="embeddings/oleObject490.bin"/><Relationship Id="rId1241" Type="http://schemas.openxmlformats.org/officeDocument/2006/relationships/oleObject" Target="embeddings/oleObject596.bin"/><Relationship Id="rId1339" Type="http://schemas.openxmlformats.org/officeDocument/2006/relationships/image" Target="media/image696.png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0.wmf"/><Relationship Id="rId709" Type="http://schemas.openxmlformats.org/officeDocument/2006/relationships/oleObject" Target="embeddings/oleObject354.bin"/><Relationship Id="rId916" Type="http://schemas.openxmlformats.org/officeDocument/2006/relationships/image" Target="media/image448.wmf"/><Relationship Id="rId1101" Type="http://schemas.openxmlformats.org/officeDocument/2006/relationships/oleObject" Target="embeddings/oleObject524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49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5.bin"/><Relationship Id="rId762" Type="http://schemas.openxmlformats.org/officeDocument/2006/relationships/oleObject" Target="embeddings/oleObject381.bin"/><Relationship Id="rId1185" Type="http://schemas.openxmlformats.org/officeDocument/2006/relationships/oleObject" Target="embeddings/oleObject567.bin"/><Relationship Id="rId1392" Type="http://schemas.openxmlformats.org/officeDocument/2006/relationships/image" Target="media/image749.gif"/><Relationship Id="rId1406" Type="http://schemas.openxmlformats.org/officeDocument/2006/relationships/image" Target="media/image763.gi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202.bin"/><Relationship Id="rId622" Type="http://schemas.openxmlformats.org/officeDocument/2006/relationships/image" Target="media/image304.wmf"/><Relationship Id="rId1045" Type="http://schemas.openxmlformats.org/officeDocument/2006/relationships/image" Target="media/image541.wmf"/><Relationship Id="rId1252" Type="http://schemas.openxmlformats.org/officeDocument/2006/relationships/image" Target="media/image642.wmf"/><Relationship Id="rId261" Type="http://schemas.openxmlformats.org/officeDocument/2006/relationships/image" Target="media/image128.wmf"/><Relationship Id="rId499" Type="http://schemas.openxmlformats.org/officeDocument/2006/relationships/image" Target="media/image244.wmf"/><Relationship Id="rId927" Type="http://schemas.openxmlformats.org/officeDocument/2006/relationships/image" Target="media/image453.wmf"/><Relationship Id="rId1112" Type="http://schemas.openxmlformats.org/officeDocument/2006/relationships/image" Target="media/image574.wmf"/><Relationship Id="rId56" Type="http://schemas.openxmlformats.org/officeDocument/2006/relationships/oleObject" Target="embeddings/oleObject22.bin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80.bin"/><Relationship Id="rId773" Type="http://schemas.openxmlformats.org/officeDocument/2006/relationships/image" Target="media/image378.wmf"/><Relationship Id="rId1196" Type="http://schemas.openxmlformats.org/officeDocument/2006/relationships/oleObject" Target="embeddings/oleObject573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5.bin"/><Relationship Id="rId980" Type="http://schemas.openxmlformats.org/officeDocument/2006/relationships/image" Target="media/image501.png"/><Relationship Id="rId1056" Type="http://schemas.openxmlformats.org/officeDocument/2006/relationships/oleObject" Target="embeddings/oleObject501.bin"/><Relationship Id="rId1263" Type="http://schemas.openxmlformats.org/officeDocument/2006/relationships/oleObject" Target="embeddings/oleObject608.bin"/><Relationship Id="rId840" Type="http://schemas.openxmlformats.org/officeDocument/2006/relationships/image" Target="media/image410.wmf"/><Relationship Id="rId938" Type="http://schemas.openxmlformats.org/officeDocument/2006/relationships/image" Target="media/image459.png"/><Relationship Id="rId67" Type="http://schemas.openxmlformats.org/officeDocument/2006/relationships/image" Target="media/image31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9.bin"/><Relationship Id="rId1123" Type="http://schemas.openxmlformats.org/officeDocument/2006/relationships/oleObject" Target="embeddings/oleObject535.bin"/><Relationship Id="rId1330" Type="http://schemas.openxmlformats.org/officeDocument/2006/relationships/image" Target="media/image687.png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392.bin"/><Relationship Id="rId991" Type="http://schemas.openxmlformats.org/officeDocument/2006/relationships/image" Target="media/image512.png"/><Relationship Id="rId1067" Type="http://schemas.openxmlformats.org/officeDocument/2006/relationships/image" Target="media/image552.wmf"/><Relationship Id="rId437" Type="http://schemas.openxmlformats.org/officeDocument/2006/relationships/oleObject" Target="embeddings/oleObject213.bin"/><Relationship Id="rId644" Type="http://schemas.openxmlformats.org/officeDocument/2006/relationships/image" Target="media/image315.wmf"/><Relationship Id="rId851" Type="http://schemas.openxmlformats.org/officeDocument/2006/relationships/oleObject" Target="embeddings/oleObject427.bin"/><Relationship Id="rId1274" Type="http://schemas.openxmlformats.org/officeDocument/2006/relationships/oleObject" Target="embeddings/oleObject615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47.wmf"/><Relationship Id="rId949" Type="http://schemas.openxmlformats.org/officeDocument/2006/relationships/image" Target="media/image470.png"/><Relationship Id="rId1134" Type="http://schemas.openxmlformats.org/officeDocument/2006/relationships/image" Target="media/image585.wmf"/><Relationship Id="rId1341" Type="http://schemas.openxmlformats.org/officeDocument/2006/relationships/image" Target="media/image698.png"/><Relationship Id="rId78" Type="http://schemas.openxmlformats.org/officeDocument/2006/relationships/oleObject" Target="embeddings/oleObject33.bin"/><Relationship Id="rId143" Type="http://schemas.openxmlformats.org/officeDocument/2006/relationships/image" Target="media/image69.wmf"/><Relationship Id="rId350" Type="http://schemas.openxmlformats.org/officeDocument/2006/relationships/image" Target="media/image172.wmf"/><Relationship Id="rId588" Type="http://schemas.openxmlformats.org/officeDocument/2006/relationships/image" Target="media/image288.wmf"/><Relationship Id="rId795" Type="http://schemas.openxmlformats.org/officeDocument/2006/relationships/image" Target="media/image389.wmf"/><Relationship Id="rId809" Type="http://schemas.openxmlformats.org/officeDocument/2006/relationships/oleObject" Target="embeddings/oleObject405.bin"/><Relationship Id="rId1201" Type="http://schemas.openxmlformats.org/officeDocument/2006/relationships/image" Target="media/image617.wmf"/><Relationship Id="rId9" Type="http://schemas.openxmlformats.org/officeDocument/2006/relationships/endnotes" Target="endnotes.xml"/><Relationship Id="rId210" Type="http://schemas.openxmlformats.org/officeDocument/2006/relationships/oleObject" Target="embeddings/oleObject99.bin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6.bin"/><Relationship Id="rId862" Type="http://schemas.openxmlformats.org/officeDocument/2006/relationships/image" Target="media/image421.wmf"/><Relationship Id="rId1078" Type="http://schemas.openxmlformats.org/officeDocument/2006/relationships/image" Target="media/image557.wmf"/><Relationship Id="rId1285" Type="http://schemas.openxmlformats.org/officeDocument/2006/relationships/image" Target="media/image656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2.wmf"/><Relationship Id="rId722" Type="http://schemas.openxmlformats.org/officeDocument/2006/relationships/oleObject" Target="embeddings/oleObject361.bin"/><Relationship Id="rId1145" Type="http://schemas.openxmlformats.org/officeDocument/2006/relationships/oleObject" Target="embeddings/oleObject546.bin"/><Relationship Id="rId1352" Type="http://schemas.openxmlformats.org/officeDocument/2006/relationships/image" Target="media/image709.gif"/><Relationship Id="rId89" Type="http://schemas.openxmlformats.org/officeDocument/2006/relationships/image" Target="media/image42.wmf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474.bin"/><Relationship Id="rId1212" Type="http://schemas.openxmlformats.org/officeDocument/2006/relationships/oleObject" Target="embeddings/oleObject581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26.wmf"/><Relationship Id="rId873" Type="http://schemas.openxmlformats.org/officeDocument/2006/relationships/oleObject" Target="embeddings/oleObject438.bin"/><Relationship Id="rId1089" Type="http://schemas.openxmlformats.org/officeDocument/2006/relationships/oleObject" Target="embeddings/oleObject518.bin"/><Relationship Id="rId1296" Type="http://schemas.openxmlformats.org/officeDocument/2006/relationships/oleObject" Target="embeddings/oleObject626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52.bin"/><Relationship Id="rId1363" Type="http://schemas.openxmlformats.org/officeDocument/2006/relationships/image" Target="media/image720.gif"/><Relationship Id="rId733" Type="http://schemas.openxmlformats.org/officeDocument/2006/relationships/image" Target="media/image358.wmf"/><Relationship Id="rId940" Type="http://schemas.openxmlformats.org/officeDocument/2006/relationships/image" Target="media/image461.png"/><Relationship Id="rId1016" Type="http://schemas.openxmlformats.org/officeDocument/2006/relationships/image" Target="media/image528.wmf"/><Relationship Id="rId165" Type="http://schemas.openxmlformats.org/officeDocument/2006/relationships/image" Target="media/image80.wmf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7.bin"/><Relationship Id="rId800" Type="http://schemas.openxmlformats.org/officeDocument/2006/relationships/oleObject" Target="embeddings/oleObject400.bin"/><Relationship Id="rId1223" Type="http://schemas.openxmlformats.org/officeDocument/2006/relationships/image" Target="media/image628.wmf"/><Relationship Id="rId232" Type="http://schemas.openxmlformats.org/officeDocument/2006/relationships/oleObject" Target="embeddings/oleObject110.bin"/><Relationship Id="rId884" Type="http://schemas.openxmlformats.org/officeDocument/2006/relationships/image" Target="media/image432.wmf"/><Relationship Id="rId27" Type="http://schemas.openxmlformats.org/officeDocument/2006/relationships/image" Target="media/image11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72.bin"/><Relationship Id="rId951" Type="http://schemas.openxmlformats.org/officeDocument/2006/relationships/image" Target="media/image472.png"/><Relationship Id="rId1167" Type="http://schemas.openxmlformats.org/officeDocument/2006/relationships/image" Target="media/image601.wmf"/><Relationship Id="rId1374" Type="http://schemas.openxmlformats.org/officeDocument/2006/relationships/image" Target="media/image731.gif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oleObject" Target="embeddings/oleObject406.bin"/><Relationship Id="rId1027" Type="http://schemas.openxmlformats.org/officeDocument/2006/relationships/oleObject" Target="embeddings/oleObject486.bin"/><Relationship Id="rId1234" Type="http://schemas.openxmlformats.org/officeDocument/2006/relationships/image" Target="media/image633.wmf"/><Relationship Id="rId243" Type="http://schemas.openxmlformats.org/officeDocument/2006/relationships/image" Target="media/image119.wmf"/><Relationship Id="rId450" Type="http://schemas.openxmlformats.org/officeDocument/2006/relationships/image" Target="media/image222.wmf"/><Relationship Id="rId688" Type="http://schemas.openxmlformats.org/officeDocument/2006/relationships/oleObject" Target="embeddings/oleObject343.bin"/><Relationship Id="rId895" Type="http://schemas.openxmlformats.org/officeDocument/2006/relationships/oleObject" Target="embeddings/oleObject449.bin"/><Relationship Id="rId909" Type="http://schemas.openxmlformats.org/officeDocument/2006/relationships/oleObject" Target="embeddings/oleObject456.bin"/><Relationship Id="rId1080" Type="http://schemas.openxmlformats.org/officeDocument/2006/relationships/image" Target="media/image558.wmf"/><Relationship Id="rId1301" Type="http://schemas.openxmlformats.org/officeDocument/2006/relationships/oleObject" Target="embeddings/oleObject629.bin"/><Relationship Id="rId38" Type="http://schemas.openxmlformats.org/officeDocument/2006/relationships/oleObject" Target="embeddings/oleObject13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9.bin"/><Relationship Id="rId548" Type="http://schemas.openxmlformats.org/officeDocument/2006/relationships/image" Target="media/image268.wmf"/><Relationship Id="rId755" Type="http://schemas.openxmlformats.org/officeDocument/2006/relationships/image" Target="media/image369.wmf"/><Relationship Id="rId962" Type="http://schemas.openxmlformats.org/officeDocument/2006/relationships/image" Target="media/image483.png"/><Relationship Id="rId1178" Type="http://schemas.openxmlformats.org/officeDocument/2006/relationships/oleObject" Target="embeddings/oleObject563.bin"/><Relationship Id="rId1385" Type="http://schemas.openxmlformats.org/officeDocument/2006/relationships/image" Target="media/image742.gi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image" Target="media/image301.wmf"/><Relationship Id="rId822" Type="http://schemas.openxmlformats.org/officeDocument/2006/relationships/oleObject" Target="embeddings/oleObject412.bin"/><Relationship Id="rId1038" Type="http://schemas.openxmlformats.org/officeDocument/2006/relationships/oleObject" Target="embeddings/oleObject492.bin"/><Relationship Id="rId1245" Type="http://schemas.openxmlformats.org/officeDocument/2006/relationships/oleObject" Target="embeddings/oleObject598.bin"/><Relationship Id="rId254" Type="http://schemas.openxmlformats.org/officeDocument/2006/relationships/oleObject" Target="embeddings/oleObject121.bin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19.bin"/><Relationship Id="rId1105" Type="http://schemas.openxmlformats.org/officeDocument/2006/relationships/oleObject" Target="embeddings/oleObject526.bin"/><Relationship Id="rId1312" Type="http://schemas.openxmlformats.org/officeDocument/2006/relationships/image" Target="media/image669.png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7.bin"/><Relationship Id="rId766" Type="http://schemas.openxmlformats.org/officeDocument/2006/relationships/oleObject" Target="embeddings/oleObject383.bin"/><Relationship Id="rId1189" Type="http://schemas.openxmlformats.org/officeDocument/2006/relationships/oleObject" Target="embeddings/oleObject569.bin"/><Relationship Id="rId1396" Type="http://schemas.openxmlformats.org/officeDocument/2006/relationships/image" Target="media/image753.gi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5.bin"/><Relationship Id="rId419" Type="http://schemas.openxmlformats.org/officeDocument/2006/relationships/oleObject" Target="embeddings/oleObject204.bin"/><Relationship Id="rId626" Type="http://schemas.openxmlformats.org/officeDocument/2006/relationships/image" Target="media/image306.wmf"/><Relationship Id="rId973" Type="http://schemas.openxmlformats.org/officeDocument/2006/relationships/image" Target="media/image494.png"/><Relationship Id="rId1049" Type="http://schemas.openxmlformats.org/officeDocument/2006/relationships/image" Target="media/image543.wmf"/><Relationship Id="rId1256" Type="http://schemas.openxmlformats.org/officeDocument/2006/relationships/oleObject" Target="embeddings/oleObject604.bin"/><Relationship Id="rId833" Type="http://schemas.openxmlformats.org/officeDocument/2006/relationships/image" Target="media/image407.wmf"/><Relationship Id="rId1116" Type="http://schemas.openxmlformats.org/officeDocument/2006/relationships/image" Target="media/image576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1.bin"/><Relationship Id="rId900" Type="http://schemas.openxmlformats.org/officeDocument/2006/relationships/image" Target="media/image440.wmf"/><Relationship Id="rId1323" Type="http://schemas.openxmlformats.org/officeDocument/2006/relationships/image" Target="media/image680.png"/><Relationship Id="rId125" Type="http://schemas.openxmlformats.org/officeDocument/2006/relationships/image" Target="media/image60.wmf"/><Relationship Id="rId332" Type="http://schemas.openxmlformats.org/officeDocument/2006/relationships/image" Target="media/image163.wmf"/><Relationship Id="rId777" Type="http://schemas.openxmlformats.org/officeDocument/2006/relationships/image" Target="media/image380.wmf"/><Relationship Id="rId984" Type="http://schemas.openxmlformats.org/officeDocument/2006/relationships/image" Target="media/image505.png"/><Relationship Id="rId637" Type="http://schemas.openxmlformats.org/officeDocument/2006/relationships/oleObject" Target="embeddings/oleObject317.bin"/><Relationship Id="rId844" Type="http://schemas.openxmlformats.org/officeDocument/2006/relationships/image" Target="media/image412.wmf"/><Relationship Id="rId1267" Type="http://schemas.openxmlformats.org/officeDocument/2006/relationships/oleObject" Target="embeddings/oleObject611.bin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44.bin"/><Relationship Id="rId704" Type="http://schemas.openxmlformats.org/officeDocument/2006/relationships/oleObject" Target="embeddings/oleObject351.bin"/><Relationship Id="rId911" Type="http://schemas.openxmlformats.org/officeDocument/2006/relationships/oleObject" Target="embeddings/oleObject457.bin"/><Relationship Id="rId1127" Type="http://schemas.openxmlformats.org/officeDocument/2006/relationships/oleObject" Target="embeddings/oleObject537.bin"/><Relationship Id="rId1334" Type="http://schemas.openxmlformats.org/officeDocument/2006/relationships/image" Target="media/image691.png"/><Relationship Id="rId40" Type="http://schemas.openxmlformats.org/officeDocument/2006/relationships/oleObject" Target="embeddings/oleObject14.bin"/><Relationship Id="rId136" Type="http://schemas.openxmlformats.org/officeDocument/2006/relationships/oleObject" Target="embeddings/oleObject62.bin"/><Relationship Id="rId343" Type="http://schemas.openxmlformats.org/officeDocument/2006/relationships/oleObject" Target="embeddings/oleObject166.bin"/><Relationship Id="rId550" Type="http://schemas.openxmlformats.org/officeDocument/2006/relationships/image" Target="media/image269.wmf"/><Relationship Id="rId788" Type="http://schemas.openxmlformats.org/officeDocument/2006/relationships/image" Target="media/image385.wmf"/><Relationship Id="rId995" Type="http://schemas.openxmlformats.org/officeDocument/2006/relationships/image" Target="media/image516.png"/><Relationship Id="rId1180" Type="http://schemas.openxmlformats.org/officeDocument/2006/relationships/image" Target="media/image607.wmf"/><Relationship Id="rId1401" Type="http://schemas.openxmlformats.org/officeDocument/2006/relationships/image" Target="media/image758.gif"/><Relationship Id="rId203" Type="http://schemas.openxmlformats.org/officeDocument/2006/relationships/image" Target="media/image99.wmf"/><Relationship Id="rId648" Type="http://schemas.openxmlformats.org/officeDocument/2006/relationships/image" Target="media/image317.wmf"/><Relationship Id="rId855" Type="http://schemas.openxmlformats.org/officeDocument/2006/relationships/oleObject" Target="embeddings/oleObject429.bin"/><Relationship Id="rId1040" Type="http://schemas.openxmlformats.org/officeDocument/2006/relationships/oleObject" Target="embeddings/oleObject493.bin"/><Relationship Id="rId1278" Type="http://schemas.openxmlformats.org/officeDocument/2006/relationships/oleObject" Target="embeddings/oleObject617.bin"/><Relationship Id="rId287" Type="http://schemas.openxmlformats.org/officeDocument/2006/relationships/image" Target="media/image141.wmf"/><Relationship Id="rId410" Type="http://schemas.openxmlformats.org/officeDocument/2006/relationships/image" Target="media/image202.wmf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49.wmf"/><Relationship Id="rId922" Type="http://schemas.openxmlformats.org/officeDocument/2006/relationships/oleObject" Target="embeddings/oleObject463.bin"/><Relationship Id="rId1138" Type="http://schemas.openxmlformats.org/officeDocument/2006/relationships/image" Target="media/image587.wmf"/><Relationship Id="rId1345" Type="http://schemas.openxmlformats.org/officeDocument/2006/relationships/image" Target="media/image702.gif"/><Relationship Id="rId147" Type="http://schemas.openxmlformats.org/officeDocument/2006/relationships/image" Target="media/image71.wmf"/><Relationship Id="rId354" Type="http://schemas.openxmlformats.org/officeDocument/2006/relationships/image" Target="media/image174.wmf"/><Relationship Id="rId799" Type="http://schemas.openxmlformats.org/officeDocument/2006/relationships/image" Target="media/image391.wmf"/><Relationship Id="rId1191" Type="http://schemas.openxmlformats.org/officeDocument/2006/relationships/oleObject" Target="embeddings/oleObject570.bin"/><Relationship Id="rId1205" Type="http://schemas.openxmlformats.org/officeDocument/2006/relationships/image" Target="media/image619.wmf"/><Relationship Id="rId51" Type="http://schemas.openxmlformats.org/officeDocument/2006/relationships/image" Target="media/image23.wmf"/><Relationship Id="rId561" Type="http://schemas.openxmlformats.org/officeDocument/2006/relationships/image" Target="media/image275.wmf"/><Relationship Id="rId659" Type="http://schemas.openxmlformats.org/officeDocument/2006/relationships/oleObject" Target="embeddings/oleObject328.bin"/><Relationship Id="rId866" Type="http://schemas.openxmlformats.org/officeDocument/2006/relationships/image" Target="media/image423.wmf"/><Relationship Id="rId1289" Type="http://schemas.openxmlformats.org/officeDocument/2006/relationships/image" Target="media/image658.wmf"/><Relationship Id="rId1412" Type="http://schemas.openxmlformats.org/officeDocument/2006/relationships/theme" Target="theme/theme1.xml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4.wmf"/><Relationship Id="rId1051" Type="http://schemas.openxmlformats.org/officeDocument/2006/relationships/image" Target="media/image544.wmf"/><Relationship Id="rId1149" Type="http://schemas.openxmlformats.org/officeDocument/2006/relationships/oleObject" Target="embeddings/oleObject548.bin"/><Relationship Id="rId1356" Type="http://schemas.openxmlformats.org/officeDocument/2006/relationships/image" Target="media/image713.gif"/><Relationship Id="rId158" Type="http://schemas.openxmlformats.org/officeDocument/2006/relationships/oleObject" Target="embeddings/oleObject73.bin"/><Relationship Id="rId726" Type="http://schemas.openxmlformats.org/officeDocument/2006/relationships/oleObject" Target="embeddings/oleObject363.bin"/><Relationship Id="rId933" Type="http://schemas.openxmlformats.org/officeDocument/2006/relationships/oleObject" Target="embeddings/oleObject469.bin"/><Relationship Id="rId1009" Type="http://schemas.openxmlformats.org/officeDocument/2006/relationships/oleObject" Target="embeddings/oleObject476.bin"/><Relationship Id="rId62" Type="http://schemas.openxmlformats.org/officeDocument/2006/relationships/oleObject" Target="embeddings/oleObject25.bin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583.bin"/><Relationship Id="rId225" Type="http://schemas.openxmlformats.org/officeDocument/2006/relationships/image" Target="media/image110.wmf"/><Relationship Id="rId432" Type="http://schemas.openxmlformats.org/officeDocument/2006/relationships/image" Target="media/image213.wmf"/><Relationship Id="rId877" Type="http://schemas.openxmlformats.org/officeDocument/2006/relationships/oleObject" Target="embeddings/oleObject440.bin"/><Relationship Id="rId1062" Type="http://schemas.openxmlformats.org/officeDocument/2006/relationships/oleObject" Target="embeddings/oleObject504.bin"/><Relationship Id="rId737" Type="http://schemas.openxmlformats.org/officeDocument/2006/relationships/image" Target="media/image360.wmf"/><Relationship Id="rId944" Type="http://schemas.openxmlformats.org/officeDocument/2006/relationships/image" Target="media/image465.png"/><Relationship Id="rId1367" Type="http://schemas.openxmlformats.org/officeDocument/2006/relationships/image" Target="media/image724.gi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9.bin"/><Relationship Id="rId790" Type="http://schemas.openxmlformats.org/officeDocument/2006/relationships/oleObject" Target="embeddings/oleObject395.bin"/><Relationship Id="rId804" Type="http://schemas.openxmlformats.org/officeDocument/2006/relationships/oleObject" Target="embeddings/oleObject402.bin"/><Relationship Id="rId1227" Type="http://schemas.openxmlformats.org/officeDocument/2006/relationships/image" Target="media/image630.wmf"/><Relationship Id="rId4" Type="http://schemas.openxmlformats.org/officeDocument/2006/relationships/styles" Target="styles.xml"/><Relationship Id="rId236" Type="http://schemas.openxmlformats.org/officeDocument/2006/relationships/oleObject" Target="embeddings/oleObject112.bin"/><Relationship Id="rId443" Type="http://schemas.openxmlformats.org/officeDocument/2006/relationships/oleObject" Target="embeddings/oleObject216.bin"/><Relationship Id="rId650" Type="http://schemas.openxmlformats.org/officeDocument/2006/relationships/image" Target="media/image318.wmf"/><Relationship Id="rId888" Type="http://schemas.openxmlformats.org/officeDocument/2006/relationships/image" Target="media/image434.wmf"/><Relationship Id="rId1073" Type="http://schemas.openxmlformats.org/officeDocument/2006/relationships/oleObject" Target="embeddings/oleObject510.bin"/><Relationship Id="rId1280" Type="http://schemas.openxmlformats.org/officeDocument/2006/relationships/oleObject" Target="embeddings/oleObject618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4.bin"/><Relationship Id="rId955" Type="http://schemas.openxmlformats.org/officeDocument/2006/relationships/image" Target="media/image476.png"/><Relationship Id="rId1140" Type="http://schemas.openxmlformats.org/officeDocument/2006/relationships/image" Target="media/image588.wmf"/><Relationship Id="rId1378" Type="http://schemas.openxmlformats.org/officeDocument/2006/relationships/image" Target="media/image735.gif"/><Relationship Id="rId84" Type="http://schemas.openxmlformats.org/officeDocument/2006/relationships/oleObject" Target="embeddings/oleObject36.bin"/><Relationship Id="rId387" Type="http://schemas.openxmlformats.org/officeDocument/2006/relationships/oleObject" Target="embeddings/oleObject188.bin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oleObject" Target="embeddings/oleObject408.bin"/><Relationship Id="rId1238" Type="http://schemas.openxmlformats.org/officeDocument/2006/relationships/image" Target="media/image635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51.bin"/><Relationship Id="rId1000" Type="http://schemas.openxmlformats.org/officeDocument/2006/relationships/oleObject" Target="embeddings/oleObject471.bin"/><Relationship Id="rId1084" Type="http://schemas.openxmlformats.org/officeDocument/2006/relationships/image" Target="media/image560.wmf"/><Relationship Id="rId1305" Type="http://schemas.openxmlformats.org/officeDocument/2006/relationships/oleObject" Target="embeddings/oleObject631.bin"/><Relationship Id="rId107" Type="http://schemas.openxmlformats.org/officeDocument/2006/relationships/image" Target="media/image51.wmf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9.bin"/><Relationship Id="rId759" Type="http://schemas.openxmlformats.org/officeDocument/2006/relationships/image" Target="media/image371.wmf"/><Relationship Id="rId966" Type="http://schemas.openxmlformats.org/officeDocument/2006/relationships/image" Target="media/image487.png"/><Relationship Id="rId1291" Type="http://schemas.openxmlformats.org/officeDocument/2006/relationships/image" Target="media/image659.wmf"/><Relationship Id="rId1389" Type="http://schemas.openxmlformats.org/officeDocument/2006/relationships/image" Target="media/image746.gif"/><Relationship Id="rId11" Type="http://schemas.openxmlformats.org/officeDocument/2006/relationships/image" Target="media/image2.gif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image" Target="media/image255.wmf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549.bin"/><Relationship Id="rId1249" Type="http://schemas.openxmlformats.org/officeDocument/2006/relationships/oleObject" Target="embeddings/oleObject600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4.bin"/><Relationship Id="rId826" Type="http://schemas.openxmlformats.org/officeDocument/2006/relationships/oleObject" Target="embeddings/oleObject414.bin"/><Relationship Id="rId1011" Type="http://schemas.openxmlformats.org/officeDocument/2006/relationships/oleObject" Target="embeddings/oleObject477.bin"/><Relationship Id="rId1109" Type="http://schemas.openxmlformats.org/officeDocument/2006/relationships/oleObject" Target="embeddings/oleObject528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7.bin"/><Relationship Id="rId672" Type="http://schemas.openxmlformats.org/officeDocument/2006/relationships/image" Target="media/image329.wmf"/><Relationship Id="rId1095" Type="http://schemas.openxmlformats.org/officeDocument/2006/relationships/oleObject" Target="embeddings/oleObject521.bin"/><Relationship Id="rId1316" Type="http://schemas.openxmlformats.org/officeDocument/2006/relationships/image" Target="media/image673.png"/><Relationship Id="rId22" Type="http://schemas.openxmlformats.org/officeDocument/2006/relationships/oleObject" Target="embeddings/oleObject5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63.bin"/><Relationship Id="rId977" Type="http://schemas.openxmlformats.org/officeDocument/2006/relationships/image" Target="media/image498.png"/><Relationship Id="rId1162" Type="http://schemas.openxmlformats.org/officeDocument/2006/relationships/oleObject" Target="embeddings/oleObject555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420.bin"/><Relationship Id="rId1022" Type="http://schemas.openxmlformats.org/officeDocument/2006/relationships/image" Target="media/image530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4.wmf"/><Relationship Id="rId890" Type="http://schemas.openxmlformats.org/officeDocument/2006/relationships/image" Target="media/image435.wmf"/><Relationship Id="rId904" Type="http://schemas.openxmlformats.org/officeDocument/2006/relationships/image" Target="media/image442.wmf"/><Relationship Id="rId1327" Type="http://schemas.openxmlformats.org/officeDocument/2006/relationships/image" Target="media/image684.png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9.bin"/><Relationship Id="rId988" Type="http://schemas.openxmlformats.org/officeDocument/2006/relationships/image" Target="media/image509.png"/><Relationship Id="rId1173" Type="http://schemas.openxmlformats.org/officeDocument/2006/relationships/image" Target="media/image604.wmf"/><Relationship Id="rId1380" Type="http://schemas.openxmlformats.org/officeDocument/2006/relationships/image" Target="media/image737.gif"/><Relationship Id="rId182" Type="http://schemas.openxmlformats.org/officeDocument/2006/relationships/oleObject" Target="embeddings/oleObject85.bin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75.bin"/><Relationship Id="rId848" Type="http://schemas.openxmlformats.org/officeDocument/2006/relationships/image" Target="media/image414.wmf"/><Relationship Id="rId1033" Type="http://schemas.openxmlformats.org/officeDocument/2006/relationships/image" Target="media/image535.wmf"/><Relationship Id="rId487" Type="http://schemas.openxmlformats.org/officeDocument/2006/relationships/image" Target="media/image238.wmf"/><Relationship Id="rId610" Type="http://schemas.openxmlformats.org/officeDocument/2006/relationships/image" Target="media/image299.wmf"/><Relationship Id="rId694" Type="http://schemas.openxmlformats.org/officeDocument/2006/relationships/oleObject" Target="embeddings/oleObject346.bin"/><Relationship Id="rId708" Type="http://schemas.openxmlformats.org/officeDocument/2006/relationships/oleObject" Target="embeddings/oleObject353.bin"/><Relationship Id="rId915" Type="http://schemas.openxmlformats.org/officeDocument/2006/relationships/oleObject" Target="embeddings/oleObject459.bin"/><Relationship Id="rId1240" Type="http://schemas.openxmlformats.org/officeDocument/2006/relationships/image" Target="media/image636.wmf"/><Relationship Id="rId1338" Type="http://schemas.openxmlformats.org/officeDocument/2006/relationships/image" Target="media/image695.png"/><Relationship Id="rId347" Type="http://schemas.openxmlformats.org/officeDocument/2006/relationships/oleObject" Target="embeddings/oleObject168.bin"/><Relationship Id="rId999" Type="http://schemas.openxmlformats.org/officeDocument/2006/relationships/image" Target="media/image520.wmf"/><Relationship Id="rId1100" Type="http://schemas.openxmlformats.org/officeDocument/2006/relationships/image" Target="media/image568.wmf"/><Relationship Id="rId1184" Type="http://schemas.openxmlformats.org/officeDocument/2006/relationships/image" Target="media/image609.wmf"/><Relationship Id="rId1405" Type="http://schemas.openxmlformats.org/officeDocument/2006/relationships/image" Target="media/image762.gif"/><Relationship Id="rId44" Type="http://schemas.openxmlformats.org/officeDocument/2006/relationships/oleObject" Target="embeddings/oleObject16.bin"/><Relationship Id="rId554" Type="http://schemas.openxmlformats.org/officeDocument/2006/relationships/image" Target="media/image271.wmf"/><Relationship Id="rId761" Type="http://schemas.openxmlformats.org/officeDocument/2006/relationships/image" Target="media/image372.wmf"/><Relationship Id="rId859" Type="http://schemas.openxmlformats.org/officeDocument/2006/relationships/oleObject" Target="embeddings/oleObject431.bin"/><Relationship Id="rId1391" Type="http://schemas.openxmlformats.org/officeDocument/2006/relationships/image" Target="media/image748.gi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4.wmf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9.bin"/><Relationship Id="rId1044" Type="http://schemas.openxmlformats.org/officeDocument/2006/relationships/oleObject" Target="embeddings/oleObject495.bin"/><Relationship Id="rId1251" Type="http://schemas.openxmlformats.org/officeDocument/2006/relationships/oleObject" Target="embeddings/oleObject601.bin"/><Relationship Id="rId1349" Type="http://schemas.openxmlformats.org/officeDocument/2006/relationships/image" Target="media/image706.gif"/><Relationship Id="rId260" Type="http://schemas.openxmlformats.org/officeDocument/2006/relationships/oleObject" Target="embeddings/oleObject124.bin"/><Relationship Id="rId719" Type="http://schemas.openxmlformats.org/officeDocument/2006/relationships/image" Target="media/image351.wmf"/><Relationship Id="rId926" Type="http://schemas.openxmlformats.org/officeDocument/2006/relationships/oleObject" Target="embeddings/oleObject465.bin"/><Relationship Id="rId1111" Type="http://schemas.openxmlformats.org/officeDocument/2006/relationships/oleObject" Target="embeddings/oleObject529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76.wmf"/><Relationship Id="rId565" Type="http://schemas.openxmlformats.org/officeDocument/2006/relationships/image" Target="media/image277.wmf"/><Relationship Id="rId772" Type="http://schemas.openxmlformats.org/officeDocument/2006/relationships/oleObject" Target="embeddings/oleObject386.bin"/><Relationship Id="rId1195" Type="http://schemas.openxmlformats.org/officeDocument/2006/relationships/oleObject" Target="embeddings/oleObject572.bin"/><Relationship Id="rId1209" Type="http://schemas.openxmlformats.org/officeDocument/2006/relationships/image" Target="media/image621.wmf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7.bin"/><Relationship Id="rId632" Type="http://schemas.openxmlformats.org/officeDocument/2006/relationships/image" Target="media/image309.wmf"/><Relationship Id="rId1055" Type="http://schemas.openxmlformats.org/officeDocument/2006/relationships/image" Target="media/image546.wmf"/><Relationship Id="rId1262" Type="http://schemas.openxmlformats.org/officeDocument/2006/relationships/image" Target="media/image646.wmf"/><Relationship Id="rId271" Type="http://schemas.openxmlformats.org/officeDocument/2006/relationships/image" Target="media/image133.wmf"/><Relationship Id="rId937" Type="http://schemas.openxmlformats.org/officeDocument/2006/relationships/image" Target="media/image458.png"/><Relationship Id="rId1122" Type="http://schemas.openxmlformats.org/officeDocument/2006/relationships/image" Target="media/image579.wmf"/><Relationship Id="rId66" Type="http://schemas.openxmlformats.org/officeDocument/2006/relationships/oleObject" Target="embeddings/oleObject27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3.wmf"/><Relationship Id="rId990" Type="http://schemas.openxmlformats.org/officeDocument/2006/relationships/image" Target="media/image511.png"/><Relationship Id="rId229" Type="http://schemas.openxmlformats.org/officeDocument/2006/relationships/image" Target="media/image112.wmf"/><Relationship Id="rId436" Type="http://schemas.openxmlformats.org/officeDocument/2006/relationships/image" Target="media/image215.wmf"/><Relationship Id="rId643" Type="http://schemas.openxmlformats.org/officeDocument/2006/relationships/oleObject" Target="embeddings/oleObject320.bin"/><Relationship Id="rId1066" Type="http://schemas.openxmlformats.org/officeDocument/2006/relationships/oleObject" Target="embeddings/oleObject506.bin"/><Relationship Id="rId1273" Type="http://schemas.openxmlformats.org/officeDocument/2006/relationships/image" Target="media/image650.wmf"/><Relationship Id="rId850" Type="http://schemas.openxmlformats.org/officeDocument/2006/relationships/image" Target="media/image415.wmf"/><Relationship Id="rId948" Type="http://schemas.openxmlformats.org/officeDocument/2006/relationships/image" Target="media/image469.png"/><Relationship Id="rId1133" Type="http://schemas.openxmlformats.org/officeDocument/2006/relationships/oleObject" Target="embeddings/oleObject540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5.bin"/><Relationship Id="rId503" Type="http://schemas.openxmlformats.org/officeDocument/2006/relationships/image" Target="media/image246.wmf"/><Relationship Id="rId587" Type="http://schemas.openxmlformats.org/officeDocument/2006/relationships/oleObject" Target="embeddings/oleObject291.bin"/><Relationship Id="rId710" Type="http://schemas.openxmlformats.org/officeDocument/2006/relationships/oleObject" Target="embeddings/oleObject355.bin"/><Relationship Id="rId808" Type="http://schemas.openxmlformats.org/officeDocument/2006/relationships/oleObject" Target="embeddings/oleObject404.bin"/><Relationship Id="rId1340" Type="http://schemas.openxmlformats.org/officeDocument/2006/relationships/image" Target="media/image697.png"/><Relationship Id="rId8" Type="http://schemas.openxmlformats.org/officeDocument/2006/relationships/footnotes" Target="footnotes.xml"/><Relationship Id="rId142" Type="http://schemas.openxmlformats.org/officeDocument/2006/relationships/oleObject" Target="embeddings/oleObject65.bin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397.bin"/><Relationship Id="rId1077" Type="http://schemas.openxmlformats.org/officeDocument/2006/relationships/oleObject" Target="embeddings/oleObject512.bin"/><Relationship Id="rId1200" Type="http://schemas.openxmlformats.org/officeDocument/2006/relationships/oleObject" Target="embeddings/oleObject575.bin"/><Relationship Id="rId654" Type="http://schemas.openxmlformats.org/officeDocument/2006/relationships/image" Target="media/image320.wmf"/><Relationship Id="rId861" Type="http://schemas.openxmlformats.org/officeDocument/2006/relationships/oleObject" Target="embeddings/oleObject432.bin"/><Relationship Id="rId959" Type="http://schemas.openxmlformats.org/officeDocument/2006/relationships/image" Target="media/image480.png"/><Relationship Id="rId1284" Type="http://schemas.openxmlformats.org/officeDocument/2006/relationships/oleObject" Target="embeddings/oleObject620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2.wmf"/><Relationship Id="rId1144" Type="http://schemas.openxmlformats.org/officeDocument/2006/relationships/image" Target="media/image590.wmf"/><Relationship Id="rId1351" Type="http://schemas.openxmlformats.org/officeDocument/2006/relationships/image" Target="media/image708.gif"/><Relationship Id="rId88" Type="http://schemas.openxmlformats.org/officeDocument/2006/relationships/oleObject" Target="embeddings/oleObject38.bin"/><Relationship Id="rId153" Type="http://schemas.openxmlformats.org/officeDocument/2006/relationships/image" Target="media/image74.wmf"/><Relationship Id="rId360" Type="http://schemas.openxmlformats.org/officeDocument/2006/relationships/image" Target="media/image177.wmf"/><Relationship Id="rId598" Type="http://schemas.openxmlformats.org/officeDocument/2006/relationships/image" Target="media/image293.wmf"/><Relationship Id="rId819" Type="http://schemas.openxmlformats.org/officeDocument/2006/relationships/oleObject" Target="embeddings/oleObject410.bin"/><Relationship Id="rId1004" Type="http://schemas.openxmlformats.org/officeDocument/2006/relationships/image" Target="media/image522.wmf"/><Relationship Id="rId1211" Type="http://schemas.openxmlformats.org/officeDocument/2006/relationships/image" Target="media/image622.w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226.wmf"/><Relationship Id="rId665" Type="http://schemas.openxmlformats.org/officeDocument/2006/relationships/oleObject" Target="embeddings/oleObject331.bin"/><Relationship Id="rId872" Type="http://schemas.openxmlformats.org/officeDocument/2006/relationships/image" Target="media/image426.wmf"/><Relationship Id="rId1088" Type="http://schemas.openxmlformats.org/officeDocument/2006/relationships/image" Target="media/image562.wmf"/><Relationship Id="rId1295" Type="http://schemas.openxmlformats.org/officeDocument/2006/relationships/image" Target="media/image661.wmf"/><Relationship Id="rId1309" Type="http://schemas.openxmlformats.org/officeDocument/2006/relationships/oleObject" Target="embeddings/oleObject633.bin"/><Relationship Id="rId15" Type="http://schemas.openxmlformats.org/officeDocument/2006/relationships/image" Target="media/image5.wmf"/><Relationship Id="rId318" Type="http://schemas.openxmlformats.org/officeDocument/2006/relationships/image" Target="media/image156.wmf"/><Relationship Id="rId525" Type="http://schemas.openxmlformats.org/officeDocument/2006/relationships/image" Target="media/image257.wmf"/><Relationship Id="rId732" Type="http://schemas.openxmlformats.org/officeDocument/2006/relationships/oleObject" Target="embeddings/oleObject366.bin"/><Relationship Id="rId1155" Type="http://schemas.openxmlformats.org/officeDocument/2006/relationships/oleObject" Target="embeddings/oleObject551.bin"/><Relationship Id="rId1362" Type="http://schemas.openxmlformats.org/officeDocument/2006/relationships/image" Target="media/image719.gif"/><Relationship Id="rId99" Type="http://schemas.openxmlformats.org/officeDocument/2006/relationships/image" Target="media/image47.wmf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479.bin"/><Relationship Id="rId1222" Type="http://schemas.openxmlformats.org/officeDocument/2006/relationships/oleObject" Target="embeddings/oleObject586.bin"/><Relationship Id="rId469" Type="http://schemas.openxmlformats.org/officeDocument/2006/relationships/oleObject" Target="embeddings/oleObject229.bin"/><Relationship Id="rId676" Type="http://schemas.openxmlformats.org/officeDocument/2006/relationships/image" Target="media/image331.wmf"/><Relationship Id="rId883" Type="http://schemas.openxmlformats.org/officeDocument/2006/relationships/oleObject" Target="embeddings/oleObject443.bin"/><Relationship Id="rId1099" Type="http://schemas.openxmlformats.org/officeDocument/2006/relationships/oleObject" Target="embeddings/oleObject523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3.wmf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57.bin"/><Relationship Id="rId1373" Type="http://schemas.openxmlformats.org/officeDocument/2006/relationships/image" Target="media/image730.gif"/><Relationship Id="rId175" Type="http://schemas.openxmlformats.org/officeDocument/2006/relationships/image" Target="media/image85.wmf"/><Relationship Id="rId743" Type="http://schemas.openxmlformats.org/officeDocument/2006/relationships/image" Target="media/image363.wmf"/><Relationship Id="rId950" Type="http://schemas.openxmlformats.org/officeDocument/2006/relationships/image" Target="media/image471.png"/><Relationship Id="rId1026" Type="http://schemas.openxmlformats.org/officeDocument/2006/relationships/image" Target="media/image532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9.bin"/><Relationship Id="rId687" Type="http://schemas.openxmlformats.org/officeDocument/2006/relationships/image" Target="media/image336.wmf"/><Relationship Id="rId810" Type="http://schemas.openxmlformats.org/officeDocument/2006/relationships/image" Target="media/image396.wmf"/><Relationship Id="rId908" Type="http://schemas.openxmlformats.org/officeDocument/2006/relationships/image" Target="media/image444.wmf"/><Relationship Id="rId1233" Type="http://schemas.openxmlformats.org/officeDocument/2006/relationships/oleObject" Target="embeddings/oleObject592.bin"/><Relationship Id="rId242" Type="http://schemas.openxmlformats.org/officeDocument/2006/relationships/oleObject" Target="embeddings/oleObject115.bin"/><Relationship Id="rId894" Type="http://schemas.openxmlformats.org/officeDocument/2006/relationships/image" Target="media/image437.wmf"/><Relationship Id="rId1177" Type="http://schemas.openxmlformats.org/officeDocument/2006/relationships/image" Target="media/image606.wmf"/><Relationship Id="rId1300" Type="http://schemas.openxmlformats.org/officeDocument/2006/relationships/image" Target="media/image663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5.bin"/><Relationship Id="rId547" Type="http://schemas.openxmlformats.org/officeDocument/2006/relationships/oleObject" Target="embeddings/oleObject271.bin"/><Relationship Id="rId754" Type="http://schemas.openxmlformats.org/officeDocument/2006/relationships/oleObject" Target="embeddings/oleObject377.bin"/><Relationship Id="rId961" Type="http://schemas.openxmlformats.org/officeDocument/2006/relationships/image" Target="media/image482.png"/><Relationship Id="rId1384" Type="http://schemas.openxmlformats.org/officeDocument/2006/relationships/image" Target="media/image741.gif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7.bin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oleObject" Target="embeddings/oleObject305.bin"/><Relationship Id="rId821" Type="http://schemas.openxmlformats.org/officeDocument/2006/relationships/image" Target="media/image401.wmf"/><Relationship Id="rId1037" Type="http://schemas.openxmlformats.org/officeDocument/2006/relationships/image" Target="media/image537.wmf"/><Relationship Id="rId1244" Type="http://schemas.openxmlformats.org/officeDocument/2006/relationships/image" Target="media/image638.wmf"/><Relationship Id="rId253" Type="http://schemas.openxmlformats.org/officeDocument/2006/relationships/image" Target="media/image124.wmf"/><Relationship Id="rId460" Type="http://schemas.openxmlformats.org/officeDocument/2006/relationships/image" Target="media/image227.wmf"/><Relationship Id="rId698" Type="http://schemas.openxmlformats.org/officeDocument/2006/relationships/oleObject" Target="embeddings/oleObject348.bin"/><Relationship Id="rId919" Type="http://schemas.openxmlformats.org/officeDocument/2006/relationships/image" Target="media/image449.wmf"/><Relationship Id="rId1090" Type="http://schemas.openxmlformats.org/officeDocument/2006/relationships/image" Target="media/image563.wmf"/><Relationship Id="rId1104" Type="http://schemas.openxmlformats.org/officeDocument/2006/relationships/image" Target="media/image570.wmf"/><Relationship Id="rId1311" Type="http://schemas.openxmlformats.org/officeDocument/2006/relationships/oleObject" Target="embeddings/oleObject634.bin"/><Relationship Id="rId48" Type="http://schemas.openxmlformats.org/officeDocument/2006/relationships/oleObject" Target="embeddings/oleObject18.bin"/><Relationship Id="rId113" Type="http://schemas.openxmlformats.org/officeDocument/2006/relationships/image" Target="media/image54.wmf"/><Relationship Id="rId320" Type="http://schemas.openxmlformats.org/officeDocument/2006/relationships/image" Target="media/image157.wmf"/><Relationship Id="rId558" Type="http://schemas.openxmlformats.org/officeDocument/2006/relationships/image" Target="media/image273.wmf"/><Relationship Id="rId765" Type="http://schemas.openxmlformats.org/officeDocument/2006/relationships/image" Target="media/image374.wmf"/><Relationship Id="rId972" Type="http://schemas.openxmlformats.org/officeDocument/2006/relationships/image" Target="media/image493.png"/><Relationship Id="rId1188" Type="http://schemas.openxmlformats.org/officeDocument/2006/relationships/image" Target="media/image611.wmf"/><Relationship Id="rId1395" Type="http://schemas.openxmlformats.org/officeDocument/2006/relationships/image" Target="media/image752.gif"/><Relationship Id="rId1409" Type="http://schemas.openxmlformats.org/officeDocument/2006/relationships/image" Target="media/image766.gif"/><Relationship Id="rId197" Type="http://schemas.openxmlformats.org/officeDocument/2006/relationships/image" Target="media/image96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1.bin"/><Relationship Id="rId832" Type="http://schemas.openxmlformats.org/officeDocument/2006/relationships/oleObject" Target="embeddings/oleObject417.bin"/><Relationship Id="rId1048" Type="http://schemas.openxmlformats.org/officeDocument/2006/relationships/oleObject" Target="embeddings/oleObject497.bin"/><Relationship Id="rId1255" Type="http://schemas.openxmlformats.org/officeDocument/2006/relationships/oleObject" Target="embeddings/oleObject603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531.bin"/><Relationship Id="rId1322" Type="http://schemas.openxmlformats.org/officeDocument/2006/relationships/image" Target="media/image679.png"/><Relationship Id="rId59" Type="http://schemas.openxmlformats.org/officeDocument/2006/relationships/image" Target="media/image27.wmf"/><Relationship Id="rId124" Type="http://schemas.openxmlformats.org/officeDocument/2006/relationships/oleObject" Target="embeddings/oleObject56.bin"/><Relationship Id="rId569" Type="http://schemas.openxmlformats.org/officeDocument/2006/relationships/image" Target="media/image279.wmf"/><Relationship Id="rId776" Type="http://schemas.openxmlformats.org/officeDocument/2006/relationships/oleObject" Target="embeddings/oleObject388.bin"/><Relationship Id="rId983" Type="http://schemas.openxmlformats.org/officeDocument/2006/relationships/image" Target="media/image504.png"/><Relationship Id="rId1199" Type="http://schemas.openxmlformats.org/officeDocument/2006/relationships/image" Target="media/image616.wmf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1.wmf"/><Relationship Id="rId1059" Type="http://schemas.openxmlformats.org/officeDocument/2006/relationships/image" Target="media/image548.wmf"/><Relationship Id="rId1266" Type="http://schemas.openxmlformats.org/officeDocument/2006/relationships/oleObject" Target="embeddings/oleObject61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72;&#1073;&#1086;&#1095;&#1080;&#1081;%20&#1089;&#1090;&#1086;&#1083;\&#1084;&#1077;&#1090;&#1086;&#1076;&#1080;&#1095;%20&#1091;&#1082;&#1072;&#1079;&#1072;&#1085;&#1080;&#1103;%202017%20&#1083;&#1076;&#1103;%20&#1082;&#1086;&#1085;&#1082;&#1091;&#1088;&#108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</PublishDate>
  <Abstract> Пояснительная записка.                                                                                          Методическое пособие по математике « Методические рекомендации к выполнению практических и самостоятельных работ по математике»  предназначено для использования  студентами на аудиторных и внеаудиторных занятиях по математике.  Составлено в соответствии с требованиями ФГОС для специальностей СПО 31.02.01 Лечебное дело, 34.02.01 Сестринское дело  на базе полного среднего образования.  Может также использоваться  для других специальностей  СПО. В методических рекомендациях дан необходимый теоретический материал и образцы решения задач и упражнений  по основным темам курса математики для СПО «Дифференциальное и интегральное исчисление». Образцы решения типичных задач  приводятся  подробно, с комментариями. Рассмотрено решение задач разного уровня сложности. Обращено внимание на основные трудности и типичные ошибки, которые встречаются при выполнении практических работ студентами.  Для самостоятельного решения даны задачи разного уровня сложности.  Методическое пособие создано для оказания помощи студентам  в достижении образовательного стандарта  при освоении основной профессиональной программы СПО при выполнении практических работ,  при подготовке к зачету, а также для ликвидации пробелов в знаниях.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F96F1E-715C-48F5-821C-06ADDC772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методич указания 2017 лдя конкурса</Template>
  <TotalTime>570</TotalTime>
  <Pages>59</Pages>
  <Words>8743</Words>
  <Characters>49841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            К ВЫПОЛНЕНИЮ ПРАКТИЧЕСКИХ И САМОСТОЯТЕЛЬНЫХ РАБОТ ПО МАТЕМАТИКЕ</vt:lpstr>
    </vt:vector>
  </TitlesOfParts>
  <Company>Министерство здравоохранения Тульской области                                          Государственное профессиональное образовательное  учреждение                       «Узловский филиал Тульского областного медицинского колледжа»</Company>
  <LinksUpToDate>false</LinksUpToDate>
  <CharactersWithSpaces>58468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            К ВЫПОЛНЕНИЮ ПРАКТИЧЕСКИХ И САМОСТОЯТЕЛЬНЫХ РАБОТ ПО МАТЕМАТИКЕ</dc:title>
  <dc:subject>для специальности   34.02.01  «Сестринское дело»,  31.02.01 «Лечебное дело»</dc:subject>
  <dc:creator>Составил: Л.Г. Змеева, преподаватель математики УФ ТОМК</dc:creator>
  <cp:lastModifiedBy>Лидия Коновалова</cp:lastModifiedBy>
  <cp:revision>30</cp:revision>
  <dcterms:created xsi:type="dcterms:W3CDTF">2017-01-26T09:27:00Z</dcterms:created>
  <dcterms:modified xsi:type="dcterms:W3CDTF">2017-10-19T11:32:00Z</dcterms:modified>
</cp:coreProperties>
</file>