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5D28" w:rsidRPr="00A35D28" w:rsidRDefault="00BE2AE2" w:rsidP="00E807EA">
      <w:pPr>
        <w:spacing w:line="240" w:lineRule="auto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-586740</wp:posOffset>
            </wp:positionH>
            <wp:positionV relativeFrom="paragraph">
              <wp:posOffset>-274320</wp:posOffset>
            </wp:positionV>
            <wp:extent cx="7353300" cy="10553700"/>
            <wp:effectExtent l="19050" t="0" r="0" b="0"/>
            <wp:wrapNone/>
            <wp:docPr id="32" name="Рисунок 2" descr="E:\ДЛЯ  ОФОРМЛЕНИЯ\Рамки-картинки 2014-2015\Рамки\0_70b40_fcff8807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ДЛЯ  ОФОРМЛЕНИЯ\Рамки-картинки 2014-2015\Рамки\0_70b40_fcff8807_XL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7117" cy="10559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46C5F" w:rsidRPr="000D1632" w:rsidRDefault="00546C5F" w:rsidP="00546C5F">
      <w:pPr>
        <w:spacing w:after="0" w:line="240" w:lineRule="auto"/>
        <w:jc w:val="center"/>
        <w:rPr>
          <w:rFonts w:ascii="Monotype Corsiva" w:hAnsi="Monotype Corsiva"/>
          <w:b/>
          <w:i/>
          <w:color w:val="006600"/>
          <w:sz w:val="32"/>
          <w:szCs w:val="32"/>
        </w:rPr>
      </w:pPr>
      <w:r w:rsidRPr="000D1632">
        <w:rPr>
          <w:rFonts w:ascii="Monotype Corsiva" w:hAnsi="Monotype Corsiva"/>
          <w:b/>
          <w:i/>
          <w:color w:val="006600"/>
          <w:sz w:val="32"/>
          <w:szCs w:val="32"/>
        </w:rPr>
        <w:t xml:space="preserve">ГАПОУ МО </w:t>
      </w:r>
    </w:p>
    <w:p w:rsidR="00546C5F" w:rsidRPr="000D1632" w:rsidRDefault="00546C5F" w:rsidP="00546C5F">
      <w:pPr>
        <w:spacing w:after="0" w:line="240" w:lineRule="auto"/>
        <w:jc w:val="center"/>
        <w:rPr>
          <w:rFonts w:ascii="Monotype Corsiva" w:hAnsi="Monotype Corsiva"/>
          <w:b/>
          <w:i/>
          <w:color w:val="006600"/>
          <w:sz w:val="32"/>
          <w:szCs w:val="32"/>
        </w:rPr>
      </w:pPr>
      <w:r w:rsidRPr="000D1632">
        <w:rPr>
          <w:rFonts w:ascii="Monotype Corsiva" w:hAnsi="Monotype Corsiva"/>
          <w:b/>
          <w:i/>
          <w:color w:val="006600"/>
          <w:sz w:val="32"/>
          <w:szCs w:val="32"/>
        </w:rPr>
        <w:t xml:space="preserve">«Егорьевский  промышленно- </w:t>
      </w:r>
    </w:p>
    <w:p w:rsidR="00546C5F" w:rsidRPr="000D1632" w:rsidRDefault="00546C5F" w:rsidP="00546C5F">
      <w:pPr>
        <w:spacing w:after="0" w:line="240" w:lineRule="auto"/>
        <w:jc w:val="center"/>
        <w:rPr>
          <w:rFonts w:ascii="Monotype Corsiva" w:hAnsi="Monotype Corsiva"/>
          <w:b/>
          <w:i/>
          <w:color w:val="006600"/>
          <w:sz w:val="32"/>
          <w:szCs w:val="32"/>
        </w:rPr>
      </w:pPr>
      <w:r w:rsidRPr="000D1632">
        <w:rPr>
          <w:rFonts w:ascii="Monotype Corsiva" w:hAnsi="Monotype Corsiva"/>
          <w:b/>
          <w:i/>
          <w:color w:val="006600"/>
          <w:sz w:val="32"/>
          <w:szCs w:val="32"/>
        </w:rPr>
        <w:t>экономический  техникум</w:t>
      </w:r>
      <w:r w:rsidR="00D73352" w:rsidRPr="000D1632">
        <w:rPr>
          <w:rFonts w:ascii="Monotype Corsiva" w:hAnsi="Monotype Corsiva"/>
          <w:b/>
          <w:i/>
          <w:color w:val="006600"/>
          <w:sz w:val="32"/>
          <w:szCs w:val="32"/>
        </w:rPr>
        <w:t>»</w:t>
      </w:r>
    </w:p>
    <w:p w:rsidR="00D73352" w:rsidRDefault="00D73352" w:rsidP="00546C5F">
      <w:pPr>
        <w:spacing w:after="0" w:line="240" w:lineRule="auto"/>
        <w:jc w:val="center"/>
        <w:rPr>
          <w:rFonts w:ascii="Monotype Corsiva" w:hAnsi="Monotype Corsiva"/>
          <w:b/>
          <w:i/>
          <w:sz w:val="28"/>
          <w:szCs w:val="28"/>
        </w:rPr>
      </w:pPr>
    </w:p>
    <w:p w:rsidR="00D73352" w:rsidRPr="00546C5F" w:rsidRDefault="00DC5CBA" w:rsidP="00546C5F">
      <w:pPr>
        <w:spacing w:after="0" w:line="240" w:lineRule="auto"/>
        <w:jc w:val="center"/>
        <w:rPr>
          <w:rFonts w:ascii="Monotype Corsiva" w:hAnsi="Monotype Corsiva"/>
          <w:b/>
          <w:i/>
          <w:sz w:val="28"/>
          <w:szCs w:val="28"/>
        </w:rPr>
      </w:pPr>
      <w:r w:rsidRPr="00DC5CBA"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left:0;text-align:left;margin-left:45.3pt;margin-top:3.6pt;width:376.5pt;height:96.75pt;z-index:251660288" fillcolor="#d64700" strokecolor="#630">
            <v:shadow color="#868686"/>
            <v:textpath style="font-family:&quot;Monotype Corsiva&quot;;font-size:24pt;font-weight:bold;v-text-kern:t" trim="t" fitpath="t" string="Методическая  разработка&#10;тематического  классного  часа&#10;на  тему:"/>
          </v:shape>
        </w:pict>
      </w:r>
    </w:p>
    <w:p w:rsidR="00A35D28" w:rsidRPr="00546C5F" w:rsidRDefault="00546C5F" w:rsidP="00546C5F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546C5F">
        <w:rPr>
          <w:rFonts w:ascii="Times New Roman" w:hAnsi="Times New Roman"/>
          <w:b/>
          <w:i/>
          <w:sz w:val="28"/>
          <w:szCs w:val="28"/>
        </w:rPr>
        <w:t xml:space="preserve">  </w:t>
      </w:r>
    </w:p>
    <w:p w:rsidR="00A35D28" w:rsidRPr="00546C5F" w:rsidRDefault="00A35D28" w:rsidP="00546C5F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A35D28" w:rsidRPr="00546C5F" w:rsidRDefault="00A35D28" w:rsidP="00546C5F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A35D28" w:rsidRPr="00546C5F" w:rsidRDefault="00A35D28" w:rsidP="00546C5F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A35D28" w:rsidRPr="00546C5F" w:rsidRDefault="00A35D28" w:rsidP="00546C5F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A35D28" w:rsidRPr="00546C5F" w:rsidRDefault="00DC5CBA" w:rsidP="00546C5F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DC5CBA">
        <w:rPr>
          <w:noProof/>
        </w:rPr>
        <w:pict>
          <v:shape id="_x0000_s1027" type="#_x0000_t136" style="position:absolute;left:0;text-align:left;margin-left:83.55pt;margin-top:9.9pt;width:319.5pt;height:115.6pt;z-index:251662336" adj="11130" fillcolor="#f06" strokecolor="#960" strokeweight="1pt">
            <v:fill r:id="rId7" o:title="0_4a4b3_b1878eba_xl" recolor="t" type="frame"/>
            <v:shadow color="#868686"/>
            <v:textpath style="font-family:&quot;Monotype Corsiva&quot;;font-size:24pt;v-text-kern:t" trim="t" fitpath="t" string="&quot;Что  значит&#10;быть&#10;счастливым?&quot;"/>
          </v:shape>
        </w:pict>
      </w:r>
    </w:p>
    <w:p w:rsidR="00A35D28" w:rsidRPr="00546C5F" w:rsidRDefault="00A35D28" w:rsidP="00546C5F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A35D28" w:rsidRPr="00546C5F" w:rsidRDefault="00A35D28" w:rsidP="00546C5F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A35D28" w:rsidRPr="00546C5F" w:rsidRDefault="00A35D28" w:rsidP="00546C5F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A35D28" w:rsidRPr="00546C5F" w:rsidRDefault="00A35D28" w:rsidP="00546C5F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A35D28" w:rsidRPr="00546C5F" w:rsidRDefault="00A35D28" w:rsidP="00546C5F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A35D28" w:rsidRPr="00546C5F" w:rsidRDefault="00A35D28" w:rsidP="00546C5F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A35D28" w:rsidRPr="00546C5F" w:rsidRDefault="00A35D28" w:rsidP="00546C5F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A35D28" w:rsidRPr="00546C5F" w:rsidRDefault="00BE2AE2" w:rsidP="00546C5F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163949</wp:posOffset>
            </wp:positionH>
            <wp:positionV relativeFrom="paragraph">
              <wp:posOffset>91440</wp:posOffset>
            </wp:positionV>
            <wp:extent cx="5810350" cy="3552825"/>
            <wp:effectExtent l="19050" t="0" r="0" b="0"/>
            <wp:wrapNone/>
            <wp:docPr id="2" name="Рисунок 2" descr="E:\САЙТ 2014-2015\Сайт Кл. час Счастье\DSC05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САЙТ 2014-2015\Сайт Кл. час Счастье\DSC053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7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2009" cy="3553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</w:p>
    <w:p w:rsidR="00A35D28" w:rsidRPr="00546C5F" w:rsidRDefault="00A35D28" w:rsidP="00546C5F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A35D28" w:rsidRPr="00546C5F" w:rsidRDefault="00A35D28" w:rsidP="00546C5F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A35D28" w:rsidRPr="00546C5F" w:rsidRDefault="00A35D28" w:rsidP="00546C5F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A35D28" w:rsidRPr="00546C5F" w:rsidRDefault="00A35D28" w:rsidP="00546C5F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A35D28" w:rsidRPr="00546C5F" w:rsidRDefault="00A35D28" w:rsidP="00546C5F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A35D28" w:rsidRPr="00546C5F" w:rsidRDefault="00A35D28" w:rsidP="00546C5F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A35D28" w:rsidRPr="00546C5F" w:rsidRDefault="00A35D28" w:rsidP="00546C5F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A35D28" w:rsidRDefault="00A35D28" w:rsidP="00546C5F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D73352" w:rsidRDefault="00D73352" w:rsidP="00546C5F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D73352" w:rsidRDefault="00D73352" w:rsidP="00546C5F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D73352" w:rsidRDefault="00D73352" w:rsidP="00546C5F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2416F2" w:rsidRDefault="002416F2" w:rsidP="00546C5F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2416F2" w:rsidRDefault="002416F2" w:rsidP="00546C5F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2416F2" w:rsidRDefault="002416F2" w:rsidP="00546C5F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2416F2" w:rsidRDefault="002416F2" w:rsidP="00546C5F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BE2AE2" w:rsidRDefault="00BE2AE2" w:rsidP="000D1632">
      <w:pPr>
        <w:spacing w:after="0" w:line="240" w:lineRule="auto"/>
        <w:jc w:val="center"/>
        <w:rPr>
          <w:rFonts w:ascii="Monotype Corsiva" w:hAnsi="Monotype Corsiva"/>
          <w:b/>
          <w:i/>
          <w:color w:val="006600"/>
          <w:sz w:val="36"/>
          <w:szCs w:val="36"/>
        </w:rPr>
      </w:pPr>
    </w:p>
    <w:p w:rsidR="00BE2AE2" w:rsidRPr="00BE2AE2" w:rsidRDefault="00BE2AE2" w:rsidP="000D1632">
      <w:pPr>
        <w:spacing w:after="0" w:line="240" w:lineRule="auto"/>
        <w:jc w:val="center"/>
        <w:rPr>
          <w:rFonts w:ascii="Monotype Corsiva" w:hAnsi="Monotype Corsiva"/>
          <w:b/>
          <w:i/>
          <w:color w:val="006600"/>
          <w:sz w:val="16"/>
          <w:szCs w:val="16"/>
        </w:rPr>
      </w:pPr>
    </w:p>
    <w:p w:rsidR="00D73352" w:rsidRPr="000D1632" w:rsidRDefault="00C963DC" w:rsidP="000D1632">
      <w:pPr>
        <w:spacing w:after="0" w:line="240" w:lineRule="auto"/>
        <w:jc w:val="center"/>
        <w:rPr>
          <w:rFonts w:ascii="Monotype Corsiva" w:hAnsi="Monotype Corsiva"/>
          <w:b/>
          <w:i/>
          <w:color w:val="006600"/>
          <w:sz w:val="36"/>
          <w:szCs w:val="36"/>
        </w:rPr>
      </w:pPr>
      <w:r>
        <w:rPr>
          <w:rFonts w:ascii="Monotype Corsiva" w:hAnsi="Monotype Corsiva"/>
          <w:b/>
          <w:i/>
          <w:color w:val="006600"/>
          <w:sz w:val="36"/>
          <w:szCs w:val="36"/>
        </w:rPr>
        <w:t>Автор, к</w:t>
      </w:r>
      <w:r w:rsidR="00D73352" w:rsidRPr="000D1632">
        <w:rPr>
          <w:rFonts w:ascii="Monotype Corsiva" w:hAnsi="Monotype Corsiva"/>
          <w:b/>
          <w:i/>
          <w:color w:val="006600"/>
          <w:sz w:val="36"/>
          <w:szCs w:val="36"/>
        </w:rPr>
        <w:t>лассный  руководитель:</w:t>
      </w:r>
    </w:p>
    <w:p w:rsidR="002416F2" w:rsidRPr="000D1632" w:rsidRDefault="00D73352" w:rsidP="00546C5F">
      <w:pPr>
        <w:spacing w:after="0" w:line="240" w:lineRule="auto"/>
        <w:jc w:val="center"/>
        <w:rPr>
          <w:rFonts w:ascii="Monotype Corsiva" w:hAnsi="Monotype Corsiva"/>
          <w:b/>
          <w:i/>
          <w:color w:val="990000"/>
          <w:sz w:val="36"/>
          <w:szCs w:val="36"/>
        </w:rPr>
      </w:pPr>
      <w:r w:rsidRPr="000D1632">
        <w:rPr>
          <w:rFonts w:ascii="Monotype Corsiva" w:hAnsi="Monotype Corsiva"/>
          <w:b/>
          <w:i/>
          <w:color w:val="990000"/>
          <w:sz w:val="36"/>
          <w:szCs w:val="36"/>
        </w:rPr>
        <w:t>Савельева  Татьяна  Игоревна</w:t>
      </w:r>
    </w:p>
    <w:p w:rsidR="002416F2" w:rsidRPr="000D1632" w:rsidRDefault="002416F2" w:rsidP="00546C5F">
      <w:pPr>
        <w:spacing w:after="0" w:line="240" w:lineRule="auto"/>
        <w:jc w:val="center"/>
        <w:rPr>
          <w:rFonts w:ascii="Monotype Corsiva" w:hAnsi="Monotype Corsiva"/>
          <w:b/>
          <w:i/>
          <w:color w:val="CC0000"/>
          <w:sz w:val="36"/>
          <w:szCs w:val="36"/>
        </w:rPr>
      </w:pPr>
      <w:r w:rsidRPr="000D1632">
        <w:rPr>
          <w:rFonts w:ascii="Monotype Corsiva" w:hAnsi="Monotype Corsiva"/>
          <w:b/>
          <w:i/>
          <w:color w:val="006600"/>
          <w:sz w:val="36"/>
          <w:szCs w:val="36"/>
        </w:rPr>
        <w:t xml:space="preserve">Группа: </w:t>
      </w:r>
      <w:r w:rsidRPr="000D1632">
        <w:rPr>
          <w:rFonts w:ascii="Monotype Corsiva" w:hAnsi="Monotype Corsiva"/>
          <w:b/>
          <w:i/>
          <w:color w:val="990000"/>
          <w:sz w:val="36"/>
          <w:szCs w:val="36"/>
        </w:rPr>
        <w:t>Бд-31</w:t>
      </w:r>
    </w:p>
    <w:p w:rsidR="00D73352" w:rsidRPr="000D1632" w:rsidRDefault="002416F2" w:rsidP="00546C5F">
      <w:pPr>
        <w:spacing w:after="0" w:line="240" w:lineRule="auto"/>
        <w:jc w:val="center"/>
        <w:rPr>
          <w:rFonts w:ascii="Monotype Corsiva" w:hAnsi="Monotype Corsiva"/>
          <w:b/>
          <w:i/>
          <w:color w:val="006600"/>
          <w:sz w:val="36"/>
          <w:szCs w:val="36"/>
        </w:rPr>
      </w:pPr>
      <w:r w:rsidRPr="000D1632">
        <w:rPr>
          <w:rFonts w:ascii="Monotype Corsiva" w:hAnsi="Monotype Corsiva"/>
          <w:b/>
          <w:i/>
          <w:color w:val="006600"/>
          <w:sz w:val="36"/>
          <w:szCs w:val="36"/>
        </w:rPr>
        <w:t xml:space="preserve">Курс: </w:t>
      </w:r>
      <w:r w:rsidRPr="000D1632">
        <w:rPr>
          <w:rFonts w:ascii="Monotype Corsiva" w:hAnsi="Monotype Corsiva"/>
          <w:b/>
          <w:i/>
          <w:color w:val="990000"/>
          <w:sz w:val="36"/>
          <w:szCs w:val="36"/>
          <w:lang w:val="en-US"/>
        </w:rPr>
        <w:t>II</w:t>
      </w:r>
      <w:r w:rsidR="00D73352" w:rsidRPr="000D1632">
        <w:rPr>
          <w:rFonts w:ascii="Monotype Corsiva" w:hAnsi="Monotype Corsiva"/>
          <w:b/>
          <w:i/>
          <w:color w:val="990000"/>
          <w:sz w:val="36"/>
          <w:szCs w:val="36"/>
        </w:rPr>
        <w:t xml:space="preserve">  </w:t>
      </w:r>
    </w:p>
    <w:p w:rsidR="00BE2AE2" w:rsidRDefault="00BE2AE2" w:rsidP="00546C5F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BE2AE2" w:rsidRDefault="00BE2AE2" w:rsidP="00546C5F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BE2AE2" w:rsidRDefault="00BE2AE2" w:rsidP="00546C5F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2416F2" w:rsidRPr="000D1632" w:rsidRDefault="002416F2" w:rsidP="00546C5F">
      <w:pPr>
        <w:spacing w:after="0" w:line="240" w:lineRule="auto"/>
        <w:jc w:val="center"/>
        <w:rPr>
          <w:rFonts w:ascii="Monotype Corsiva" w:hAnsi="Monotype Corsiva"/>
          <w:b/>
          <w:i/>
          <w:color w:val="006600"/>
          <w:sz w:val="32"/>
          <w:szCs w:val="32"/>
        </w:rPr>
      </w:pPr>
      <w:r w:rsidRPr="000D1632">
        <w:rPr>
          <w:rFonts w:ascii="Monotype Corsiva" w:hAnsi="Monotype Corsiva"/>
          <w:b/>
          <w:i/>
          <w:color w:val="006600"/>
          <w:sz w:val="32"/>
          <w:szCs w:val="32"/>
        </w:rPr>
        <w:t>г. Егорьевск</w:t>
      </w:r>
    </w:p>
    <w:p w:rsidR="00D73352" w:rsidRPr="00BE2AE2" w:rsidRDefault="002416F2" w:rsidP="00BE2AE2">
      <w:pPr>
        <w:spacing w:after="0" w:line="240" w:lineRule="auto"/>
        <w:jc w:val="center"/>
        <w:rPr>
          <w:rFonts w:ascii="Monotype Corsiva" w:hAnsi="Monotype Corsiva"/>
          <w:b/>
          <w:i/>
          <w:color w:val="006600"/>
          <w:sz w:val="32"/>
          <w:szCs w:val="32"/>
        </w:rPr>
      </w:pPr>
      <w:r w:rsidRPr="000D1632">
        <w:rPr>
          <w:rFonts w:ascii="Monotype Corsiva" w:hAnsi="Monotype Corsiva"/>
          <w:b/>
          <w:i/>
          <w:color w:val="006600"/>
          <w:sz w:val="32"/>
          <w:szCs w:val="32"/>
        </w:rPr>
        <w:t>2014 г.</w:t>
      </w:r>
    </w:p>
    <w:p w:rsidR="00B815FA" w:rsidRDefault="00B815FA" w:rsidP="00B815FA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B815FA">
        <w:rPr>
          <w:rFonts w:ascii="Times New Roman" w:hAnsi="Times New Roman"/>
          <w:b/>
          <w:i/>
          <w:sz w:val="28"/>
          <w:szCs w:val="28"/>
        </w:rPr>
        <w:lastRenderedPageBreak/>
        <w:t>В  рамках  программы</w:t>
      </w:r>
      <w:r>
        <w:rPr>
          <w:rFonts w:ascii="Times New Roman" w:hAnsi="Times New Roman"/>
          <w:b/>
          <w:i/>
          <w:sz w:val="28"/>
          <w:szCs w:val="28"/>
        </w:rPr>
        <w:t xml:space="preserve">  «Мой  выбор», </w:t>
      </w:r>
    </w:p>
    <w:p w:rsidR="00B3063F" w:rsidRPr="00B815FA" w:rsidRDefault="00B815FA" w:rsidP="00B815FA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 направление  «Я  учусь  строить  отношения»</w:t>
      </w:r>
    </w:p>
    <w:p w:rsidR="002416F2" w:rsidRDefault="00E807EA" w:rsidP="00546C5F">
      <w:pPr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  <w:r w:rsidRPr="00546C5F">
        <w:rPr>
          <w:rFonts w:ascii="Times New Roman" w:hAnsi="Times New Roman"/>
          <w:b/>
          <w:i/>
          <w:sz w:val="28"/>
          <w:szCs w:val="28"/>
        </w:rPr>
        <w:t xml:space="preserve">       </w:t>
      </w:r>
      <w:r w:rsidR="002416F2">
        <w:rPr>
          <w:rFonts w:ascii="Times New Roman" w:hAnsi="Times New Roman"/>
          <w:b/>
          <w:i/>
          <w:sz w:val="28"/>
          <w:szCs w:val="28"/>
        </w:rPr>
        <w:tab/>
      </w:r>
      <w:r w:rsidR="002416F2">
        <w:rPr>
          <w:rFonts w:ascii="Times New Roman" w:hAnsi="Times New Roman"/>
          <w:b/>
          <w:i/>
          <w:sz w:val="28"/>
          <w:szCs w:val="28"/>
        </w:rPr>
        <w:tab/>
      </w:r>
      <w:r w:rsidR="002416F2">
        <w:rPr>
          <w:rFonts w:ascii="Times New Roman" w:hAnsi="Times New Roman"/>
          <w:b/>
          <w:i/>
          <w:sz w:val="28"/>
          <w:szCs w:val="28"/>
        </w:rPr>
        <w:tab/>
      </w:r>
      <w:r w:rsidR="002416F2">
        <w:rPr>
          <w:rFonts w:ascii="Times New Roman" w:hAnsi="Times New Roman"/>
          <w:b/>
          <w:i/>
          <w:sz w:val="28"/>
          <w:szCs w:val="28"/>
        </w:rPr>
        <w:tab/>
      </w:r>
      <w:r w:rsidR="002416F2">
        <w:rPr>
          <w:rFonts w:ascii="Times New Roman" w:hAnsi="Times New Roman"/>
          <w:b/>
          <w:i/>
          <w:sz w:val="28"/>
          <w:szCs w:val="28"/>
        </w:rPr>
        <w:tab/>
      </w:r>
      <w:r w:rsidR="002416F2">
        <w:rPr>
          <w:rFonts w:ascii="Times New Roman" w:hAnsi="Times New Roman"/>
          <w:b/>
          <w:i/>
          <w:sz w:val="28"/>
          <w:szCs w:val="28"/>
        </w:rPr>
        <w:tab/>
      </w:r>
      <w:r w:rsidR="002416F2">
        <w:rPr>
          <w:rFonts w:ascii="Times New Roman" w:hAnsi="Times New Roman"/>
          <w:b/>
          <w:i/>
          <w:sz w:val="28"/>
          <w:szCs w:val="28"/>
        </w:rPr>
        <w:tab/>
      </w:r>
    </w:p>
    <w:p w:rsidR="002416F2" w:rsidRPr="002416F2" w:rsidRDefault="002416F2" w:rsidP="00546C5F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  <w:t>Эпиграфы</w:t>
      </w:r>
    </w:p>
    <w:p w:rsidR="00E807EA" w:rsidRPr="00546C5F" w:rsidRDefault="00E807EA" w:rsidP="00BE2AE2">
      <w:pPr>
        <w:spacing w:after="0" w:line="240" w:lineRule="auto"/>
        <w:ind w:left="4956" w:firstLine="708"/>
        <w:rPr>
          <w:rFonts w:ascii="Times New Roman" w:hAnsi="Times New Roman"/>
          <w:sz w:val="28"/>
          <w:szCs w:val="28"/>
        </w:rPr>
      </w:pPr>
      <w:r w:rsidRPr="00546C5F">
        <w:rPr>
          <w:rFonts w:ascii="Times New Roman" w:hAnsi="Times New Roman"/>
          <w:sz w:val="28"/>
          <w:szCs w:val="28"/>
        </w:rPr>
        <w:t>Поверь мне – счастье только там,</w:t>
      </w:r>
      <w:r w:rsidRPr="00546C5F">
        <w:rPr>
          <w:rFonts w:ascii="Times New Roman" w:hAnsi="Times New Roman"/>
          <w:b/>
          <w:i/>
          <w:sz w:val="28"/>
          <w:szCs w:val="28"/>
        </w:rPr>
        <w:t xml:space="preserve"> </w:t>
      </w:r>
    </w:p>
    <w:p w:rsidR="00E807EA" w:rsidRPr="00546C5F" w:rsidRDefault="00E807EA" w:rsidP="00546C5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46C5F">
        <w:rPr>
          <w:rFonts w:ascii="Times New Roman" w:hAnsi="Times New Roman"/>
          <w:sz w:val="28"/>
          <w:szCs w:val="28"/>
        </w:rPr>
        <w:t xml:space="preserve"> </w:t>
      </w:r>
      <w:r w:rsidRPr="00546C5F">
        <w:rPr>
          <w:rFonts w:ascii="Times New Roman" w:hAnsi="Times New Roman"/>
          <w:sz w:val="28"/>
          <w:szCs w:val="28"/>
        </w:rPr>
        <w:tab/>
      </w:r>
      <w:r w:rsidRPr="00546C5F">
        <w:rPr>
          <w:rFonts w:ascii="Times New Roman" w:hAnsi="Times New Roman"/>
          <w:sz w:val="28"/>
          <w:szCs w:val="28"/>
        </w:rPr>
        <w:tab/>
      </w:r>
      <w:r w:rsidRPr="00546C5F">
        <w:rPr>
          <w:rFonts w:ascii="Times New Roman" w:hAnsi="Times New Roman"/>
          <w:sz w:val="28"/>
          <w:szCs w:val="28"/>
        </w:rPr>
        <w:tab/>
      </w:r>
      <w:r w:rsidRPr="00546C5F">
        <w:rPr>
          <w:rFonts w:ascii="Times New Roman" w:hAnsi="Times New Roman"/>
          <w:sz w:val="28"/>
          <w:szCs w:val="28"/>
        </w:rPr>
        <w:tab/>
        <w:t xml:space="preserve">       </w:t>
      </w:r>
      <w:r w:rsidR="002416F2">
        <w:rPr>
          <w:rFonts w:ascii="Times New Roman" w:hAnsi="Times New Roman"/>
          <w:sz w:val="28"/>
          <w:szCs w:val="28"/>
        </w:rPr>
        <w:tab/>
      </w:r>
      <w:r w:rsidR="002416F2">
        <w:rPr>
          <w:rFonts w:ascii="Times New Roman" w:hAnsi="Times New Roman"/>
          <w:sz w:val="28"/>
          <w:szCs w:val="28"/>
        </w:rPr>
        <w:tab/>
      </w:r>
      <w:r w:rsidR="002416F2">
        <w:rPr>
          <w:rFonts w:ascii="Times New Roman" w:hAnsi="Times New Roman"/>
          <w:sz w:val="28"/>
          <w:szCs w:val="28"/>
        </w:rPr>
        <w:tab/>
      </w:r>
      <w:r w:rsidR="00BE2AE2">
        <w:rPr>
          <w:rFonts w:ascii="Times New Roman" w:hAnsi="Times New Roman"/>
          <w:sz w:val="28"/>
          <w:szCs w:val="28"/>
        </w:rPr>
        <w:tab/>
      </w:r>
      <w:r w:rsidRPr="00546C5F">
        <w:rPr>
          <w:rFonts w:ascii="Times New Roman" w:hAnsi="Times New Roman"/>
          <w:sz w:val="28"/>
          <w:szCs w:val="28"/>
        </w:rPr>
        <w:t>где любят нас, где верят нам.</w:t>
      </w:r>
    </w:p>
    <w:p w:rsidR="00E807EA" w:rsidRPr="00546C5F" w:rsidRDefault="00E807EA" w:rsidP="00546C5F">
      <w:pPr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  <w:r w:rsidRPr="00546C5F">
        <w:rPr>
          <w:rFonts w:ascii="Times New Roman" w:hAnsi="Times New Roman"/>
          <w:sz w:val="28"/>
          <w:szCs w:val="28"/>
        </w:rPr>
        <w:tab/>
      </w:r>
      <w:r w:rsidRPr="00546C5F">
        <w:rPr>
          <w:rFonts w:ascii="Times New Roman" w:hAnsi="Times New Roman"/>
          <w:sz w:val="28"/>
          <w:szCs w:val="28"/>
        </w:rPr>
        <w:tab/>
      </w:r>
      <w:r w:rsidRPr="00546C5F">
        <w:rPr>
          <w:rFonts w:ascii="Times New Roman" w:hAnsi="Times New Roman"/>
          <w:sz w:val="28"/>
          <w:szCs w:val="28"/>
        </w:rPr>
        <w:tab/>
      </w:r>
      <w:r w:rsidRPr="00546C5F">
        <w:rPr>
          <w:rFonts w:ascii="Times New Roman" w:hAnsi="Times New Roman"/>
          <w:sz w:val="28"/>
          <w:szCs w:val="28"/>
        </w:rPr>
        <w:tab/>
      </w:r>
      <w:r w:rsidRPr="00546C5F">
        <w:rPr>
          <w:rFonts w:ascii="Times New Roman" w:hAnsi="Times New Roman"/>
          <w:sz w:val="28"/>
          <w:szCs w:val="28"/>
        </w:rPr>
        <w:tab/>
      </w:r>
      <w:r w:rsidRPr="00546C5F">
        <w:rPr>
          <w:rFonts w:ascii="Times New Roman" w:hAnsi="Times New Roman"/>
          <w:sz w:val="28"/>
          <w:szCs w:val="28"/>
        </w:rPr>
        <w:tab/>
        <w:t xml:space="preserve">        </w:t>
      </w:r>
      <w:r w:rsidR="002416F2">
        <w:rPr>
          <w:rFonts w:ascii="Times New Roman" w:hAnsi="Times New Roman"/>
          <w:sz w:val="28"/>
          <w:szCs w:val="28"/>
        </w:rPr>
        <w:tab/>
      </w:r>
      <w:r w:rsidR="002416F2">
        <w:rPr>
          <w:rFonts w:ascii="Times New Roman" w:hAnsi="Times New Roman"/>
          <w:sz w:val="28"/>
          <w:szCs w:val="28"/>
        </w:rPr>
        <w:tab/>
      </w:r>
      <w:r w:rsidR="002416F2">
        <w:rPr>
          <w:rFonts w:ascii="Times New Roman" w:hAnsi="Times New Roman"/>
          <w:sz w:val="28"/>
          <w:szCs w:val="28"/>
        </w:rPr>
        <w:tab/>
      </w:r>
      <w:r w:rsidR="002416F2">
        <w:rPr>
          <w:rFonts w:ascii="Times New Roman" w:hAnsi="Times New Roman"/>
          <w:sz w:val="28"/>
          <w:szCs w:val="28"/>
        </w:rPr>
        <w:tab/>
      </w:r>
      <w:r w:rsidRPr="00546C5F">
        <w:rPr>
          <w:rFonts w:ascii="Times New Roman" w:hAnsi="Times New Roman"/>
          <w:b/>
          <w:i/>
          <w:sz w:val="28"/>
          <w:szCs w:val="28"/>
        </w:rPr>
        <w:t>М. Ю. Лермонтов</w:t>
      </w:r>
      <w:r w:rsidRPr="00546C5F">
        <w:rPr>
          <w:rFonts w:ascii="Times New Roman" w:hAnsi="Times New Roman"/>
          <w:b/>
          <w:i/>
          <w:sz w:val="28"/>
          <w:szCs w:val="28"/>
        </w:rPr>
        <w:tab/>
      </w:r>
      <w:r w:rsidRPr="00546C5F">
        <w:rPr>
          <w:rFonts w:ascii="Times New Roman" w:hAnsi="Times New Roman"/>
          <w:b/>
          <w:i/>
          <w:sz w:val="28"/>
          <w:szCs w:val="28"/>
        </w:rPr>
        <w:tab/>
      </w:r>
    </w:p>
    <w:p w:rsidR="00E807EA" w:rsidRPr="00546C5F" w:rsidRDefault="00E807EA" w:rsidP="00546C5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46C5F">
        <w:rPr>
          <w:rFonts w:ascii="Times New Roman" w:hAnsi="Times New Roman"/>
          <w:b/>
          <w:i/>
          <w:sz w:val="28"/>
          <w:szCs w:val="28"/>
        </w:rPr>
        <w:tab/>
      </w:r>
      <w:r w:rsidRPr="00546C5F">
        <w:rPr>
          <w:rFonts w:ascii="Times New Roman" w:hAnsi="Times New Roman"/>
          <w:b/>
          <w:i/>
          <w:sz w:val="28"/>
          <w:szCs w:val="28"/>
        </w:rPr>
        <w:tab/>
      </w:r>
      <w:r w:rsidRPr="00546C5F">
        <w:rPr>
          <w:rFonts w:ascii="Times New Roman" w:hAnsi="Times New Roman"/>
          <w:b/>
          <w:i/>
          <w:sz w:val="28"/>
          <w:szCs w:val="28"/>
        </w:rPr>
        <w:tab/>
      </w:r>
      <w:r w:rsidRPr="00546C5F">
        <w:rPr>
          <w:rFonts w:ascii="Times New Roman" w:hAnsi="Times New Roman"/>
          <w:b/>
          <w:i/>
          <w:sz w:val="28"/>
          <w:szCs w:val="28"/>
        </w:rPr>
        <w:tab/>
      </w:r>
      <w:r w:rsidRPr="00546C5F">
        <w:rPr>
          <w:rFonts w:ascii="Times New Roman" w:hAnsi="Times New Roman"/>
          <w:sz w:val="28"/>
          <w:szCs w:val="28"/>
        </w:rPr>
        <w:t xml:space="preserve">      </w:t>
      </w:r>
      <w:r w:rsidR="002416F2">
        <w:rPr>
          <w:rFonts w:ascii="Times New Roman" w:hAnsi="Times New Roman"/>
          <w:sz w:val="28"/>
          <w:szCs w:val="28"/>
        </w:rPr>
        <w:tab/>
      </w:r>
      <w:r w:rsidR="002416F2">
        <w:rPr>
          <w:rFonts w:ascii="Times New Roman" w:hAnsi="Times New Roman"/>
          <w:sz w:val="28"/>
          <w:szCs w:val="28"/>
        </w:rPr>
        <w:tab/>
      </w:r>
      <w:r w:rsidR="002416F2">
        <w:rPr>
          <w:rFonts w:ascii="Times New Roman" w:hAnsi="Times New Roman"/>
          <w:sz w:val="28"/>
          <w:szCs w:val="28"/>
        </w:rPr>
        <w:tab/>
      </w:r>
      <w:r w:rsidR="00BE2AE2">
        <w:rPr>
          <w:rFonts w:ascii="Times New Roman" w:hAnsi="Times New Roman"/>
          <w:sz w:val="28"/>
          <w:szCs w:val="28"/>
        </w:rPr>
        <w:tab/>
      </w:r>
      <w:r w:rsidRPr="00546C5F">
        <w:rPr>
          <w:rFonts w:ascii="Times New Roman" w:hAnsi="Times New Roman"/>
          <w:sz w:val="28"/>
          <w:szCs w:val="28"/>
        </w:rPr>
        <w:t xml:space="preserve"> Человек рожден для счастья,</w:t>
      </w:r>
    </w:p>
    <w:p w:rsidR="00E807EA" w:rsidRPr="00546C5F" w:rsidRDefault="00E807EA" w:rsidP="00546C5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46C5F">
        <w:rPr>
          <w:rFonts w:ascii="Times New Roman" w:hAnsi="Times New Roman"/>
          <w:sz w:val="28"/>
          <w:szCs w:val="28"/>
        </w:rPr>
        <w:tab/>
      </w:r>
      <w:r w:rsidRPr="00546C5F">
        <w:rPr>
          <w:rFonts w:ascii="Times New Roman" w:hAnsi="Times New Roman"/>
          <w:sz w:val="28"/>
          <w:szCs w:val="28"/>
        </w:rPr>
        <w:tab/>
      </w:r>
      <w:r w:rsidRPr="00546C5F">
        <w:rPr>
          <w:rFonts w:ascii="Times New Roman" w:hAnsi="Times New Roman"/>
          <w:sz w:val="28"/>
          <w:szCs w:val="28"/>
        </w:rPr>
        <w:tab/>
      </w:r>
      <w:r w:rsidRPr="00546C5F">
        <w:rPr>
          <w:rFonts w:ascii="Times New Roman" w:hAnsi="Times New Roman"/>
          <w:sz w:val="28"/>
          <w:szCs w:val="28"/>
        </w:rPr>
        <w:tab/>
        <w:t xml:space="preserve">       </w:t>
      </w:r>
      <w:r w:rsidR="002416F2">
        <w:rPr>
          <w:rFonts w:ascii="Times New Roman" w:hAnsi="Times New Roman"/>
          <w:sz w:val="28"/>
          <w:szCs w:val="28"/>
        </w:rPr>
        <w:tab/>
      </w:r>
      <w:r w:rsidR="002416F2">
        <w:rPr>
          <w:rFonts w:ascii="Times New Roman" w:hAnsi="Times New Roman"/>
          <w:sz w:val="28"/>
          <w:szCs w:val="28"/>
        </w:rPr>
        <w:tab/>
      </w:r>
      <w:r w:rsidR="002416F2">
        <w:rPr>
          <w:rFonts w:ascii="Times New Roman" w:hAnsi="Times New Roman"/>
          <w:sz w:val="28"/>
          <w:szCs w:val="28"/>
        </w:rPr>
        <w:tab/>
      </w:r>
      <w:r w:rsidR="00BE2AE2">
        <w:rPr>
          <w:rFonts w:ascii="Times New Roman" w:hAnsi="Times New Roman"/>
          <w:sz w:val="28"/>
          <w:szCs w:val="28"/>
        </w:rPr>
        <w:tab/>
      </w:r>
      <w:r w:rsidRPr="00546C5F">
        <w:rPr>
          <w:rFonts w:ascii="Times New Roman" w:hAnsi="Times New Roman"/>
          <w:sz w:val="28"/>
          <w:szCs w:val="28"/>
        </w:rPr>
        <w:t xml:space="preserve"> как птица для полета.</w:t>
      </w:r>
    </w:p>
    <w:p w:rsidR="0097246A" w:rsidRPr="00546C5F" w:rsidRDefault="00E807EA" w:rsidP="00546C5F">
      <w:pPr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  <w:r w:rsidRPr="00546C5F">
        <w:rPr>
          <w:rFonts w:ascii="Times New Roman" w:hAnsi="Times New Roman"/>
          <w:sz w:val="28"/>
          <w:szCs w:val="28"/>
        </w:rPr>
        <w:tab/>
      </w:r>
      <w:r w:rsidRPr="00546C5F">
        <w:rPr>
          <w:rFonts w:ascii="Times New Roman" w:hAnsi="Times New Roman"/>
          <w:sz w:val="28"/>
          <w:szCs w:val="28"/>
        </w:rPr>
        <w:tab/>
      </w:r>
      <w:r w:rsidRPr="00546C5F">
        <w:rPr>
          <w:rFonts w:ascii="Times New Roman" w:hAnsi="Times New Roman"/>
          <w:sz w:val="28"/>
          <w:szCs w:val="28"/>
        </w:rPr>
        <w:tab/>
      </w:r>
      <w:r w:rsidRPr="00546C5F">
        <w:rPr>
          <w:rFonts w:ascii="Times New Roman" w:hAnsi="Times New Roman"/>
          <w:sz w:val="28"/>
          <w:szCs w:val="28"/>
        </w:rPr>
        <w:tab/>
      </w:r>
      <w:r w:rsidRPr="00546C5F">
        <w:rPr>
          <w:rFonts w:ascii="Times New Roman" w:hAnsi="Times New Roman"/>
          <w:sz w:val="28"/>
          <w:szCs w:val="28"/>
        </w:rPr>
        <w:tab/>
        <w:t xml:space="preserve">                  </w:t>
      </w:r>
      <w:r w:rsidR="002416F2">
        <w:rPr>
          <w:rFonts w:ascii="Times New Roman" w:hAnsi="Times New Roman"/>
          <w:sz w:val="28"/>
          <w:szCs w:val="28"/>
        </w:rPr>
        <w:tab/>
      </w:r>
      <w:r w:rsidR="002416F2">
        <w:rPr>
          <w:rFonts w:ascii="Times New Roman" w:hAnsi="Times New Roman"/>
          <w:sz w:val="28"/>
          <w:szCs w:val="28"/>
        </w:rPr>
        <w:tab/>
      </w:r>
      <w:r w:rsidR="002416F2">
        <w:rPr>
          <w:rFonts w:ascii="Times New Roman" w:hAnsi="Times New Roman"/>
          <w:sz w:val="28"/>
          <w:szCs w:val="28"/>
        </w:rPr>
        <w:tab/>
      </w:r>
      <w:r w:rsidR="002416F2">
        <w:rPr>
          <w:rFonts w:ascii="Times New Roman" w:hAnsi="Times New Roman"/>
          <w:sz w:val="28"/>
          <w:szCs w:val="28"/>
        </w:rPr>
        <w:tab/>
      </w:r>
      <w:r w:rsidRPr="00546C5F">
        <w:rPr>
          <w:rFonts w:ascii="Times New Roman" w:hAnsi="Times New Roman"/>
          <w:b/>
          <w:i/>
          <w:sz w:val="28"/>
          <w:szCs w:val="28"/>
        </w:rPr>
        <w:t>В. Г. Короленко</w:t>
      </w:r>
      <w:r w:rsidRPr="00546C5F">
        <w:rPr>
          <w:rFonts w:ascii="Times New Roman" w:hAnsi="Times New Roman"/>
          <w:b/>
          <w:i/>
          <w:sz w:val="28"/>
          <w:szCs w:val="28"/>
        </w:rPr>
        <w:tab/>
      </w:r>
    </w:p>
    <w:p w:rsidR="0097246A" w:rsidRPr="00546C5F" w:rsidRDefault="0097246A" w:rsidP="00546C5F">
      <w:pPr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</w:p>
    <w:p w:rsidR="00E807EA" w:rsidRPr="00882CA9" w:rsidRDefault="0097246A" w:rsidP="00546C5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882CA9">
        <w:rPr>
          <w:rFonts w:ascii="Times New Roman" w:hAnsi="Times New Roman"/>
          <w:b/>
          <w:sz w:val="28"/>
          <w:szCs w:val="28"/>
        </w:rPr>
        <w:t>Направление деятельности</w:t>
      </w:r>
    </w:p>
    <w:p w:rsidR="0097246A" w:rsidRPr="00546C5F" w:rsidRDefault="0097246A" w:rsidP="00546C5F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546C5F">
        <w:rPr>
          <w:rFonts w:ascii="Times New Roman" w:hAnsi="Times New Roman"/>
          <w:b/>
          <w:sz w:val="28"/>
          <w:szCs w:val="28"/>
        </w:rPr>
        <w:t xml:space="preserve">Цели: </w:t>
      </w:r>
    </w:p>
    <w:p w:rsidR="00BE30BB" w:rsidRPr="00546C5F" w:rsidRDefault="0097246A" w:rsidP="00546C5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46C5F">
        <w:rPr>
          <w:rFonts w:ascii="Times New Roman" w:hAnsi="Times New Roman"/>
          <w:sz w:val="28"/>
          <w:szCs w:val="28"/>
        </w:rPr>
        <w:t xml:space="preserve">- </w:t>
      </w:r>
      <w:r w:rsidR="00BE30BB" w:rsidRPr="00546C5F">
        <w:rPr>
          <w:rFonts w:ascii="Times New Roman" w:hAnsi="Times New Roman"/>
          <w:sz w:val="28"/>
          <w:szCs w:val="28"/>
        </w:rPr>
        <w:t xml:space="preserve">познакомить обучающихся с понятием «счастье»; </w:t>
      </w:r>
    </w:p>
    <w:p w:rsidR="00BE30BB" w:rsidRPr="00546C5F" w:rsidRDefault="00BE30BB" w:rsidP="00546C5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46C5F">
        <w:rPr>
          <w:rFonts w:ascii="Times New Roman" w:hAnsi="Times New Roman"/>
          <w:sz w:val="28"/>
          <w:szCs w:val="28"/>
        </w:rPr>
        <w:t>- помочь осмыслить каждому понятие «счастье» применительно к самому себе</w:t>
      </w:r>
      <w:r w:rsidR="002E3CF5" w:rsidRPr="00546C5F">
        <w:rPr>
          <w:rFonts w:ascii="Times New Roman" w:hAnsi="Times New Roman"/>
          <w:sz w:val="28"/>
          <w:szCs w:val="28"/>
        </w:rPr>
        <w:t>;</w:t>
      </w:r>
    </w:p>
    <w:p w:rsidR="0097246A" w:rsidRPr="00546C5F" w:rsidRDefault="00BE30BB" w:rsidP="00546C5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46C5F">
        <w:rPr>
          <w:rFonts w:ascii="Times New Roman" w:hAnsi="Times New Roman"/>
          <w:sz w:val="28"/>
          <w:szCs w:val="28"/>
        </w:rPr>
        <w:t>-  выделить слагаемые счастья;</w:t>
      </w:r>
    </w:p>
    <w:p w:rsidR="00BE30BB" w:rsidRPr="00546C5F" w:rsidRDefault="00BE30BB" w:rsidP="00546C5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46C5F">
        <w:rPr>
          <w:rFonts w:ascii="Times New Roman" w:hAnsi="Times New Roman"/>
          <w:sz w:val="28"/>
          <w:szCs w:val="28"/>
        </w:rPr>
        <w:t>- разобраться в себе и определить счастливый ли вы человек;</w:t>
      </w:r>
    </w:p>
    <w:p w:rsidR="002E3CF5" w:rsidRPr="00546C5F" w:rsidRDefault="002E3CF5" w:rsidP="00546C5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46C5F">
        <w:rPr>
          <w:rFonts w:ascii="Times New Roman" w:hAnsi="Times New Roman"/>
          <w:sz w:val="28"/>
          <w:szCs w:val="28"/>
        </w:rPr>
        <w:t>- показать обучающимся как можно стать счастливым человеком;</w:t>
      </w:r>
    </w:p>
    <w:p w:rsidR="00BE30BB" w:rsidRDefault="002E3CF5" w:rsidP="00546C5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46C5F">
        <w:rPr>
          <w:rFonts w:ascii="Times New Roman" w:hAnsi="Times New Roman"/>
          <w:sz w:val="28"/>
          <w:szCs w:val="28"/>
        </w:rPr>
        <w:t>- убедить их в том, что только счастливый человек может творить, дерзать, стать яркой личностью и принести пользу своему обществу.</w:t>
      </w:r>
    </w:p>
    <w:p w:rsidR="00882CA9" w:rsidRDefault="00882CA9" w:rsidP="00546C5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tbl>
      <w:tblPr>
        <w:tblStyle w:val="a3"/>
        <w:tblW w:w="0" w:type="auto"/>
        <w:jc w:val="center"/>
        <w:tblLook w:val="04A0"/>
      </w:tblPr>
      <w:tblGrid>
        <w:gridCol w:w="5068"/>
        <w:gridCol w:w="5069"/>
      </w:tblGrid>
      <w:tr w:rsidR="00D43025" w:rsidRPr="00D43025" w:rsidTr="00D43025">
        <w:trPr>
          <w:jc w:val="center"/>
        </w:trPr>
        <w:tc>
          <w:tcPr>
            <w:tcW w:w="5068" w:type="dxa"/>
          </w:tcPr>
          <w:p w:rsidR="00D43025" w:rsidRPr="00D43025" w:rsidRDefault="00D43025" w:rsidP="00D4302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43025">
              <w:rPr>
                <w:rFonts w:ascii="Times New Roman" w:hAnsi="Times New Roman"/>
                <w:b/>
                <w:sz w:val="28"/>
                <w:szCs w:val="28"/>
              </w:rPr>
              <w:t>Проблемы</w:t>
            </w:r>
          </w:p>
        </w:tc>
        <w:tc>
          <w:tcPr>
            <w:tcW w:w="5069" w:type="dxa"/>
          </w:tcPr>
          <w:p w:rsidR="00D43025" w:rsidRPr="00D43025" w:rsidRDefault="00D43025" w:rsidP="00D4302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43025">
              <w:rPr>
                <w:rFonts w:ascii="Times New Roman" w:hAnsi="Times New Roman"/>
                <w:b/>
                <w:sz w:val="28"/>
                <w:szCs w:val="28"/>
              </w:rPr>
              <w:t>Решение</w:t>
            </w:r>
          </w:p>
        </w:tc>
      </w:tr>
      <w:tr w:rsidR="00D43025" w:rsidRPr="00D43025" w:rsidTr="00D43025">
        <w:trPr>
          <w:jc w:val="center"/>
        </w:trPr>
        <w:tc>
          <w:tcPr>
            <w:tcW w:w="5068" w:type="dxa"/>
          </w:tcPr>
          <w:p w:rsidR="00D43025" w:rsidRPr="00D43025" w:rsidRDefault="00D43025" w:rsidP="00D43025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D43025">
              <w:rPr>
                <w:rFonts w:ascii="Times New Roman" w:hAnsi="Times New Roman"/>
                <w:i/>
                <w:sz w:val="28"/>
                <w:szCs w:val="28"/>
              </w:rPr>
              <w:t>Понятие  «Счастье»  для  современной  молодежи</w:t>
            </w:r>
          </w:p>
        </w:tc>
        <w:tc>
          <w:tcPr>
            <w:tcW w:w="5069" w:type="dxa"/>
          </w:tcPr>
          <w:p w:rsidR="00D43025" w:rsidRPr="00D43025" w:rsidRDefault="00D43025" w:rsidP="00D43025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Разобраться  в  данном  понятии  применительно  к  себе,  </w:t>
            </w:r>
            <w:proofErr w:type="spellStart"/>
            <w:r>
              <w:rPr>
                <w:rFonts w:ascii="Times New Roman" w:hAnsi="Times New Roman"/>
                <w:i/>
                <w:sz w:val="28"/>
                <w:szCs w:val="28"/>
              </w:rPr>
              <w:t>сооценка</w:t>
            </w:r>
            <w:proofErr w:type="spellEnd"/>
          </w:p>
        </w:tc>
      </w:tr>
      <w:tr w:rsidR="00D43025" w:rsidRPr="00D43025" w:rsidTr="00D43025">
        <w:trPr>
          <w:jc w:val="center"/>
        </w:trPr>
        <w:tc>
          <w:tcPr>
            <w:tcW w:w="5068" w:type="dxa"/>
          </w:tcPr>
          <w:p w:rsidR="00D43025" w:rsidRPr="00D43025" w:rsidRDefault="00D43025" w:rsidP="00D43025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Несовпадение  ценностно-личностного  понятия  «Счастье»</w:t>
            </w:r>
          </w:p>
        </w:tc>
        <w:tc>
          <w:tcPr>
            <w:tcW w:w="5069" w:type="dxa"/>
          </w:tcPr>
          <w:p w:rsidR="00D43025" w:rsidRPr="00D43025" w:rsidRDefault="00D43025" w:rsidP="00D43025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Самопознание,  обсуждение  данной  проблемы</w:t>
            </w:r>
          </w:p>
        </w:tc>
      </w:tr>
      <w:tr w:rsidR="00D43025" w:rsidRPr="00D43025" w:rsidTr="00D43025">
        <w:trPr>
          <w:jc w:val="center"/>
        </w:trPr>
        <w:tc>
          <w:tcPr>
            <w:tcW w:w="5068" w:type="dxa"/>
          </w:tcPr>
          <w:p w:rsidR="00D43025" w:rsidRPr="00D43025" w:rsidRDefault="00D43025" w:rsidP="00D43025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Неумение  адекватно  эмоционально  откликнуться на  духовное  состояние,  поведение  людей</w:t>
            </w:r>
          </w:p>
        </w:tc>
        <w:tc>
          <w:tcPr>
            <w:tcW w:w="5069" w:type="dxa"/>
          </w:tcPr>
          <w:p w:rsidR="00D43025" w:rsidRPr="00D43025" w:rsidRDefault="00D43025" w:rsidP="00D43025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Научиться  давать  обратную  эмоциональную  связь</w:t>
            </w:r>
          </w:p>
        </w:tc>
      </w:tr>
    </w:tbl>
    <w:p w:rsidR="00D43025" w:rsidRDefault="00D43025" w:rsidP="00546C5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6633D" w:rsidRPr="00882CA9" w:rsidRDefault="0046633D" w:rsidP="00546C5F">
      <w:pPr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  <w:r w:rsidRPr="00546C5F">
        <w:rPr>
          <w:rFonts w:ascii="Times New Roman" w:hAnsi="Times New Roman"/>
          <w:b/>
          <w:sz w:val="28"/>
          <w:szCs w:val="28"/>
        </w:rPr>
        <w:t>Форма проведения мероприятия:</w:t>
      </w:r>
      <w:r w:rsidR="00882CA9">
        <w:rPr>
          <w:rFonts w:ascii="Times New Roman" w:hAnsi="Times New Roman"/>
          <w:b/>
          <w:sz w:val="28"/>
          <w:szCs w:val="28"/>
        </w:rPr>
        <w:t xml:space="preserve">   </w:t>
      </w:r>
      <w:r w:rsidR="00882CA9" w:rsidRPr="00882CA9">
        <w:rPr>
          <w:rFonts w:ascii="Times New Roman" w:hAnsi="Times New Roman"/>
          <w:b/>
          <w:i/>
          <w:sz w:val="28"/>
          <w:szCs w:val="28"/>
        </w:rPr>
        <w:t>Т</w:t>
      </w:r>
      <w:r w:rsidRPr="00882CA9">
        <w:rPr>
          <w:rFonts w:ascii="Times New Roman" w:hAnsi="Times New Roman"/>
          <w:b/>
          <w:i/>
          <w:sz w:val="28"/>
          <w:szCs w:val="28"/>
        </w:rPr>
        <w:t>ематический классный час</w:t>
      </w:r>
    </w:p>
    <w:p w:rsidR="0046633D" w:rsidRPr="00882CA9" w:rsidRDefault="0046633D" w:rsidP="00546C5F">
      <w:pPr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  <w:r w:rsidRPr="00546C5F">
        <w:rPr>
          <w:rFonts w:ascii="Times New Roman" w:hAnsi="Times New Roman"/>
          <w:b/>
          <w:sz w:val="28"/>
          <w:szCs w:val="28"/>
        </w:rPr>
        <w:t xml:space="preserve">Тема: </w:t>
      </w:r>
      <w:r w:rsidR="00882CA9">
        <w:rPr>
          <w:rFonts w:ascii="Times New Roman" w:hAnsi="Times New Roman"/>
          <w:b/>
          <w:sz w:val="28"/>
          <w:szCs w:val="28"/>
        </w:rPr>
        <w:t xml:space="preserve">   </w:t>
      </w:r>
      <w:r w:rsidRPr="00882CA9">
        <w:rPr>
          <w:rFonts w:ascii="Times New Roman" w:hAnsi="Times New Roman"/>
          <w:b/>
          <w:i/>
          <w:sz w:val="28"/>
          <w:szCs w:val="28"/>
        </w:rPr>
        <w:t>«Что значит быть счастливым?»</w:t>
      </w:r>
    </w:p>
    <w:p w:rsidR="0046633D" w:rsidRPr="00546C5F" w:rsidRDefault="0046633D" w:rsidP="00546C5F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546C5F">
        <w:rPr>
          <w:rFonts w:ascii="Times New Roman" w:hAnsi="Times New Roman"/>
          <w:b/>
          <w:sz w:val="28"/>
          <w:szCs w:val="28"/>
        </w:rPr>
        <w:t>Участники:</w:t>
      </w:r>
    </w:p>
    <w:p w:rsidR="0046633D" w:rsidRPr="00546C5F" w:rsidRDefault="0046633D" w:rsidP="00546C5F">
      <w:pPr>
        <w:spacing w:after="0" w:line="240" w:lineRule="auto"/>
        <w:rPr>
          <w:rFonts w:ascii="Times New Roman" w:hAnsi="Times New Roman"/>
          <w:sz w:val="28"/>
          <w:szCs w:val="28"/>
        </w:rPr>
      </w:pPr>
      <w:proofErr w:type="gramStart"/>
      <w:r w:rsidRPr="00546C5F">
        <w:rPr>
          <w:rFonts w:ascii="Times New Roman" w:hAnsi="Times New Roman"/>
          <w:b/>
          <w:sz w:val="28"/>
          <w:szCs w:val="28"/>
        </w:rPr>
        <w:t xml:space="preserve">- </w:t>
      </w:r>
      <w:r w:rsidRPr="00546C5F">
        <w:rPr>
          <w:rFonts w:ascii="Times New Roman" w:hAnsi="Times New Roman"/>
          <w:sz w:val="28"/>
          <w:szCs w:val="28"/>
        </w:rPr>
        <w:t>об</w:t>
      </w:r>
      <w:r w:rsidR="002416F2">
        <w:rPr>
          <w:rFonts w:ascii="Times New Roman" w:hAnsi="Times New Roman"/>
          <w:sz w:val="28"/>
          <w:szCs w:val="28"/>
        </w:rPr>
        <w:t>у</w:t>
      </w:r>
      <w:r w:rsidRPr="00546C5F">
        <w:rPr>
          <w:rFonts w:ascii="Times New Roman" w:hAnsi="Times New Roman"/>
          <w:sz w:val="28"/>
          <w:szCs w:val="28"/>
        </w:rPr>
        <w:t>чающиеся учебной группы Бд-31;</w:t>
      </w:r>
      <w:proofErr w:type="gramEnd"/>
    </w:p>
    <w:p w:rsidR="0046633D" w:rsidRPr="00546C5F" w:rsidRDefault="00D43025" w:rsidP="00546C5F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2470150</wp:posOffset>
            </wp:positionH>
            <wp:positionV relativeFrom="paragraph">
              <wp:posOffset>196215</wp:posOffset>
            </wp:positionV>
            <wp:extent cx="4097020" cy="2295525"/>
            <wp:effectExtent l="19050" t="0" r="0" b="0"/>
            <wp:wrapSquare wrapText="bothSides"/>
            <wp:docPr id="8" name="Рисунок 3" descr="E:\2014-2015 учебный год\ДЕКАБРЬ\Фото Кл. час Савельева Т.И\DSC05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2014-2015 учебный год\ДЕКАБРЬ\Фото Кл. час Савельева Т.И\DSC0517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7020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  <w:r w:rsidR="0046633D" w:rsidRPr="00546C5F">
        <w:rPr>
          <w:rFonts w:ascii="Times New Roman" w:hAnsi="Times New Roman"/>
          <w:sz w:val="28"/>
          <w:szCs w:val="28"/>
        </w:rPr>
        <w:t>- административные работники;</w:t>
      </w:r>
    </w:p>
    <w:p w:rsidR="0046633D" w:rsidRPr="00546C5F" w:rsidRDefault="0046633D" w:rsidP="00546C5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46C5F">
        <w:rPr>
          <w:rFonts w:ascii="Times New Roman" w:hAnsi="Times New Roman"/>
          <w:sz w:val="28"/>
          <w:szCs w:val="28"/>
        </w:rPr>
        <w:t>- классный руководитель.</w:t>
      </w:r>
    </w:p>
    <w:p w:rsidR="00F01A2C" w:rsidRPr="00546C5F" w:rsidRDefault="0046633D" w:rsidP="00546C5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 w:rsidRPr="00546C5F">
        <w:rPr>
          <w:rFonts w:ascii="Times New Roman" w:hAnsi="Times New Roman"/>
          <w:b/>
          <w:sz w:val="28"/>
          <w:szCs w:val="28"/>
        </w:rPr>
        <w:t xml:space="preserve">Инструментарий: </w:t>
      </w:r>
      <w:r w:rsidRPr="00546C5F">
        <w:rPr>
          <w:rFonts w:ascii="Times New Roman" w:hAnsi="Times New Roman"/>
          <w:sz w:val="28"/>
          <w:szCs w:val="28"/>
        </w:rPr>
        <w:t>ноутбук, телевизор для демонстрации слайдов</w:t>
      </w:r>
      <w:r w:rsidR="00F01A2C" w:rsidRPr="00546C5F">
        <w:rPr>
          <w:rFonts w:ascii="Times New Roman" w:hAnsi="Times New Roman"/>
          <w:sz w:val="28"/>
          <w:szCs w:val="28"/>
        </w:rPr>
        <w:t xml:space="preserve"> и видеоматериала, маркеры, цветная бумага, клей, </w:t>
      </w:r>
      <w:r w:rsidR="006D2FD1" w:rsidRPr="00546C5F">
        <w:rPr>
          <w:rFonts w:ascii="Times New Roman" w:hAnsi="Times New Roman"/>
          <w:sz w:val="28"/>
          <w:szCs w:val="28"/>
        </w:rPr>
        <w:t xml:space="preserve">ножницы, </w:t>
      </w:r>
      <w:proofErr w:type="spellStart"/>
      <w:r w:rsidR="00F01A2C" w:rsidRPr="00546C5F">
        <w:rPr>
          <w:rFonts w:ascii="Times New Roman" w:hAnsi="Times New Roman"/>
          <w:sz w:val="28"/>
          <w:szCs w:val="28"/>
        </w:rPr>
        <w:t>стикеры</w:t>
      </w:r>
      <w:proofErr w:type="spellEnd"/>
      <w:r w:rsidR="00F01A2C" w:rsidRPr="00546C5F">
        <w:rPr>
          <w:rFonts w:ascii="Times New Roman" w:hAnsi="Times New Roman"/>
          <w:sz w:val="28"/>
          <w:szCs w:val="28"/>
        </w:rPr>
        <w:t xml:space="preserve"> для ответов, ватманы, доска</w:t>
      </w:r>
      <w:r w:rsidR="00AE35EA" w:rsidRPr="00546C5F">
        <w:rPr>
          <w:rFonts w:ascii="Times New Roman" w:hAnsi="Times New Roman"/>
          <w:sz w:val="28"/>
          <w:szCs w:val="28"/>
        </w:rPr>
        <w:t>, коллекция скульптур слонов.</w:t>
      </w:r>
      <w:proofErr w:type="gramEnd"/>
    </w:p>
    <w:p w:rsidR="0046633D" w:rsidRPr="00546C5F" w:rsidRDefault="00F01A2C" w:rsidP="00546C5F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546C5F">
        <w:rPr>
          <w:rFonts w:ascii="Times New Roman" w:hAnsi="Times New Roman"/>
          <w:b/>
          <w:sz w:val="28"/>
          <w:szCs w:val="28"/>
        </w:rPr>
        <w:t xml:space="preserve">Ведущий: </w:t>
      </w:r>
    </w:p>
    <w:p w:rsidR="00F01A2C" w:rsidRDefault="00F01A2C" w:rsidP="00546C5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46C5F">
        <w:rPr>
          <w:rFonts w:ascii="Times New Roman" w:hAnsi="Times New Roman"/>
          <w:b/>
          <w:sz w:val="28"/>
          <w:szCs w:val="28"/>
        </w:rPr>
        <w:t xml:space="preserve">- </w:t>
      </w:r>
      <w:r w:rsidRPr="00546C5F">
        <w:rPr>
          <w:rFonts w:ascii="Times New Roman" w:hAnsi="Times New Roman"/>
          <w:sz w:val="28"/>
          <w:szCs w:val="28"/>
        </w:rPr>
        <w:t>классный руководитель</w:t>
      </w:r>
    </w:p>
    <w:p w:rsidR="00AE35EA" w:rsidRPr="00546C5F" w:rsidRDefault="00AE35EA" w:rsidP="00546C5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E35EA" w:rsidRDefault="00B815FA" w:rsidP="00546C5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ХОД МЕРОПРИЯТИЯ</w:t>
      </w:r>
    </w:p>
    <w:p w:rsidR="00B815FA" w:rsidRPr="00546C5F" w:rsidRDefault="00B815FA" w:rsidP="00546C5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416F2" w:rsidRDefault="00AE35EA" w:rsidP="002416F2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2416F2">
        <w:rPr>
          <w:rFonts w:ascii="Times New Roman" w:hAnsi="Times New Roman"/>
          <w:b/>
          <w:i/>
          <w:sz w:val="24"/>
          <w:szCs w:val="24"/>
        </w:rPr>
        <w:t>Слайд №1</w:t>
      </w:r>
      <w:r w:rsidRPr="00546C5F">
        <w:rPr>
          <w:rFonts w:ascii="Times New Roman" w:hAnsi="Times New Roman"/>
          <w:b/>
          <w:sz w:val="28"/>
          <w:szCs w:val="28"/>
        </w:rPr>
        <w:t xml:space="preserve"> </w:t>
      </w:r>
      <w:r w:rsidR="002416F2">
        <w:rPr>
          <w:rFonts w:ascii="Times New Roman" w:hAnsi="Times New Roman"/>
          <w:b/>
          <w:sz w:val="28"/>
          <w:szCs w:val="28"/>
        </w:rPr>
        <w:t xml:space="preserve">                  </w:t>
      </w:r>
      <w:r w:rsidRPr="00546C5F">
        <w:rPr>
          <w:rFonts w:ascii="Times New Roman" w:hAnsi="Times New Roman"/>
          <w:b/>
          <w:sz w:val="28"/>
          <w:szCs w:val="28"/>
        </w:rPr>
        <w:t>Тематический классный час на тему</w:t>
      </w:r>
      <w:r w:rsidR="002416F2">
        <w:rPr>
          <w:rFonts w:ascii="Times New Roman" w:hAnsi="Times New Roman"/>
          <w:b/>
          <w:sz w:val="28"/>
          <w:szCs w:val="28"/>
        </w:rPr>
        <w:t>:</w:t>
      </w:r>
    </w:p>
    <w:p w:rsidR="00AE35EA" w:rsidRPr="00546C5F" w:rsidRDefault="002416F2" w:rsidP="002416F2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</w:t>
      </w:r>
      <w:r w:rsidR="00AE35EA" w:rsidRPr="00546C5F">
        <w:rPr>
          <w:rFonts w:ascii="Times New Roman" w:hAnsi="Times New Roman"/>
          <w:b/>
          <w:sz w:val="28"/>
          <w:szCs w:val="28"/>
        </w:rPr>
        <w:t xml:space="preserve"> «Что значит быть счастливым</w:t>
      </w:r>
      <w:r w:rsidR="002E32F9" w:rsidRPr="00546C5F">
        <w:rPr>
          <w:rFonts w:ascii="Times New Roman" w:hAnsi="Times New Roman"/>
          <w:b/>
          <w:sz w:val="28"/>
          <w:szCs w:val="28"/>
        </w:rPr>
        <w:t>?»</w:t>
      </w:r>
    </w:p>
    <w:p w:rsidR="002416F2" w:rsidRDefault="00890544" w:rsidP="00546C5F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3498215</wp:posOffset>
            </wp:positionH>
            <wp:positionV relativeFrom="paragraph">
              <wp:posOffset>46990</wp:posOffset>
            </wp:positionV>
            <wp:extent cx="3011170" cy="2934335"/>
            <wp:effectExtent l="19050" t="0" r="0" b="0"/>
            <wp:wrapSquare wrapText="bothSides"/>
            <wp:docPr id="12" name="Рисунок 4" descr="E:\2014-2015 учебный год\ДЕКАБРЬ\Фото Кл. час Савельева Т.И\DSC05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2014-2015 учебный год\ДЕКАБРЬ\Фото Кл. час Савельева Т.И\DSC0518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5000"/>
                    </a:blip>
                    <a:srcRect l="17438" r="248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170" cy="2934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</w:p>
    <w:p w:rsidR="002416F2" w:rsidRDefault="002E32F9" w:rsidP="00546C5F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546C5F">
        <w:rPr>
          <w:rFonts w:ascii="Times New Roman" w:hAnsi="Times New Roman"/>
          <w:b/>
          <w:sz w:val="28"/>
          <w:szCs w:val="28"/>
        </w:rPr>
        <w:t xml:space="preserve">Ведущий: </w:t>
      </w:r>
    </w:p>
    <w:p w:rsidR="002E32F9" w:rsidRPr="00546C5F" w:rsidRDefault="002E32F9" w:rsidP="00546C5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46C5F">
        <w:rPr>
          <w:rFonts w:ascii="Times New Roman" w:hAnsi="Times New Roman"/>
          <w:sz w:val="28"/>
          <w:szCs w:val="28"/>
        </w:rPr>
        <w:t>Добрый день, уважаемые студенты</w:t>
      </w:r>
      <w:r w:rsidR="002416F2">
        <w:rPr>
          <w:rFonts w:ascii="Times New Roman" w:hAnsi="Times New Roman"/>
          <w:sz w:val="28"/>
          <w:szCs w:val="28"/>
        </w:rPr>
        <w:t>!  Добрый день уважаемые гости!</w:t>
      </w:r>
      <w:r w:rsidR="00691D73" w:rsidRPr="00691D73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8B1821" w:rsidRPr="00546C5F" w:rsidRDefault="002E32F9" w:rsidP="00546C5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6C5F">
        <w:rPr>
          <w:rFonts w:ascii="Times New Roman" w:hAnsi="Times New Roman"/>
          <w:sz w:val="28"/>
          <w:szCs w:val="28"/>
        </w:rPr>
        <w:t>Сегодня мы проводим тематический классный час на тему: «Что значит быть счастливым?».</w:t>
      </w:r>
    </w:p>
    <w:p w:rsidR="008B1821" w:rsidRDefault="008B1821" w:rsidP="00546C5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6C5F">
        <w:rPr>
          <w:rFonts w:ascii="Times New Roman" w:hAnsi="Times New Roman"/>
          <w:sz w:val="28"/>
          <w:szCs w:val="28"/>
        </w:rPr>
        <w:t>Цел</w:t>
      </w:r>
      <w:r w:rsidR="00ED2D0A" w:rsidRPr="00546C5F">
        <w:rPr>
          <w:rFonts w:ascii="Times New Roman" w:hAnsi="Times New Roman"/>
          <w:sz w:val="28"/>
          <w:szCs w:val="28"/>
        </w:rPr>
        <w:t>и</w:t>
      </w:r>
      <w:r w:rsidRPr="00546C5F">
        <w:rPr>
          <w:rFonts w:ascii="Times New Roman" w:hAnsi="Times New Roman"/>
          <w:sz w:val="28"/>
          <w:szCs w:val="28"/>
        </w:rPr>
        <w:t xml:space="preserve"> нашего мероприятия</w:t>
      </w:r>
      <w:r w:rsidR="00ED2D0A" w:rsidRPr="00546C5F">
        <w:rPr>
          <w:rFonts w:ascii="Times New Roman" w:hAnsi="Times New Roman"/>
          <w:sz w:val="28"/>
          <w:szCs w:val="28"/>
        </w:rPr>
        <w:t xml:space="preserve">: </w:t>
      </w:r>
      <w:r w:rsidRPr="00546C5F">
        <w:rPr>
          <w:rFonts w:ascii="Times New Roman" w:hAnsi="Times New Roman"/>
          <w:sz w:val="28"/>
          <w:szCs w:val="28"/>
        </w:rPr>
        <w:t xml:space="preserve">познакомиться с понятием </w:t>
      </w:r>
      <w:r w:rsidR="00ED2D0A" w:rsidRPr="00546C5F">
        <w:rPr>
          <w:rFonts w:ascii="Times New Roman" w:hAnsi="Times New Roman"/>
          <w:sz w:val="28"/>
          <w:szCs w:val="28"/>
        </w:rPr>
        <w:t>«</w:t>
      </w:r>
      <w:r w:rsidRPr="00546C5F">
        <w:rPr>
          <w:rFonts w:ascii="Times New Roman" w:hAnsi="Times New Roman"/>
          <w:sz w:val="28"/>
          <w:szCs w:val="28"/>
        </w:rPr>
        <w:t>счастье</w:t>
      </w:r>
      <w:r w:rsidR="00ED2D0A" w:rsidRPr="00546C5F">
        <w:rPr>
          <w:rFonts w:ascii="Times New Roman" w:hAnsi="Times New Roman"/>
          <w:sz w:val="28"/>
          <w:szCs w:val="28"/>
        </w:rPr>
        <w:t>»</w:t>
      </w:r>
      <w:r w:rsidRPr="00546C5F">
        <w:rPr>
          <w:rFonts w:ascii="Times New Roman" w:hAnsi="Times New Roman"/>
          <w:sz w:val="28"/>
          <w:szCs w:val="28"/>
        </w:rPr>
        <w:t xml:space="preserve">, осмыслить каждому понятие «счастье» применительно к самому себе, </w:t>
      </w:r>
      <w:r w:rsidR="00ED2D0A" w:rsidRPr="00546C5F">
        <w:rPr>
          <w:rFonts w:ascii="Times New Roman" w:hAnsi="Times New Roman"/>
          <w:sz w:val="28"/>
          <w:szCs w:val="28"/>
        </w:rPr>
        <w:t xml:space="preserve">определить слагаемые счастья, </w:t>
      </w:r>
      <w:r w:rsidRPr="00546C5F">
        <w:rPr>
          <w:rFonts w:ascii="Times New Roman" w:hAnsi="Times New Roman"/>
          <w:sz w:val="28"/>
          <w:szCs w:val="28"/>
        </w:rPr>
        <w:t>разобраться  в себе и понять счастливый ли вы человек.</w:t>
      </w:r>
    </w:p>
    <w:p w:rsidR="00882CA9" w:rsidRPr="00546C5F" w:rsidRDefault="00882CA9" w:rsidP="00546C5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A62F7" w:rsidRPr="00882CA9" w:rsidRDefault="001A62F7" w:rsidP="002416F2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2416F2">
        <w:rPr>
          <w:rFonts w:ascii="Times New Roman" w:hAnsi="Times New Roman"/>
          <w:b/>
          <w:i/>
          <w:sz w:val="24"/>
          <w:szCs w:val="24"/>
        </w:rPr>
        <w:t>Слайды № 2, № 3</w:t>
      </w:r>
      <w:r w:rsidRPr="00546C5F">
        <w:rPr>
          <w:rFonts w:ascii="Times New Roman" w:hAnsi="Times New Roman"/>
          <w:b/>
          <w:sz w:val="28"/>
          <w:szCs w:val="28"/>
        </w:rPr>
        <w:t xml:space="preserve"> </w:t>
      </w:r>
      <w:r w:rsidR="002416F2">
        <w:rPr>
          <w:rFonts w:ascii="Times New Roman" w:hAnsi="Times New Roman"/>
          <w:b/>
          <w:sz w:val="28"/>
          <w:szCs w:val="28"/>
        </w:rPr>
        <w:t xml:space="preserve">  </w:t>
      </w:r>
      <w:r w:rsidRPr="00882CA9">
        <w:rPr>
          <w:rFonts w:ascii="Times New Roman" w:hAnsi="Times New Roman"/>
          <w:i/>
          <w:sz w:val="28"/>
          <w:szCs w:val="28"/>
        </w:rPr>
        <w:t>Эпиграфы</w:t>
      </w:r>
    </w:p>
    <w:p w:rsidR="002E32F9" w:rsidRPr="00546C5F" w:rsidRDefault="002E32F9" w:rsidP="00546C5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6C5F">
        <w:rPr>
          <w:rFonts w:ascii="Times New Roman" w:hAnsi="Times New Roman"/>
          <w:sz w:val="28"/>
          <w:szCs w:val="28"/>
        </w:rPr>
        <w:t xml:space="preserve"> Эпиграфами к нашему классному часу я взяла слова</w:t>
      </w:r>
      <w:r w:rsidR="001A62F7" w:rsidRPr="00546C5F">
        <w:rPr>
          <w:rFonts w:ascii="Times New Roman" w:hAnsi="Times New Roman"/>
          <w:sz w:val="28"/>
          <w:szCs w:val="28"/>
        </w:rPr>
        <w:t xml:space="preserve"> М. Ю. Лермонтова: «Поверь мне, счастье только там, где любят нас, где верят нам» и писателя В. Г. Короленко: «Человек рожден для счастья, как птица для полета».</w:t>
      </w:r>
    </w:p>
    <w:p w:rsidR="007F159A" w:rsidRDefault="002E32F9" w:rsidP="00546C5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6C5F">
        <w:rPr>
          <w:rFonts w:ascii="Times New Roman" w:hAnsi="Times New Roman"/>
          <w:sz w:val="28"/>
          <w:szCs w:val="28"/>
        </w:rPr>
        <w:t xml:space="preserve">Сегодня мне хотелось бы вместе с вами ответить на вопрос, который волнует многих людей, но однозначный ответ </w:t>
      </w:r>
      <w:r w:rsidR="00ED2D0A" w:rsidRPr="00546C5F">
        <w:rPr>
          <w:rFonts w:ascii="Times New Roman" w:hAnsi="Times New Roman"/>
          <w:sz w:val="28"/>
          <w:szCs w:val="28"/>
        </w:rPr>
        <w:t xml:space="preserve">на него </w:t>
      </w:r>
      <w:r w:rsidRPr="00546C5F">
        <w:rPr>
          <w:rFonts w:ascii="Times New Roman" w:hAnsi="Times New Roman"/>
          <w:sz w:val="28"/>
          <w:szCs w:val="28"/>
        </w:rPr>
        <w:t>пока так и не найден. Внимание на экран.</w:t>
      </w:r>
    </w:p>
    <w:p w:rsidR="00882CA9" w:rsidRPr="00546C5F" w:rsidRDefault="00882CA9" w:rsidP="00546C5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E32F9" w:rsidRPr="00691D73" w:rsidRDefault="007F159A" w:rsidP="00882CA9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882CA9">
        <w:rPr>
          <w:rFonts w:ascii="Times New Roman" w:hAnsi="Times New Roman"/>
          <w:b/>
          <w:i/>
          <w:sz w:val="24"/>
          <w:szCs w:val="24"/>
        </w:rPr>
        <w:t>Ролик №1</w:t>
      </w:r>
      <w:r w:rsidR="002E32F9" w:rsidRPr="00882CA9">
        <w:rPr>
          <w:rFonts w:ascii="Times New Roman" w:hAnsi="Times New Roman"/>
          <w:b/>
          <w:i/>
          <w:sz w:val="24"/>
          <w:szCs w:val="24"/>
        </w:rPr>
        <w:tab/>
      </w:r>
      <w:r w:rsidR="00882CA9">
        <w:rPr>
          <w:rFonts w:ascii="Times New Roman" w:hAnsi="Times New Roman"/>
          <w:b/>
          <w:sz w:val="28"/>
          <w:szCs w:val="28"/>
        </w:rPr>
        <w:t xml:space="preserve">          </w:t>
      </w:r>
      <w:r w:rsidR="00882CA9" w:rsidRPr="00882CA9">
        <w:rPr>
          <w:rFonts w:ascii="Times New Roman" w:hAnsi="Times New Roman"/>
          <w:b/>
          <w:i/>
          <w:sz w:val="28"/>
          <w:szCs w:val="28"/>
        </w:rPr>
        <w:t>(</w:t>
      </w:r>
      <w:r w:rsidR="00A36784" w:rsidRPr="00882CA9">
        <w:rPr>
          <w:rFonts w:ascii="Times New Roman" w:hAnsi="Times New Roman"/>
          <w:i/>
          <w:sz w:val="28"/>
          <w:szCs w:val="28"/>
        </w:rPr>
        <w:t>Отрывок из киноповести «Доживем до понедельника»</w:t>
      </w:r>
      <w:r w:rsidR="00882CA9" w:rsidRPr="00882CA9">
        <w:rPr>
          <w:rFonts w:ascii="Times New Roman" w:hAnsi="Times New Roman"/>
          <w:i/>
          <w:sz w:val="28"/>
          <w:szCs w:val="28"/>
        </w:rPr>
        <w:t>)</w:t>
      </w:r>
      <w:r w:rsidR="00691D73" w:rsidRPr="00691D73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890544" w:rsidRDefault="00890544" w:rsidP="00546C5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90544" w:rsidRDefault="00890544" w:rsidP="00546C5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427990</wp:posOffset>
            </wp:positionH>
            <wp:positionV relativeFrom="paragraph">
              <wp:posOffset>10160</wp:posOffset>
            </wp:positionV>
            <wp:extent cx="5582920" cy="2658110"/>
            <wp:effectExtent l="19050" t="0" r="0" b="0"/>
            <wp:wrapSquare wrapText="bothSides"/>
            <wp:docPr id="13" name="Рисунок 5" descr="C:\vlcsnap-2015-01-15-08h55m51s1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vlcsnap-2015-01-15-08h55m51s137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15000"/>
                    </a:blip>
                    <a:srcRect l="8068" t="2869" r="51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2920" cy="2658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</w:p>
    <w:p w:rsidR="00890544" w:rsidRDefault="00890544" w:rsidP="00546C5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90544" w:rsidRDefault="00890544" w:rsidP="00546C5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90544" w:rsidRDefault="00890544" w:rsidP="00546C5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90544" w:rsidRDefault="00890544" w:rsidP="00546C5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90544" w:rsidRDefault="00890544" w:rsidP="00546C5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90544" w:rsidRDefault="00890544" w:rsidP="00546C5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90544" w:rsidRDefault="00890544" w:rsidP="00546C5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90544" w:rsidRDefault="00890544" w:rsidP="00546C5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90544" w:rsidRDefault="00890544" w:rsidP="00546C5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90544" w:rsidRDefault="00890544" w:rsidP="00546C5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90544" w:rsidRDefault="00890544" w:rsidP="00546C5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90544" w:rsidRDefault="00890544" w:rsidP="00546C5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90544" w:rsidRDefault="00890544" w:rsidP="00546C5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D2D0A" w:rsidRPr="00546C5F" w:rsidRDefault="00ED2D0A" w:rsidP="00546C5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6C5F">
        <w:rPr>
          <w:rFonts w:ascii="Times New Roman" w:hAnsi="Times New Roman"/>
          <w:sz w:val="28"/>
          <w:szCs w:val="28"/>
        </w:rPr>
        <w:t>В</w:t>
      </w:r>
      <w:r w:rsidR="007F159A" w:rsidRPr="00546C5F">
        <w:rPr>
          <w:rFonts w:ascii="Times New Roman" w:hAnsi="Times New Roman"/>
          <w:sz w:val="28"/>
          <w:szCs w:val="28"/>
        </w:rPr>
        <w:t xml:space="preserve">ы </w:t>
      </w:r>
      <w:r w:rsidR="00E313F3" w:rsidRPr="00546C5F">
        <w:rPr>
          <w:rFonts w:ascii="Times New Roman" w:hAnsi="Times New Roman"/>
          <w:sz w:val="28"/>
          <w:szCs w:val="28"/>
        </w:rPr>
        <w:t xml:space="preserve">посмотрели отрывок лирической киноповести «Доживем до понедельника» режиссера С. И. </w:t>
      </w:r>
      <w:proofErr w:type="spellStart"/>
      <w:r w:rsidR="00E313F3" w:rsidRPr="00546C5F">
        <w:rPr>
          <w:rFonts w:ascii="Times New Roman" w:hAnsi="Times New Roman"/>
          <w:sz w:val="28"/>
          <w:szCs w:val="28"/>
        </w:rPr>
        <w:t>Ростоцкого</w:t>
      </w:r>
      <w:proofErr w:type="spellEnd"/>
      <w:r w:rsidR="00E313F3" w:rsidRPr="00546C5F">
        <w:rPr>
          <w:rFonts w:ascii="Times New Roman" w:hAnsi="Times New Roman"/>
          <w:sz w:val="28"/>
          <w:szCs w:val="28"/>
        </w:rPr>
        <w:t>. Этот фильм снят в 1968 году. Он рассказывает о школе, о сложных взаимоотношениях учеников и педагогов. На какой вопрос пытались ответить ученики – герои этого фильма?</w:t>
      </w:r>
      <w:r w:rsidR="008B1821" w:rsidRPr="00546C5F">
        <w:rPr>
          <w:rFonts w:ascii="Times New Roman" w:hAnsi="Times New Roman"/>
          <w:sz w:val="28"/>
          <w:szCs w:val="28"/>
        </w:rPr>
        <w:t xml:space="preserve"> (Что такое счастье?). Вот и мы с вами сегодня тоже попытаемся ответить на него. Наша задача </w:t>
      </w:r>
      <w:r w:rsidRPr="00546C5F">
        <w:rPr>
          <w:rFonts w:ascii="Times New Roman" w:hAnsi="Times New Roman"/>
          <w:sz w:val="28"/>
          <w:szCs w:val="28"/>
        </w:rPr>
        <w:t>–</w:t>
      </w:r>
      <w:r w:rsidR="008B1821" w:rsidRPr="00546C5F">
        <w:rPr>
          <w:rFonts w:ascii="Times New Roman" w:hAnsi="Times New Roman"/>
          <w:sz w:val="28"/>
          <w:szCs w:val="28"/>
        </w:rPr>
        <w:t xml:space="preserve"> </w:t>
      </w:r>
      <w:r w:rsidRPr="00546C5F">
        <w:rPr>
          <w:rFonts w:ascii="Times New Roman" w:hAnsi="Times New Roman"/>
          <w:sz w:val="28"/>
          <w:szCs w:val="28"/>
        </w:rPr>
        <w:t>разобраться в таком сложном, а с другой стороны легком понятии.</w:t>
      </w:r>
    </w:p>
    <w:p w:rsidR="00882CA9" w:rsidRDefault="00882CA9" w:rsidP="00546C5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D2D0A" w:rsidRPr="00546C5F" w:rsidRDefault="00ED2D0A" w:rsidP="00546C5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6C5F">
        <w:rPr>
          <w:rFonts w:ascii="Times New Roman" w:hAnsi="Times New Roman"/>
          <w:sz w:val="28"/>
          <w:szCs w:val="28"/>
        </w:rPr>
        <w:t xml:space="preserve">Давайте посмотрим, как ответил на этот непростой вопрос один из героев данного фильма: </w:t>
      </w:r>
    </w:p>
    <w:p w:rsidR="007F159A" w:rsidRDefault="00ED2D0A" w:rsidP="00882CA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82CA9">
        <w:rPr>
          <w:rFonts w:ascii="Times New Roman" w:hAnsi="Times New Roman"/>
          <w:b/>
          <w:i/>
          <w:sz w:val="24"/>
          <w:szCs w:val="24"/>
        </w:rPr>
        <w:t>Ролик №2</w:t>
      </w:r>
      <w:r w:rsidRPr="00546C5F">
        <w:rPr>
          <w:rFonts w:ascii="Times New Roman" w:hAnsi="Times New Roman"/>
          <w:b/>
          <w:sz w:val="28"/>
          <w:szCs w:val="28"/>
        </w:rPr>
        <w:t xml:space="preserve"> </w:t>
      </w:r>
      <w:r w:rsidR="00882CA9">
        <w:rPr>
          <w:rFonts w:ascii="Times New Roman" w:hAnsi="Times New Roman"/>
          <w:b/>
          <w:sz w:val="28"/>
          <w:szCs w:val="28"/>
        </w:rPr>
        <w:t xml:space="preserve">            </w:t>
      </w:r>
      <w:r w:rsidR="00882CA9" w:rsidRPr="00882CA9">
        <w:rPr>
          <w:rFonts w:ascii="Times New Roman" w:hAnsi="Times New Roman"/>
          <w:i/>
          <w:sz w:val="28"/>
          <w:szCs w:val="28"/>
        </w:rPr>
        <w:t>(</w:t>
      </w:r>
      <w:r w:rsidR="00A36784" w:rsidRPr="00882CA9">
        <w:rPr>
          <w:rFonts w:ascii="Times New Roman" w:hAnsi="Times New Roman"/>
          <w:i/>
          <w:sz w:val="28"/>
          <w:szCs w:val="28"/>
        </w:rPr>
        <w:t>Отрывок из киноповести «Доживем до понедельника»</w:t>
      </w:r>
      <w:r w:rsidR="00882CA9" w:rsidRPr="00882CA9">
        <w:rPr>
          <w:rFonts w:ascii="Times New Roman" w:hAnsi="Times New Roman"/>
          <w:i/>
          <w:sz w:val="28"/>
          <w:szCs w:val="28"/>
        </w:rPr>
        <w:t>)</w:t>
      </w:r>
      <w:r w:rsidRPr="00546C5F">
        <w:rPr>
          <w:rFonts w:ascii="Times New Roman" w:hAnsi="Times New Roman"/>
          <w:b/>
          <w:sz w:val="28"/>
          <w:szCs w:val="28"/>
        </w:rPr>
        <w:t xml:space="preserve">  </w:t>
      </w:r>
    </w:p>
    <w:p w:rsidR="00691D73" w:rsidRPr="00546C5F" w:rsidRDefault="00691D73" w:rsidP="00882CA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ED2D0A" w:rsidRPr="00546C5F" w:rsidRDefault="00890544" w:rsidP="00546C5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3243580</wp:posOffset>
            </wp:positionH>
            <wp:positionV relativeFrom="paragraph">
              <wp:posOffset>81280</wp:posOffset>
            </wp:positionV>
            <wp:extent cx="3223260" cy="2286000"/>
            <wp:effectExtent l="19050" t="0" r="0" b="0"/>
            <wp:wrapSquare wrapText="bothSides"/>
            <wp:docPr id="15" name="Рисунок 7" descr="C:\vlcsnap-2015-01-15-09h00m29s1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vlcsnap-2015-01-15-09h00m29s178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8000"/>
                    </a:blip>
                    <a:srcRect r="206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26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  <w:r w:rsidR="00ED2D0A" w:rsidRPr="00546C5F">
        <w:rPr>
          <w:rFonts w:ascii="Times New Roman" w:hAnsi="Times New Roman"/>
          <w:sz w:val="28"/>
          <w:szCs w:val="28"/>
        </w:rPr>
        <w:t>Мальчишка с</w:t>
      </w:r>
      <w:r w:rsidR="00CB5653" w:rsidRPr="00546C5F">
        <w:rPr>
          <w:rFonts w:ascii="Times New Roman" w:hAnsi="Times New Roman"/>
          <w:sz w:val="28"/>
          <w:szCs w:val="28"/>
        </w:rPr>
        <w:t xml:space="preserve"> </w:t>
      </w:r>
      <w:r w:rsidR="00ED2D0A" w:rsidRPr="00546C5F">
        <w:rPr>
          <w:rFonts w:ascii="Times New Roman" w:hAnsi="Times New Roman"/>
          <w:sz w:val="28"/>
          <w:szCs w:val="28"/>
        </w:rPr>
        <w:t>последней парты встретился г</w:t>
      </w:r>
      <w:r w:rsidR="00CB5653" w:rsidRPr="00546C5F">
        <w:rPr>
          <w:rFonts w:ascii="Times New Roman" w:hAnsi="Times New Roman"/>
          <w:sz w:val="28"/>
          <w:szCs w:val="28"/>
        </w:rPr>
        <w:t xml:space="preserve">лазами с любимой одноклассницей и пишет в тетради: «Счастье – это, по-моему, когда тебя понимают». </w:t>
      </w:r>
    </w:p>
    <w:p w:rsidR="00CB5653" w:rsidRDefault="00CB5653" w:rsidP="00546C5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6C5F">
        <w:rPr>
          <w:rFonts w:ascii="Times New Roman" w:hAnsi="Times New Roman"/>
          <w:sz w:val="28"/>
          <w:szCs w:val="28"/>
        </w:rPr>
        <w:t xml:space="preserve">В словаре по этике дано определение. Счастье – это состояние человека, которое соответствует наибольшей внутренней удовлетворенности. </w:t>
      </w:r>
      <w:proofErr w:type="gramStart"/>
      <w:r w:rsidRPr="00546C5F">
        <w:rPr>
          <w:rFonts w:ascii="Times New Roman" w:hAnsi="Times New Roman"/>
          <w:sz w:val="28"/>
          <w:szCs w:val="28"/>
        </w:rPr>
        <w:t xml:space="preserve">По латыни счастье называли фортуной, с английского языка это слово переводится как удача, с французского – шанс. </w:t>
      </w:r>
      <w:proofErr w:type="gramEnd"/>
    </w:p>
    <w:p w:rsidR="00882CA9" w:rsidRPr="00546C5F" w:rsidRDefault="00882CA9" w:rsidP="00546C5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63A0B" w:rsidRPr="00882CA9" w:rsidRDefault="00C52753" w:rsidP="00882CA9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b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3328035</wp:posOffset>
            </wp:positionH>
            <wp:positionV relativeFrom="paragraph">
              <wp:posOffset>350520</wp:posOffset>
            </wp:positionV>
            <wp:extent cx="3190875" cy="2333625"/>
            <wp:effectExtent l="19050" t="0" r="9525" b="0"/>
            <wp:wrapSquare wrapText="bothSides"/>
            <wp:docPr id="25" name="Рисунок 19" descr="E:\2014-2015 учебный год\ДЕКАБРЬ\Фото Кл. час Савельева Т.И\DSC05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2014-2015 учебный год\ДЕКАБРЬ\Фото Кл. час Савельева Т.И\DSC0519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10000"/>
                    </a:blip>
                    <a:srcRect l="20109" t="8356" r="95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  <w:r w:rsidR="00563A0B" w:rsidRPr="00882CA9">
        <w:rPr>
          <w:rFonts w:ascii="Times New Roman" w:hAnsi="Times New Roman"/>
          <w:b/>
          <w:i/>
          <w:sz w:val="24"/>
          <w:szCs w:val="24"/>
        </w:rPr>
        <w:t xml:space="preserve">Фон </w:t>
      </w:r>
      <w:r w:rsidR="00882CA9" w:rsidRPr="00882CA9">
        <w:rPr>
          <w:rFonts w:ascii="Times New Roman" w:hAnsi="Times New Roman"/>
          <w:b/>
          <w:i/>
          <w:sz w:val="24"/>
          <w:szCs w:val="24"/>
        </w:rPr>
        <w:t xml:space="preserve"> </w:t>
      </w:r>
      <w:r w:rsidR="00882CA9">
        <w:rPr>
          <w:rFonts w:ascii="Times New Roman" w:hAnsi="Times New Roman"/>
          <w:b/>
          <w:sz w:val="28"/>
          <w:szCs w:val="28"/>
        </w:rPr>
        <w:t xml:space="preserve">                  </w:t>
      </w:r>
      <w:r w:rsidR="00563A0B" w:rsidRPr="00882CA9">
        <w:rPr>
          <w:rFonts w:ascii="Times New Roman" w:hAnsi="Times New Roman"/>
          <w:i/>
          <w:sz w:val="28"/>
          <w:szCs w:val="28"/>
        </w:rPr>
        <w:t>(звучит песня в исполнении О. Винника)</w:t>
      </w:r>
    </w:p>
    <w:p w:rsidR="00E7736B" w:rsidRPr="00546C5F" w:rsidRDefault="00CB5653" w:rsidP="00546C5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6C5F">
        <w:rPr>
          <w:rFonts w:ascii="Times New Roman" w:hAnsi="Times New Roman"/>
          <w:sz w:val="28"/>
          <w:szCs w:val="28"/>
        </w:rPr>
        <w:t>При подготовке классного часа вами была проведена предварительная работа. Вы разбились на команды, нашли высказывания известных людей о счастье и выбрали из них наиболее вам понравившееся. Просим представителя от каждой команды продемонстрировать нам свой выбор и проко</w:t>
      </w:r>
      <w:r w:rsidR="00E7736B" w:rsidRPr="00546C5F">
        <w:rPr>
          <w:rFonts w:ascii="Times New Roman" w:hAnsi="Times New Roman"/>
          <w:sz w:val="28"/>
          <w:szCs w:val="28"/>
        </w:rPr>
        <w:t>м</w:t>
      </w:r>
      <w:r w:rsidRPr="00546C5F">
        <w:rPr>
          <w:rFonts w:ascii="Times New Roman" w:hAnsi="Times New Roman"/>
          <w:sz w:val="28"/>
          <w:szCs w:val="28"/>
        </w:rPr>
        <w:t xml:space="preserve">ментировать его </w:t>
      </w:r>
      <w:r w:rsidR="00E7736B" w:rsidRPr="00546C5F">
        <w:rPr>
          <w:rFonts w:ascii="Times New Roman" w:hAnsi="Times New Roman"/>
          <w:sz w:val="28"/>
          <w:szCs w:val="28"/>
        </w:rPr>
        <w:t>(обучающиеся представляют на доске выбранные ими высказывания).</w:t>
      </w:r>
    </w:p>
    <w:p w:rsidR="00E7736B" w:rsidRDefault="00E7736B" w:rsidP="00546C5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6C5F">
        <w:rPr>
          <w:rFonts w:ascii="Times New Roman" w:hAnsi="Times New Roman"/>
          <w:sz w:val="28"/>
          <w:szCs w:val="28"/>
        </w:rPr>
        <w:t>Все команды молодцы, с заданием справились. А мы дальше продолжаем выяснять, что же такое счастье.</w:t>
      </w:r>
    </w:p>
    <w:p w:rsidR="00882CA9" w:rsidRPr="00546C5F" w:rsidRDefault="00882CA9" w:rsidP="00546C5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A30CE" w:rsidRPr="00882CA9" w:rsidRDefault="00EA30CE" w:rsidP="00882CA9">
      <w:p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882CA9">
        <w:rPr>
          <w:rFonts w:ascii="Times New Roman" w:hAnsi="Times New Roman"/>
          <w:b/>
          <w:i/>
          <w:sz w:val="24"/>
          <w:szCs w:val="24"/>
        </w:rPr>
        <w:t xml:space="preserve">Слайд № 4 </w:t>
      </w:r>
      <w:r w:rsidR="00882CA9">
        <w:rPr>
          <w:rFonts w:ascii="Times New Roman" w:hAnsi="Times New Roman"/>
          <w:b/>
          <w:sz w:val="28"/>
          <w:szCs w:val="28"/>
        </w:rPr>
        <w:t xml:space="preserve">                                  </w:t>
      </w:r>
      <w:r w:rsidRPr="00882CA9">
        <w:rPr>
          <w:rFonts w:ascii="Times New Roman" w:hAnsi="Times New Roman"/>
          <w:b/>
          <w:i/>
          <w:sz w:val="28"/>
          <w:szCs w:val="28"/>
        </w:rPr>
        <w:t>Исследования социологов</w:t>
      </w:r>
    </w:p>
    <w:p w:rsidR="00C31C59" w:rsidRPr="00546C5F" w:rsidRDefault="00C31C59" w:rsidP="00882CA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546C5F">
        <w:rPr>
          <w:rFonts w:ascii="Times New Roman" w:hAnsi="Times New Roman"/>
          <w:b/>
          <w:sz w:val="28"/>
          <w:szCs w:val="28"/>
        </w:rPr>
        <w:t>Обучающийся:</w:t>
      </w:r>
    </w:p>
    <w:p w:rsidR="00882CA9" w:rsidRDefault="00CC42F4" w:rsidP="00546C5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3387090</wp:posOffset>
            </wp:positionH>
            <wp:positionV relativeFrom="paragraph">
              <wp:posOffset>93980</wp:posOffset>
            </wp:positionV>
            <wp:extent cx="3079750" cy="2338705"/>
            <wp:effectExtent l="19050" t="0" r="6350" b="0"/>
            <wp:wrapSquare wrapText="bothSides"/>
            <wp:docPr id="17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8975" r="91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750" cy="2338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31C59" w:rsidRPr="00546C5F">
        <w:rPr>
          <w:rFonts w:ascii="Times New Roman" w:hAnsi="Times New Roman"/>
          <w:sz w:val="28"/>
          <w:szCs w:val="28"/>
        </w:rPr>
        <w:t>К</w:t>
      </w:r>
      <w:r w:rsidR="00E7736B" w:rsidRPr="00546C5F">
        <w:rPr>
          <w:rFonts w:ascii="Times New Roman" w:hAnsi="Times New Roman"/>
          <w:sz w:val="28"/>
          <w:szCs w:val="28"/>
        </w:rPr>
        <w:t>атегория «счастье» всегда была объектом исследования социологов многих стран. Так, в 2002 году проводился опрос населения в 140 странах мира, в результате которого</w:t>
      </w:r>
      <w:r w:rsidR="00C31C59" w:rsidRPr="00546C5F">
        <w:rPr>
          <w:rFonts w:ascii="Times New Roman" w:hAnsi="Times New Roman"/>
          <w:sz w:val="28"/>
          <w:szCs w:val="28"/>
        </w:rPr>
        <w:t xml:space="preserve"> Дания стала страной  с самым счастливым населением. Уровень счастливых людей там достиг отметки 92 %, когда в нашей стране лишь 53 %. Большинство людей, живущих за границей на вопрос «Как дела?» отвечают «Все о </w:t>
      </w:r>
      <w:proofErr w:type="spellStart"/>
      <w:r w:rsidR="00C31C59" w:rsidRPr="00546C5F">
        <w:rPr>
          <w:rFonts w:ascii="Times New Roman" w:hAnsi="Times New Roman"/>
          <w:sz w:val="28"/>
          <w:szCs w:val="28"/>
        </w:rPr>
        <w:t>кей</w:t>
      </w:r>
      <w:proofErr w:type="spellEnd"/>
      <w:r w:rsidR="00C31C59" w:rsidRPr="00546C5F">
        <w:rPr>
          <w:rFonts w:ascii="Times New Roman" w:hAnsi="Times New Roman"/>
          <w:sz w:val="28"/>
          <w:szCs w:val="28"/>
        </w:rPr>
        <w:t xml:space="preserve">», а в нашей стране отвечают «Да так себе».  </w:t>
      </w:r>
      <w:r w:rsidR="00E7736B" w:rsidRPr="00546C5F">
        <w:rPr>
          <w:rFonts w:ascii="Times New Roman" w:hAnsi="Times New Roman"/>
          <w:sz w:val="28"/>
          <w:szCs w:val="28"/>
        </w:rPr>
        <w:t xml:space="preserve"> </w:t>
      </w:r>
    </w:p>
    <w:p w:rsidR="00CB5653" w:rsidRPr="00546C5F" w:rsidRDefault="00CB5653" w:rsidP="00546C5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6C5F">
        <w:rPr>
          <w:rFonts w:ascii="Times New Roman" w:hAnsi="Times New Roman"/>
          <w:sz w:val="28"/>
          <w:szCs w:val="28"/>
        </w:rPr>
        <w:lastRenderedPageBreak/>
        <w:t xml:space="preserve">  </w:t>
      </w:r>
    </w:p>
    <w:p w:rsidR="00386D75" w:rsidRDefault="00386D75" w:rsidP="00882CA9">
      <w:p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882CA9">
        <w:rPr>
          <w:rFonts w:ascii="Times New Roman" w:hAnsi="Times New Roman"/>
          <w:b/>
          <w:i/>
          <w:sz w:val="24"/>
          <w:szCs w:val="24"/>
        </w:rPr>
        <w:t xml:space="preserve">Слайды № 5 </w:t>
      </w:r>
      <w:r w:rsidR="00882CA9">
        <w:rPr>
          <w:rFonts w:ascii="Times New Roman" w:hAnsi="Times New Roman"/>
          <w:b/>
          <w:sz w:val="28"/>
          <w:szCs w:val="28"/>
        </w:rPr>
        <w:t xml:space="preserve">                          </w:t>
      </w:r>
      <w:r w:rsidRPr="00882CA9">
        <w:rPr>
          <w:rFonts w:ascii="Times New Roman" w:hAnsi="Times New Roman"/>
          <w:b/>
          <w:i/>
          <w:sz w:val="28"/>
          <w:szCs w:val="28"/>
        </w:rPr>
        <w:t>Вы умеете быть счастливыми?</w:t>
      </w:r>
    </w:p>
    <w:p w:rsidR="00882CA9" w:rsidRPr="00882CA9" w:rsidRDefault="00882CA9" w:rsidP="00882CA9">
      <w:p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386D75" w:rsidRPr="00CC42F4" w:rsidRDefault="00386D75" w:rsidP="00882CA9">
      <w:p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882CA9">
        <w:rPr>
          <w:rFonts w:ascii="Times New Roman" w:hAnsi="Times New Roman"/>
          <w:b/>
          <w:i/>
          <w:sz w:val="24"/>
          <w:szCs w:val="24"/>
        </w:rPr>
        <w:t>Слайд № 6</w:t>
      </w:r>
      <w:r w:rsidRPr="00546C5F">
        <w:rPr>
          <w:rFonts w:ascii="Times New Roman" w:hAnsi="Times New Roman"/>
          <w:b/>
          <w:sz w:val="28"/>
          <w:szCs w:val="28"/>
        </w:rPr>
        <w:t xml:space="preserve"> </w:t>
      </w:r>
      <w:r w:rsidR="00882CA9">
        <w:rPr>
          <w:rFonts w:ascii="Times New Roman" w:hAnsi="Times New Roman"/>
          <w:b/>
          <w:sz w:val="28"/>
          <w:szCs w:val="28"/>
        </w:rPr>
        <w:t xml:space="preserve">                     </w:t>
      </w:r>
      <w:r w:rsidRPr="00882CA9">
        <w:rPr>
          <w:rFonts w:ascii="Times New Roman" w:hAnsi="Times New Roman"/>
          <w:b/>
          <w:i/>
          <w:sz w:val="28"/>
          <w:szCs w:val="28"/>
        </w:rPr>
        <w:t>Обработка результатов теста (17-20 очков)</w:t>
      </w:r>
      <w:r w:rsidR="00CC42F4" w:rsidRPr="00CC42F4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882CA9" w:rsidRPr="00882CA9" w:rsidRDefault="00882CA9" w:rsidP="00882CA9">
      <w:p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882CA9" w:rsidRDefault="00C52753" w:rsidP="00882CA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2108835</wp:posOffset>
            </wp:positionH>
            <wp:positionV relativeFrom="paragraph">
              <wp:posOffset>155575</wp:posOffset>
            </wp:positionV>
            <wp:extent cx="4305300" cy="2409825"/>
            <wp:effectExtent l="19050" t="0" r="0" b="0"/>
            <wp:wrapSquare wrapText="bothSides"/>
            <wp:docPr id="18" name="Рисунок 12" descr="E:\2014-2015 учебный год\ДЕКАБРЬ\Фото Кл. час Савельева Т.И\DSC05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2014-2015 учебный год\ДЕКАБРЬ\Фото Кл. час Савельева Т.И\DSC0521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  <w:r w:rsidR="00C31C59" w:rsidRPr="00546C5F">
        <w:rPr>
          <w:rFonts w:ascii="Times New Roman" w:hAnsi="Times New Roman"/>
          <w:b/>
          <w:sz w:val="28"/>
          <w:szCs w:val="28"/>
        </w:rPr>
        <w:t xml:space="preserve">Ведущий: </w:t>
      </w:r>
    </w:p>
    <w:p w:rsidR="00882CA9" w:rsidRDefault="00C31C59" w:rsidP="00882CA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6C5F">
        <w:rPr>
          <w:rFonts w:ascii="Times New Roman" w:hAnsi="Times New Roman"/>
          <w:sz w:val="28"/>
          <w:szCs w:val="28"/>
        </w:rPr>
        <w:t>При подготовке классного часа мы провели свое социологическое исследование</w:t>
      </w:r>
      <w:r w:rsidR="00146D66" w:rsidRPr="00546C5F">
        <w:rPr>
          <w:rFonts w:ascii="Times New Roman" w:hAnsi="Times New Roman"/>
          <w:sz w:val="28"/>
          <w:szCs w:val="28"/>
        </w:rPr>
        <w:t>. В нем</w:t>
      </w:r>
      <w:r w:rsidRPr="00546C5F">
        <w:rPr>
          <w:rFonts w:ascii="Times New Roman" w:hAnsi="Times New Roman"/>
          <w:sz w:val="28"/>
          <w:szCs w:val="28"/>
        </w:rPr>
        <w:t xml:space="preserve"> участвовали 26 респондентов и все они студенты группы Бд-31</w:t>
      </w:r>
      <w:r w:rsidR="00146D66" w:rsidRPr="00546C5F">
        <w:rPr>
          <w:rFonts w:ascii="Times New Roman" w:hAnsi="Times New Roman"/>
          <w:sz w:val="28"/>
          <w:szCs w:val="28"/>
        </w:rPr>
        <w:t>, которые ответили на вопросы теста «Вы умеете быть счастливым?»</w:t>
      </w:r>
      <w:r w:rsidR="009E4E40" w:rsidRPr="00546C5F">
        <w:rPr>
          <w:rFonts w:ascii="Times New Roman" w:hAnsi="Times New Roman"/>
          <w:sz w:val="28"/>
          <w:szCs w:val="28"/>
        </w:rPr>
        <w:t xml:space="preserve">. </w:t>
      </w:r>
    </w:p>
    <w:p w:rsidR="009E4E40" w:rsidRPr="00546C5F" w:rsidRDefault="009E4E40" w:rsidP="00882CA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6C5F">
        <w:rPr>
          <w:rFonts w:ascii="Times New Roman" w:hAnsi="Times New Roman"/>
          <w:sz w:val="28"/>
          <w:szCs w:val="28"/>
        </w:rPr>
        <w:t xml:space="preserve"> </w:t>
      </w:r>
    </w:p>
    <w:p w:rsidR="00386D75" w:rsidRPr="00882CA9" w:rsidRDefault="00386D75" w:rsidP="00882CA9">
      <w:p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882CA9">
        <w:rPr>
          <w:rFonts w:ascii="Times New Roman" w:hAnsi="Times New Roman"/>
          <w:b/>
          <w:i/>
          <w:sz w:val="24"/>
          <w:szCs w:val="24"/>
        </w:rPr>
        <w:t>Слайд № 7</w:t>
      </w:r>
      <w:r w:rsidRPr="00546C5F">
        <w:rPr>
          <w:rFonts w:ascii="Times New Roman" w:hAnsi="Times New Roman"/>
          <w:b/>
          <w:sz w:val="28"/>
          <w:szCs w:val="28"/>
        </w:rPr>
        <w:t xml:space="preserve"> </w:t>
      </w:r>
      <w:r w:rsidR="00882CA9">
        <w:rPr>
          <w:rFonts w:ascii="Times New Roman" w:hAnsi="Times New Roman"/>
          <w:b/>
          <w:sz w:val="28"/>
          <w:szCs w:val="28"/>
        </w:rPr>
        <w:t xml:space="preserve">                  </w:t>
      </w:r>
      <w:r w:rsidRPr="00882CA9">
        <w:rPr>
          <w:rFonts w:ascii="Times New Roman" w:hAnsi="Times New Roman"/>
          <w:b/>
          <w:i/>
          <w:sz w:val="28"/>
          <w:szCs w:val="28"/>
        </w:rPr>
        <w:t>Обработка результатов теста (8-12 очков)</w:t>
      </w:r>
    </w:p>
    <w:p w:rsidR="00386D75" w:rsidRDefault="009E4E40" w:rsidP="00546C5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6C5F">
        <w:rPr>
          <w:rFonts w:ascii="Times New Roman" w:hAnsi="Times New Roman"/>
          <w:sz w:val="28"/>
          <w:szCs w:val="28"/>
        </w:rPr>
        <w:t>34 % опрошенных</w:t>
      </w:r>
      <w:r w:rsidR="00794224" w:rsidRPr="00546C5F">
        <w:rPr>
          <w:rFonts w:ascii="Times New Roman" w:hAnsi="Times New Roman"/>
          <w:sz w:val="28"/>
          <w:szCs w:val="28"/>
        </w:rPr>
        <w:t xml:space="preserve"> (что составляет 9 человек)</w:t>
      </w:r>
      <w:r w:rsidRPr="00546C5F">
        <w:rPr>
          <w:rFonts w:ascii="Times New Roman" w:hAnsi="Times New Roman"/>
          <w:sz w:val="28"/>
          <w:szCs w:val="28"/>
        </w:rPr>
        <w:t xml:space="preserve"> считают себя счастливыми 50:50, т. е. только наполовину (они набрали от 8-12 очков). </w:t>
      </w:r>
      <w:r w:rsidR="00794224" w:rsidRPr="00546C5F">
        <w:rPr>
          <w:rFonts w:ascii="Times New Roman" w:hAnsi="Times New Roman"/>
          <w:sz w:val="28"/>
          <w:szCs w:val="28"/>
        </w:rPr>
        <w:t xml:space="preserve">Рекомендации им: если хотите склонить чашу весов в свою пользу, старайтесь не пасовать перед трудностями, встречайте их стойко, опирайтесь на друзей, </w:t>
      </w:r>
      <w:r w:rsidR="000A1EDD" w:rsidRPr="00546C5F">
        <w:rPr>
          <w:rFonts w:ascii="Times New Roman" w:hAnsi="Times New Roman"/>
          <w:sz w:val="28"/>
          <w:szCs w:val="28"/>
        </w:rPr>
        <w:t>старайтесь всегда думать, что вы счастливы</w:t>
      </w:r>
      <w:r w:rsidR="00794224" w:rsidRPr="00546C5F">
        <w:rPr>
          <w:rFonts w:ascii="Times New Roman" w:hAnsi="Times New Roman"/>
          <w:sz w:val="28"/>
          <w:szCs w:val="28"/>
        </w:rPr>
        <w:t xml:space="preserve">.   </w:t>
      </w:r>
    </w:p>
    <w:p w:rsidR="00882CA9" w:rsidRDefault="00882CA9" w:rsidP="00546C5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94224" w:rsidRPr="00882CA9" w:rsidRDefault="00386D75" w:rsidP="00882CA9">
      <w:p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882CA9">
        <w:rPr>
          <w:rFonts w:ascii="Times New Roman" w:hAnsi="Times New Roman"/>
          <w:b/>
          <w:i/>
          <w:sz w:val="24"/>
          <w:szCs w:val="24"/>
        </w:rPr>
        <w:t xml:space="preserve">Слайд № 8 </w:t>
      </w:r>
      <w:r w:rsidR="00882CA9">
        <w:rPr>
          <w:rFonts w:ascii="Times New Roman" w:hAnsi="Times New Roman"/>
          <w:b/>
          <w:sz w:val="28"/>
          <w:szCs w:val="28"/>
        </w:rPr>
        <w:t xml:space="preserve">                  </w:t>
      </w:r>
      <w:r w:rsidRPr="00882CA9">
        <w:rPr>
          <w:rFonts w:ascii="Times New Roman" w:hAnsi="Times New Roman"/>
          <w:b/>
          <w:i/>
          <w:sz w:val="28"/>
          <w:szCs w:val="28"/>
        </w:rPr>
        <w:t>Обработка результатов теста (13-16 очков)</w:t>
      </w:r>
      <w:r w:rsidR="00794224" w:rsidRPr="00882CA9">
        <w:rPr>
          <w:rFonts w:ascii="Times New Roman" w:hAnsi="Times New Roman"/>
          <w:b/>
          <w:i/>
          <w:sz w:val="28"/>
          <w:szCs w:val="28"/>
        </w:rPr>
        <w:t xml:space="preserve"> </w:t>
      </w:r>
    </w:p>
    <w:p w:rsidR="00386D75" w:rsidRDefault="00CC42F4" w:rsidP="00546C5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2296795</wp:posOffset>
            </wp:positionH>
            <wp:positionV relativeFrom="paragraph">
              <wp:posOffset>63500</wp:posOffset>
            </wp:positionV>
            <wp:extent cx="4270375" cy="2771775"/>
            <wp:effectExtent l="19050" t="0" r="0" b="0"/>
            <wp:wrapSquare wrapText="bothSides"/>
            <wp:docPr id="19" name="Рисунок 13" descr="E:\2014-2015 учебный год\ДЕКАБРЬ\Фото Кл. час Савельева Т.И\DSC05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2014-2015 учебный год\ДЕКАБРЬ\Фото Кл. час Савельева Т.И\DSC0522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10000"/>
                    </a:blip>
                    <a:srcRect l="6281" t="6006" r="123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0375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  <w:r w:rsidR="00794224" w:rsidRPr="00546C5F">
        <w:rPr>
          <w:rFonts w:ascii="Times New Roman" w:hAnsi="Times New Roman"/>
          <w:sz w:val="28"/>
          <w:szCs w:val="28"/>
        </w:rPr>
        <w:t>Остальные 64 % (что составляет 17 человек) «оптимально» счастливые люди (они набрали от 13-16 очков).</w:t>
      </w:r>
      <w:r w:rsidR="009E4E40" w:rsidRPr="00546C5F">
        <w:rPr>
          <w:rFonts w:ascii="Times New Roman" w:hAnsi="Times New Roman"/>
          <w:sz w:val="28"/>
          <w:szCs w:val="28"/>
        </w:rPr>
        <w:t xml:space="preserve">   </w:t>
      </w:r>
      <w:r w:rsidR="00C31C59" w:rsidRPr="00546C5F">
        <w:rPr>
          <w:rFonts w:ascii="Times New Roman" w:hAnsi="Times New Roman"/>
          <w:sz w:val="28"/>
          <w:szCs w:val="28"/>
        </w:rPr>
        <w:t xml:space="preserve"> </w:t>
      </w:r>
      <w:r w:rsidR="000A1EDD" w:rsidRPr="00546C5F">
        <w:rPr>
          <w:rFonts w:ascii="Times New Roman" w:hAnsi="Times New Roman"/>
          <w:sz w:val="28"/>
          <w:szCs w:val="28"/>
        </w:rPr>
        <w:t>Послушайте р</w:t>
      </w:r>
      <w:r w:rsidR="00794224" w:rsidRPr="00546C5F">
        <w:rPr>
          <w:rFonts w:ascii="Times New Roman" w:hAnsi="Times New Roman"/>
          <w:sz w:val="28"/>
          <w:szCs w:val="28"/>
        </w:rPr>
        <w:t>екомендации: радости в вашей жизни явно больше, чем печали. Вы храбры, хладнокровны, у вас трезвый склад ума и легкий характер. Не паникуете, сталкиваясь с трудностями, трезво их оцениваете. Окружающим с вами удобно.</w:t>
      </w:r>
      <w:r w:rsidR="000A1EDD" w:rsidRPr="00546C5F">
        <w:rPr>
          <w:rFonts w:ascii="Times New Roman" w:hAnsi="Times New Roman"/>
          <w:sz w:val="28"/>
          <w:szCs w:val="28"/>
        </w:rPr>
        <w:t xml:space="preserve"> Вам необходимо постоянно поддерживать себя в данном состоянии. </w:t>
      </w:r>
    </w:p>
    <w:p w:rsidR="00882CA9" w:rsidRDefault="00882CA9" w:rsidP="00546C5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86D75" w:rsidRPr="00882CA9" w:rsidRDefault="00386D75" w:rsidP="00882CA9">
      <w:p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882CA9">
        <w:rPr>
          <w:rFonts w:ascii="Times New Roman" w:hAnsi="Times New Roman"/>
          <w:b/>
          <w:i/>
          <w:sz w:val="24"/>
          <w:szCs w:val="24"/>
        </w:rPr>
        <w:t>Слайд № 9</w:t>
      </w:r>
      <w:r w:rsidRPr="00546C5F">
        <w:rPr>
          <w:rFonts w:ascii="Times New Roman" w:hAnsi="Times New Roman"/>
          <w:b/>
          <w:sz w:val="28"/>
          <w:szCs w:val="28"/>
        </w:rPr>
        <w:t xml:space="preserve"> </w:t>
      </w:r>
      <w:r w:rsidR="00882CA9">
        <w:rPr>
          <w:rFonts w:ascii="Times New Roman" w:hAnsi="Times New Roman"/>
          <w:b/>
          <w:sz w:val="28"/>
          <w:szCs w:val="28"/>
        </w:rPr>
        <w:t xml:space="preserve">                    </w:t>
      </w:r>
      <w:r w:rsidRPr="00882CA9">
        <w:rPr>
          <w:rFonts w:ascii="Times New Roman" w:hAnsi="Times New Roman"/>
          <w:b/>
          <w:i/>
          <w:sz w:val="28"/>
          <w:szCs w:val="28"/>
        </w:rPr>
        <w:t>Обработка результатов теста (0-7 очков)</w:t>
      </w:r>
    </w:p>
    <w:p w:rsidR="00AE35EA" w:rsidRPr="00546C5F" w:rsidRDefault="000A1EDD" w:rsidP="00546C5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6C5F">
        <w:rPr>
          <w:rFonts w:ascii="Times New Roman" w:hAnsi="Times New Roman"/>
          <w:sz w:val="28"/>
          <w:szCs w:val="28"/>
        </w:rPr>
        <w:t xml:space="preserve">Радует, что минимальное количество очков (от 0-7) не набрал никто, </w:t>
      </w:r>
      <w:proofErr w:type="gramStart"/>
      <w:r w:rsidRPr="00546C5F">
        <w:rPr>
          <w:rFonts w:ascii="Times New Roman" w:hAnsi="Times New Roman"/>
          <w:sz w:val="28"/>
          <w:szCs w:val="28"/>
        </w:rPr>
        <w:t>значит несчастных в нашей группе нет</w:t>
      </w:r>
      <w:proofErr w:type="gramEnd"/>
      <w:r w:rsidRPr="00546C5F">
        <w:rPr>
          <w:rFonts w:ascii="Times New Roman" w:hAnsi="Times New Roman"/>
          <w:sz w:val="28"/>
          <w:szCs w:val="28"/>
        </w:rPr>
        <w:t xml:space="preserve">. </w:t>
      </w:r>
    </w:p>
    <w:p w:rsidR="002067CB" w:rsidRDefault="00B90362" w:rsidP="00546C5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2299335</wp:posOffset>
            </wp:positionH>
            <wp:positionV relativeFrom="paragraph">
              <wp:posOffset>-36195</wp:posOffset>
            </wp:positionV>
            <wp:extent cx="4286250" cy="2609850"/>
            <wp:effectExtent l="19050" t="0" r="0" b="0"/>
            <wp:wrapSquare wrapText="bothSides"/>
            <wp:docPr id="20" name="Рисунок 14" descr="C:\vlcsnap-2015-01-15-09h31m43s2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vlcsnap-2015-01-15-09h31m43s227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  <w:r w:rsidR="002067CB" w:rsidRPr="00546C5F">
        <w:rPr>
          <w:rFonts w:ascii="Times New Roman" w:hAnsi="Times New Roman"/>
          <w:sz w:val="28"/>
          <w:szCs w:val="28"/>
        </w:rPr>
        <w:t>Чтобы узнать какие люди работают и учатся в нашем техникуме: счастливые или не очень, наши корреспонденты взяли интервью у некоторых из них. Давайте посмотрим видеосюжет.</w:t>
      </w:r>
    </w:p>
    <w:p w:rsidR="00882CA9" w:rsidRDefault="00882CA9" w:rsidP="00546C5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067CB" w:rsidRPr="00546C5F" w:rsidRDefault="00BF2C9F" w:rsidP="00A338ED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882CA9">
        <w:rPr>
          <w:rFonts w:ascii="Times New Roman" w:hAnsi="Times New Roman"/>
          <w:b/>
          <w:i/>
          <w:sz w:val="24"/>
          <w:szCs w:val="24"/>
        </w:rPr>
        <w:t>Ролик №3</w:t>
      </w:r>
      <w:r w:rsidRPr="00546C5F">
        <w:rPr>
          <w:rFonts w:ascii="Times New Roman" w:hAnsi="Times New Roman"/>
          <w:b/>
          <w:sz w:val="28"/>
          <w:szCs w:val="28"/>
        </w:rPr>
        <w:t xml:space="preserve"> </w:t>
      </w:r>
      <w:r w:rsidR="00882CA9">
        <w:rPr>
          <w:rFonts w:ascii="Times New Roman" w:hAnsi="Times New Roman"/>
          <w:b/>
          <w:sz w:val="28"/>
          <w:szCs w:val="28"/>
        </w:rPr>
        <w:t xml:space="preserve">                                    </w:t>
      </w:r>
      <w:r w:rsidR="002067CB" w:rsidRPr="00882CA9">
        <w:rPr>
          <w:rFonts w:ascii="Times New Roman" w:hAnsi="Times New Roman"/>
          <w:b/>
          <w:i/>
          <w:sz w:val="28"/>
          <w:szCs w:val="28"/>
        </w:rPr>
        <w:t>Видеосюжет из техникума</w:t>
      </w:r>
    </w:p>
    <w:p w:rsidR="002067CB" w:rsidRDefault="002067CB" w:rsidP="00546C5F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  <w:r w:rsidRPr="00546C5F">
        <w:rPr>
          <w:rFonts w:ascii="Times New Roman" w:hAnsi="Times New Roman"/>
          <w:sz w:val="28"/>
          <w:szCs w:val="28"/>
        </w:rPr>
        <w:t>Как видите, все ответы были пол</w:t>
      </w:r>
      <w:r w:rsidR="006678BB" w:rsidRPr="00546C5F">
        <w:rPr>
          <w:rFonts w:ascii="Times New Roman" w:hAnsi="Times New Roman"/>
          <w:sz w:val="28"/>
          <w:szCs w:val="28"/>
        </w:rPr>
        <w:t xml:space="preserve">ные, шли от души и можно сделать вывод, что в нашем техникуме работают и учатся </w:t>
      </w:r>
      <w:r w:rsidR="006678BB" w:rsidRPr="00546C5F">
        <w:rPr>
          <w:rFonts w:ascii="Times New Roman" w:hAnsi="Times New Roman"/>
          <w:b/>
          <w:i/>
          <w:sz w:val="28"/>
          <w:szCs w:val="28"/>
        </w:rPr>
        <w:t>самые счастливые люди!</w:t>
      </w:r>
    </w:p>
    <w:p w:rsidR="00882CA9" w:rsidRPr="00546C5F" w:rsidRDefault="00882CA9" w:rsidP="00546C5F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882CA9" w:rsidRDefault="00B90362" w:rsidP="00882CA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3744595</wp:posOffset>
            </wp:positionH>
            <wp:positionV relativeFrom="paragraph">
              <wp:posOffset>174625</wp:posOffset>
            </wp:positionV>
            <wp:extent cx="2771775" cy="2219325"/>
            <wp:effectExtent l="19050" t="0" r="9525" b="0"/>
            <wp:wrapSquare wrapText="bothSides"/>
            <wp:docPr id="21" name="Рисунок 15" descr="E:\2014-2015 учебный год\ДЕКАБРЬ\Фото Кл. час Савельева Т.И\DSC05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2014-2015 учебный год\ДЕКАБРЬ\Фото Кл. час Савельева Т.И\DSC0523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5716" t="39922" r="45113" b="41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  <w:r w:rsidR="006678BB" w:rsidRPr="00546C5F">
        <w:rPr>
          <w:rFonts w:ascii="Times New Roman" w:hAnsi="Times New Roman"/>
          <w:b/>
          <w:sz w:val="28"/>
          <w:szCs w:val="28"/>
        </w:rPr>
        <w:t xml:space="preserve">Ведущий: </w:t>
      </w:r>
    </w:p>
    <w:p w:rsidR="00882CA9" w:rsidRPr="00546C5F" w:rsidRDefault="006678BB" w:rsidP="00B9036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6C5F">
        <w:rPr>
          <w:rFonts w:ascii="Times New Roman" w:hAnsi="Times New Roman"/>
          <w:sz w:val="28"/>
          <w:szCs w:val="28"/>
        </w:rPr>
        <w:t>А вы знаете, что или кто является символом счастья?</w:t>
      </w:r>
    </w:p>
    <w:p w:rsidR="00882CA9" w:rsidRDefault="006678BB" w:rsidP="00882CA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546C5F">
        <w:rPr>
          <w:rFonts w:ascii="Times New Roman" w:hAnsi="Times New Roman"/>
          <w:b/>
          <w:sz w:val="28"/>
          <w:szCs w:val="28"/>
        </w:rPr>
        <w:t xml:space="preserve">Обучающийся: </w:t>
      </w:r>
    </w:p>
    <w:p w:rsidR="00882CA9" w:rsidRPr="00B90362" w:rsidRDefault="006678BB" w:rsidP="00B9036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gramStart"/>
      <w:r w:rsidRPr="00546C5F">
        <w:rPr>
          <w:rFonts w:ascii="Times New Roman" w:hAnsi="Times New Roman"/>
          <w:sz w:val="28"/>
          <w:szCs w:val="28"/>
        </w:rPr>
        <w:t>В Индии, Китае, Африке, странах Азии слон символизирует достоинство, интеллект, миролюбие, долголетие, процветание и счастье.</w:t>
      </w:r>
      <w:proofErr w:type="gramEnd"/>
      <w:r w:rsidRPr="00546C5F">
        <w:rPr>
          <w:rFonts w:ascii="Times New Roman" w:hAnsi="Times New Roman"/>
          <w:sz w:val="28"/>
          <w:szCs w:val="28"/>
        </w:rPr>
        <w:t xml:space="preserve"> Скульптура слона символизирует</w:t>
      </w:r>
      <w:r w:rsidR="00B83208" w:rsidRPr="00546C5F">
        <w:rPr>
          <w:rFonts w:ascii="Times New Roman" w:hAnsi="Times New Roman"/>
          <w:sz w:val="28"/>
          <w:szCs w:val="28"/>
        </w:rPr>
        <w:t xml:space="preserve"> </w:t>
      </w:r>
      <w:r w:rsidRPr="00546C5F">
        <w:rPr>
          <w:rFonts w:ascii="Times New Roman" w:hAnsi="Times New Roman"/>
          <w:sz w:val="28"/>
          <w:szCs w:val="28"/>
        </w:rPr>
        <w:t>гармонию и крепкую семью</w:t>
      </w:r>
      <w:r w:rsidR="00B83208" w:rsidRPr="00546C5F">
        <w:rPr>
          <w:rFonts w:ascii="Times New Roman" w:hAnsi="Times New Roman"/>
          <w:sz w:val="28"/>
          <w:szCs w:val="28"/>
        </w:rPr>
        <w:t xml:space="preserve">.  В Китае считают, что скакать на слоне во сне сулит счастье. </w:t>
      </w:r>
      <w:r w:rsidRPr="00546C5F">
        <w:rPr>
          <w:rFonts w:ascii="Times New Roman" w:hAnsi="Times New Roman"/>
          <w:sz w:val="28"/>
          <w:szCs w:val="28"/>
        </w:rPr>
        <w:t xml:space="preserve">   </w:t>
      </w:r>
    </w:p>
    <w:p w:rsidR="00882CA9" w:rsidRDefault="00B83208" w:rsidP="00882CA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546C5F">
        <w:rPr>
          <w:rFonts w:ascii="Times New Roman" w:hAnsi="Times New Roman"/>
          <w:b/>
          <w:sz w:val="28"/>
          <w:szCs w:val="28"/>
        </w:rPr>
        <w:t xml:space="preserve">Ведущий: </w:t>
      </w:r>
    </w:p>
    <w:p w:rsidR="00BA5C6C" w:rsidRPr="00546C5F" w:rsidRDefault="00B83208" w:rsidP="00882CA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6C5F">
        <w:rPr>
          <w:rFonts w:ascii="Times New Roman" w:hAnsi="Times New Roman"/>
          <w:sz w:val="28"/>
          <w:szCs w:val="28"/>
        </w:rPr>
        <w:t>Моя семья собирает фигурки слонов. Сегодня я хочу продемонстрировать часть нашей коллекции</w:t>
      </w:r>
      <w:r w:rsidR="00ED3F60" w:rsidRPr="00546C5F">
        <w:rPr>
          <w:rFonts w:ascii="Times New Roman" w:hAnsi="Times New Roman"/>
          <w:sz w:val="28"/>
          <w:szCs w:val="28"/>
        </w:rPr>
        <w:t xml:space="preserve">, вы видите ее на </w:t>
      </w:r>
      <w:r w:rsidR="00ED3F60" w:rsidRPr="00B90362">
        <w:rPr>
          <w:rFonts w:ascii="Times New Roman" w:hAnsi="Times New Roman"/>
          <w:b/>
          <w:sz w:val="28"/>
          <w:szCs w:val="28"/>
        </w:rPr>
        <w:t>своих столах</w:t>
      </w:r>
      <w:r w:rsidRPr="00B90362">
        <w:rPr>
          <w:rFonts w:ascii="Times New Roman" w:hAnsi="Times New Roman"/>
          <w:b/>
          <w:sz w:val="28"/>
          <w:szCs w:val="28"/>
        </w:rPr>
        <w:t>. Считается, если в доме имеется</w:t>
      </w:r>
      <w:r w:rsidR="00BA5C6C" w:rsidRPr="00B90362">
        <w:rPr>
          <w:rFonts w:ascii="Times New Roman" w:hAnsi="Times New Roman"/>
          <w:b/>
          <w:sz w:val="28"/>
          <w:szCs w:val="28"/>
        </w:rPr>
        <w:t xml:space="preserve"> с</w:t>
      </w:r>
      <w:r w:rsidRPr="00B90362">
        <w:rPr>
          <w:rFonts w:ascii="Times New Roman" w:hAnsi="Times New Roman"/>
          <w:b/>
          <w:sz w:val="28"/>
          <w:szCs w:val="28"/>
        </w:rPr>
        <w:t>емь фигурок слонов (от большего к</w:t>
      </w:r>
      <w:r w:rsidRPr="00546C5F">
        <w:rPr>
          <w:rFonts w:ascii="Times New Roman" w:hAnsi="Times New Roman"/>
          <w:sz w:val="28"/>
          <w:szCs w:val="28"/>
        </w:rPr>
        <w:t xml:space="preserve"> меньшему)</w:t>
      </w:r>
      <w:r w:rsidR="00BA5C6C" w:rsidRPr="00546C5F">
        <w:rPr>
          <w:rFonts w:ascii="Times New Roman" w:hAnsi="Times New Roman"/>
          <w:sz w:val="28"/>
          <w:szCs w:val="28"/>
        </w:rPr>
        <w:t>, а семь – это магическое число</w:t>
      </w:r>
      <w:r w:rsidRPr="00546C5F">
        <w:rPr>
          <w:rFonts w:ascii="Times New Roman" w:hAnsi="Times New Roman"/>
          <w:sz w:val="28"/>
          <w:szCs w:val="28"/>
        </w:rPr>
        <w:t>, то дом будет защищен от</w:t>
      </w:r>
      <w:r w:rsidR="00BA5C6C" w:rsidRPr="00546C5F">
        <w:rPr>
          <w:rFonts w:ascii="Times New Roman" w:hAnsi="Times New Roman"/>
          <w:sz w:val="28"/>
          <w:szCs w:val="28"/>
        </w:rPr>
        <w:t xml:space="preserve"> любого негатива и живущие в нем люди будут счастливы.</w:t>
      </w:r>
    </w:p>
    <w:p w:rsidR="00ED3F60" w:rsidRPr="00546C5F" w:rsidRDefault="00ED3F60" w:rsidP="00546C5F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4D4098" w:rsidRPr="00882CA9" w:rsidRDefault="004D4098" w:rsidP="00882CA9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882CA9">
        <w:rPr>
          <w:rFonts w:ascii="Times New Roman" w:hAnsi="Times New Roman"/>
          <w:b/>
          <w:i/>
          <w:sz w:val="24"/>
          <w:szCs w:val="24"/>
        </w:rPr>
        <w:t xml:space="preserve">Ролик № 4 </w:t>
      </w:r>
      <w:r w:rsidR="00882CA9" w:rsidRPr="00882CA9">
        <w:rPr>
          <w:rFonts w:ascii="Times New Roman" w:hAnsi="Times New Roman"/>
          <w:b/>
          <w:i/>
          <w:sz w:val="24"/>
          <w:szCs w:val="24"/>
        </w:rPr>
        <w:t xml:space="preserve"> </w:t>
      </w:r>
      <w:r w:rsidR="00882CA9">
        <w:rPr>
          <w:rFonts w:ascii="Times New Roman" w:hAnsi="Times New Roman"/>
          <w:b/>
          <w:sz w:val="28"/>
          <w:szCs w:val="28"/>
        </w:rPr>
        <w:t xml:space="preserve">                                              </w:t>
      </w:r>
      <w:r w:rsidRPr="00882CA9">
        <w:rPr>
          <w:rFonts w:ascii="Times New Roman" w:hAnsi="Times New Roman"/>
          <w:i/>
          <w:sz w:val="28"/>
          <w:szCs w:val="28"/>
        </w:rPr>
        <w:t>Танец</w:t>
      </w:r>
    </w:p>
    <w:p w:rsidR="00BF2C9F" w:rsidRDefault="00BF2C9F" w:rsidP="00546C5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6C5F">
        <w:rPr>
          <w:rFonts w:ascii="Times New Roman" w:hAnsi="Times New Roman"/>
          <w:sz w:val="28"/>
          <w:szCs w:val="28"/>
        </w:rPr>
        <w:t>Когда человек счастлив, у него хорошее настроение и ему хочется танцевать</w:t>
      </w:r>
      <w:r w:rsidR="00254774" w:rsidRPr="00546C5F">
        <w:rPr>
          <w:rFonts w:ascii="Times New Roman" w:hAnsi="Times New Roman"/>
          <w:sz w:val="28"/>
          <w:szCs w:val="28"/>
        </w:rPr>
        <w:t>. Встречайте группу «Этнос» с их зажигательным танцем.</w:t>
      </w:r>
    </w:p>
    <w:p w:rsidR="00882CA9" w:rsidRDefault="00B815FA" w:rsidP="00546C5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1977390</wp:posOffset>
            </wp:positionH>
            <wp:positionV relativeFrom="paragraph">
              <wp:posOffset>43180</wp:posOffset>
            </wp:positionV>
            <wp:extent cx="4611370" cy="2476500"/>
            <wp:effectExtent l="19050" t="0" r="0" b="0"/>
            <wp:wrapSquare wrapText="bothSides"/>
            <wp:docPr id="22" name="Рисунок 16" descr="E:\2014-2015 учебный год\ДЕКАБРЬ\Фото Кл. час Савельева Т.И\DSC05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2014-2015 учебный год\ДЕКАБРЬ\Фото Кл. час Савельева Т.И\DSC0523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8973" t="7508" r="9784" b="153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1370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</w:p>
    <w:p w:rsidR="00882CA9" w:rsidRDefault="00BA5C6C" w:rsidP="00882CA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546C5F">
        <w:rPr>
          <w:rFonts w:ascii="Times New Roman" w:hAnsi="Times New Roman"/>
          <w:b/>
          <w:sz w:val="28"/>
          <w:szCs w:val="28"/>
        </w:rPr>
        <w:t xml:space="preserve">Ведущий: </w:t>
      </w:r>
    </w:p>
    <w:p w:rsidR="00BA5C6C" w:rsidRDefault="00BA5C6C" w:rsidP="00882CA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6C5F">
        <w:rPr>
          <w:rFonts w:ascii="Times New Roman" w:hAnsi="Times New Roman"/>
          <w:sz w:val="28"/>
          <w:szCs w:val="28"/>
        </w:rPr>
        <w:t xml:space="preserve">Тему счастья затрагивали и поэты, посвятившие </w:t>
      </w:r>
      <w:r w:rsidR="004D4098" w:rsidRPr="00546C5F">
        <w:rPr>
          <w:rFonts w:ascii="Times New Roman" w:hAnsi="Times New Roman"/>
          <w:sz w:val="28"/>
          <w:szCs w:val="28"/>
        </w:rPr>
        <w:t>понятию «</w:t>
      </w:r>
      <w:r w:rsidRPr="00546C5F">
        <w:rPr>
          <w:rFonts w:ascii="Times New Roman" w:hAnsi="Times New Roman"/>
          <w:sz w:val="28"/>
          <w:szCs w:val="28"/>
        </w:rPr>
        <w:t>счасть</w:t>
      </w:r>
      <w:r w:rsidR="004D4098" w:rsidRPr="00546C5F">
        <w:rPr>
          <w:rFonts w:ascii="Times New Roman" w:hAnsi="Times New Roman"/>
          <w:sz w:val="28"/>
          <w:szCs w:val="28"/>
        </w:rPr>
        <w:t>е»</w:t>
      </w:r>
      <w:r w:rsidRPr="00546C5F">
        <w:rPr>
          <w:rFonts w:ascii="Times New Roman" w:hAnsi="Times New Roman"/>
          <w:sz w:val="28"/>
          <w:szCs w:val="28"/>
        </w:rPr>
        <w:t xml:space="preserve"> много стихотворений. Давайте послушаем некоторые из них.   </w:t>
      </w:r>
    </w:p>
    <w:p w:rsidR="00882CA9" w:rsidRDefault="00882CA9" w:rsidP="00882CA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90362" w:rsidRDefault="00B90362" w:rsidP="00882CA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D2D54" w:rsidRDefault="00BA5C6C" w:rsidP="00882CA9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 w:rsidRPr="00882CA9">
        <w:rPr>
          <w:rFonts w:ascii="Times New Roman" w:hAnsi="Times New Roman"/>
          <w:i/>
          <w:sz w:val="28"/>
          <w:szCs w:val="28"/>
        </w:rPr>
        <w:t>Студент</w:t>
      </w:r>
      <w:r w:rsidR="005D2D54" w:rsidRPr="00882CA9">
        <w:rPr>
          <w:rFonts w:ascii="Times New Roman" w:hAnsi="Times New Roman"/>
          <w:i/>
          <w:sz w:val="28"/>
          <w:szCs w:val="28"/>
        </w:rPr>
        <w:t xml:space="preserve">ы читают </w:t>
      </w:r>
      <w:r w:rsidR="005D2D54" w:rsidRPr="00882CA9">
        <w:rPr>
          <w:rFonts w:ascii="Times New Roman" w:hAnsi="Times New Roman"/>
          <w:i/>
          <w:sz w:val="28"/>
          <w:szCs w:val="28"/>
        </w:rPr>
        <w:lastRenderedPageBreak/>
        <w:t>стихи (3 человека):</w:t>
      </w:r>
    </w:p>
    <w:p w:rsidR="00882CA9" w:rsidRPr="003D5F57" w:rsidRDefault="00882CA9" w:rsidP="00882CA9">
      <w:pPr>
        <w:spacing w:after="0" w:line="240" w:lineRule="auto"/>
        <w:jc w:val="center"/>
        <w:rPr>
          <w:rFonts w:ascii="Times New Roman" w:hAnsi="Times New Roman"/>
          <w:i/>
          <w:sz w:val="16"/>
          <w:szCs w:val="16"/>
        </w:rPr>
      </w:pPr>
    </w:p>
    <w:p w:rsidR="00BA5C6C" w:rsidRPr="00882CA9" w:rsidRDefault="00EF7DBE" w:rsidP="00882CA9">
      <w:pPr>
        <w:spacing w:after="0" w:line="240" w:lineRule="auto"/>
        <w:ind w:firstLine="709"/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776886</wp:posOffset>
            </wp:positionH>
            <wp:positionV relativeFrom="paragraph">
              <wp:posOffset>107655</wp:posOffset>
            </wp:positionV>
            <wp:extent cx="2341378" cy="3444948"/>
            <wp:effectExtent l="19050" t="0" r="0" b="0"/>
            <wp:wrapNone/>
            <wp:docPr id="11" name="Рисунок 11" descr="D:\ОФОРМЛЕНИЕ\Картинки\Рамки-картинки 2010-1013\Листья\0_4b4de_f27c6fae_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ОФОРМЛЕНИЕ\Картинки\Рамки-картинки 2010-1013\Листья\0_4b4de_f27c6fae_L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378" cy="3444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A5C6C" w:rsidRPr="00882CA9">
        <w:rPr>
          <w:rFonts w:ascii="Times New Roman" w:hAnsi="Times New Roman"/>
          <w:b/>
          <w:i/>
          <w:sz w:val="28"/>
          <w:szCs w:val="28"/>
        </w:rPr>
        <w:t>Счастье</w:t>
      </w:r>
    </w:p>
    <w:p w:rsidR="00BA5C6C" w:rsidRPr="00546C5F" w:rsidRDefault="00BA5C6C" w:rsidP="00546C5F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546C5F">
        <w:rPr>
          <w:rFonts w:ascii="Times New Roman" w:hAnsi="Times New Roman"/>
          <w:sz w:val="28"/>
          <w:szCs w:val="28"/>
        </w:rPr>
        <w:t>Я спросил вчера</w:t>
      </w:r>
    </w:p>
    <w:p w:rsidR="00BA5C6C" w:rsidRPr="00546C5F" w:rsidRDefault="00BA5C6C" w:rsidP="00546C5F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546C5F">
        <w:rPr>
          <w:rFonts w:ascii="Times New Roman" w:hAnsi="Times New Roman"/>
          <w:sz w:val="28"/>
          <w:szCs w:val="28"/>
        </w:rPr>
        <w:t>У листопада,</w:t>
      </w:r>
    </w:p>
    <w:p w:rsidR="00BA5C6C" w:rsidRPr="00546C5F" w:rsidRDefault="00BA5C6C" w:rsidP="00546C5F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546C5F">
        <w:rPr>
          <w:rFonts w:ascii="Times New Roman" w:hAnsi="Times New Roman"/>
          <w:sz w:val="28"/>
          <w:szCs w:val="28"/>
        </w:rPr>
        <w:t>Что для счастья</w:t>
      </w:r>
    </w:p>
    <w:p w:rsidR="00BA5C6C" w:rsidRPr="00546C5F" w:rsidRDefault="00BA5C6C" w:rsidP="00546C5F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546C5F">
        <w:rPr>
          <w:rFonts w:ascii="Times New Roman" w:hAnsi="Times New Roman"/>
          <w:sz w:val="28"/>
          <w:szCs w:val="28"/>
        </w:rPr>
        <w:t>В этой жизни надо?</w:t>
      </w:r>
    </w:p>
    <w:p w:rsidR="00BA5C6C" w:rsidRPr="00546C5F" w:rsidRDefault="00BA5C6C" w:rsidP="00546C5F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546C5F">
        <w:rPr>
          <w:rFonts w:ascii="Times New Roman" w:hAnsi="Times New Roman"/>
          <w:sz w:val="28"/>
          <w:szCs w:val="28"/>
        </w:rPr>
        <w:t>Прошептали листья</w:t>
      </w:r>
    </w:p>
    <w:p w:rsidR="00BA5C6C" w:rsidRPr="00546C5F" w:rsidRDefault="00BA5C6C" w:rsidP="00546C5F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546C5F">
        <w:rPr>
          <w:rFonts w:ascii="Times New Roman" w:hAnsi="Times New Roman"/>
          <w:sz w:val="28"/>
          <w:szCs w:val="28"/>
        </w:rPr>
        <w:t xml:space="preserve">Мне </w:t>
      </w:r>
      <w:proofErr w:type="spellStart"/>
      <w:r w:rsidRPr="00546C5F">
        <w:rPr>
          <w:rFonts w:ascii="Times New Roman" w:hAnsi="Times New Roman"/>
          <w:sz w:val="28"/>
          <w:szCs w:val="28"/>
        </w:rPr>
        <w:t>вдогонок</w:t>
      </w:r>
      <w:proofErr w:type="spellEnd"/>
      <w:r w:rsidRPr="00546C5F">
        <w:rPr>
          <w:rFonts w:ascii="Times New Roman" w:hAnsi="Times New Roman"/>
          <w:sz w:val="28"/>
          <w:szCs w:val="28"/>
        </w:rPr>
        <w:t>:</w:t>
      </w:r>
    </w:p>
    <w:p w:rsidR="00BA5C6C" w:rsidRPr="00546C5F" w:rsidRDefault="00BA5C6C" w:rsidP="00546C5F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546C5F">
        <w:rPr>
          <w:rFonts w:ascii="Times New Roman" w:hAnsi="Times New Roman"/>
          <w:sz w:val="28"/>
          <w:szCs w:val="28"/>
        </w:rPr>
        <w:t>Не гонись за счастьем</w:t>
      </w:r>
    </w:p>
    <w:p w:rsidR="00BA5C6C" w:rsidRPr="00546C5F" w:rsidRDefault="00BA5C6C" w:rsidP="00546C5F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546C5F">
        <w:rPr>
          <w:rFonts w:ascii="Times New Roman" w:hAnsi="Times New Roman"/>
          <w:sz w:val="28"/>
          <w:szCs w:val="28"/>
        </w:rPr>
        <w:t>Как ребёнок,</w:t>
      </w:r>
    </w:p>
    <w:p w:rsidR="00BA5C6C" w:rsidRPr="00546C5F" w:rsidRDefault="00BA5C6C" w:rsidP="00546C5F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546C5F">
        <w:rPr>
          <w:rFonts w:ascii="Times New Roman" w:hAnsi="Times New Roman"/>
          <w:sz w:val="28"/>
          <w:szCs w:val="28"/>
        </w:rPr>
        <w:t>Не зови</w:t>
      </w:r>
    </w:p>
    <w:p w:rsidR="00BA5C6C" w:rsidRPr="00546C5F" w:rsidRDefault="00BA5C6C" w:rsidP="00546C5F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546C5F">
        <w:rPr>
          <w:rFonts w:ascii="Times New Roman" w:hAnsi="Times New Roman"/>
          <w:sz w:val="28"/>
          <w:szCs w:val="28"/>
        </w:rPr>
        <w:t>Красивыми словами,</w:t>
      </w:r>
    </w:p>
    <w:p w:rsidR="00BA5C6C" w:rsidRPr="00546C5F" w:rsidRDefault="00BA5C6C" w:rsidP="00546C5F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546C5F">
        <w:rPr>
          <w:rFonts w:ascii="Times New Roman" w:hAnsi="Times New Roman"/>
          <w:sz w:val="28"/>
          <w:szCs w:val="28"/>
        </w:rPr>
        <w:t>Счастье, словно шелест</w:t>
      </w:r>
    </w:p>
    <w:p w:rsidR="00BA5C6C" w:rsidRPr="00546C5F" w:rsidRDefault="00BA5C6C" w:rsidP="00546C5F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546C5F">
        <w:rPr>
          <w:rFonts w:ascii="Times New Roman" w:hAnsi="Times New Roman"/>
          <w:sz w:val="28"/>
          <w:szCs w:val="28"/>
        </w:rPr>
        <w:t>Под ногами.</w:t>
      </w:r>
    </w:p>
    <w:p w:rsidR="00BA5C6C" w:rsidRPr="00546C5F" w:rsidRDefault="000D08E5" w:rsidP="00546C5F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3385185</wp:posOffset>
            </wp:positionH>
            <wp:positionV relativeFrom="paragraph">
              <wp:posOffset>156210</wp:posOffset>
            </wp:positionV>
            <wp:extent cx="3733800" cy="2687955"/>
            <wp:effectExtent l="0" t="0" r="0" b="74295"/>
            <wp:wrapNone/>
            <wp:docPr id="31" name="Рисунок 9" descr="D:\ОФОРМЛЕНИЕ\Картинки\Рамки-картинки 2010-1013\Накладки\0_89ba0_c7bd1aa1_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ОФОРМЛЕНИЕ\Картинки\Рамки-картинки 2010-1013\Накладки\0_89ba0_c7bd1aa1_L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lum bright="30000" contrast="-7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19469089">
                      <a:off x="0" y="0"/>
                      <a:ext cx="3733800" cy="2687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A5C6C" w:rsidRPr="00546C5F">
        <w:rPr>
          <w:rFonts w:ascii="Times New Roman" w:hAnsi="Times New Roman"/>
          <w:sz w:val="28"/>
          <w:szCs w:val="28"/>
        </w:rPr>
        <w:t>Нет у счастья</w:t>
      </w:r>
    </w:p>
    <w:p w:rsidR="00BA5C6C" w:rsidRPr="00546C5F" w:rsidRDefault="00BA5C6C" w:rsidP="00546C5F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546C5F">
        <w:rPr>
          <w:rFonts w:ascii="Times New Roman" w:hAnsi="Times New Roman"/>
          <w:sz w:val="28"/>
          <w:szCs w:val="28"/>
        </w:rPr>
        <w:t>Запаха и цвета.</w:t>
      </w:r>
    </w:p>
    <w:p w:rsidR="00BA5C6C" w:rsidRPr="00546C5F" w:rsidRDefault="00BA5C6C" w:rsidP="00546C5F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546C5F">
        <w:rPr>
          <w:rFonts w:ascii="Times New Roman" w:hAnsi="Times New Roman"/>
          <w:sz w:val="28"/>
          <w:szCs w:val="28"/>
        </w:rPr>
        <w:t>Счастье там,</w:t>
      </w:r>
    </w:p>
    <w:p w:rsidR="00BA5C6C" w:rsidRPr="00546C5F" w:rsidRDefault="00BA5C6C" w:rsidP="00546C5F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546C5F">
        <w:rPr>
          <w:rFonts w:ascii="Times New Roman" w:hAnsi="Times New Roman"/>
          <w:sz w:val="28"/>
          <w:szCs w:val="28"/>
        </w:rPr>
        <w:t>Где молодость и лето.</w:t>
      </w:r>
    </w:p>
    <w:p w:rsidR="00BA5C6C" w:rsidRPr="00546C5F" w:rsidRDefault="00BA5C6C" w:rsidP="00546C5F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546C5F">
        <w:rPr>
          <w:rFonts w:ascii="Times New Roman" w:hAnsi="Times New Roman"/>
          <w:sz w:val="28"/>
          <w:szCs w:val="28"/>
        </w:rPr>
        <w:t>Я спросил у ветра,</w:t>
      </w:r>
    </w:p>
    <w:p w:rsidR="00BA5C6C" w:rsidRPr="00546C5F" w:rsidRDefault="00BA5C6C" w:rsidP="00546C5F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546C5F">
        <w:rPr>
          <w:rFonts w:ascii="Times New Roman" w:hAnsi="Times New Roman"/>
          <w:sz w:val="28"/>
          <w:szCs w:val="28"/>
        </w:rPr>
        <w:t>Что гуляет,</w:t>
      </w:r>
      <w:r w:rsidR="00842485" w:rsidRPr="00842485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BA5C6C" w:rsidRPr="00546C5F" w:rsidRDefault="00BA5C6C" w:rsidP="00546C5F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546C5F">
        <w:rPr>
          <w:rFonts w:ascii="Times New Roman" w:hAnsi="Times New Roman"/>
          <w:sz w:val="28"/>
          <w:szCs w:val="28"/>
        </w:rPr>
        <w:t>Может он о счастье,</w:t>
      </w:r>
    </w:p>
    <w:p w:rsidR="00BA5C6C" w:rsidRPr="00546C5F" w:rsidRDefault="00BA5C6C" w:rsidP="00546C5F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546C5F">
        <w:rPr>
          <w:rFonts w:ascii="Times New Roman" w:hAnsi="Times New Roman"/>
          <w:sz w:val="28"/>
          <w:szCs w:val="28"/>
        </w:rPr>
        <w:t>Что-то знает.</w:t>
      </w:r>
    </w:p>
    <w:p w:rsidR="00BA5C6C" w:rsidRPr="00546C5F" w:rsidRDefault="00BA5C6C" w:rsidP="00546C5F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546C5F">
        <w:rPr>
          <w:rFonts w:ascii="Times New Roman" w:hAnsi="Times New Roman"/>
          <w:sz w:val="28"/>
          <w:szCs w:val="28"/>
        </w:rPr>
        <w:t>Мне ответил ветер</w:t>
      </w:r>
    </w:p>
    <w:p w:rsidR="00BA5C6C" w:rsidRPr="00546C5F" w:rsidRDefault="00BA5C6C" w:rsidP="00546C5F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546C5F">
        <w:rPr>
          <w:rFonts w:ascii="Times New Roman" w:hAnsi="Times New Roman"/>
          <w:sz w:val="28"/>
          <w:szCs w:val="28"/>
        </w:rPr>
        <w:t>Лёгким свистом:</w:t>
      </w:r>
    </w:p>
    <w:p w:rsidR="00BA5C6C" w:rsidRPr="00546C5F" w:rsidRDefault="00BA5C6C" w:rsidP="00546C5F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546C5F">
        <w:rPr>
          <w:rFonts w:ascii="Times New Roman" w:hAnsi="Times New Roman"/>
          <w:sz w:val="28"/>
          <w:szCs w:val="28"/>
        </w:rPr>
        <w:t>Не ищи ты счастья</w:t>
      </w:r>
    </w:p>
    <w:p w:rsidR="00BA5C6C" w:rsidRPr="00546C5F" w:rsidRDefault="000D08E5" w:rsidP="00546C5F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4069786</wp:posOffset>
            </wp:positionH>
            <wp:positionV relativeFrom="paragraph">
              <wp:posOffset>79374</wp:posOffset>
            </wp:positionV>
            <wp:extent cx="2632640" cy="1914525"/>
            <wp:effectExtent l="19050" t="0" r="0" b="0"/>
            <wp:wrapNone/>
            <wp:docPr id="6" name="Рисунок 1" descr="E:\2014-2015 учебный год\ДЕКАБРЬ\Фото Кл. час Савельева Т.И\Копия DSC05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2014-2015 учебный год\ДЕКАБРЬ\Фото Кл. час Савельева Т.И\Копия DSC0524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640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  <w:r w:rsidR="00BA5C6C" w:rsidRPr="00546C5F">
        <w:rPr>
          <w:rFonts w:ascii="Times New Roman" w:hAnsi="Times New Roman"/>
          <w:sz w:val="28"/>
          <w:szCs w:val="28"/>
        </w:rPr>
        <w:t>В сердце мглистом,</w:t>
      </w:r>
    </w:p>
    <w:p w:rsidR="00BA5C6C" w:rsidRPr="00546C5F" w:rsidRDefault="00BA5C6C" w:rsidP="00546C5F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546C5F">
        <w:rPr>
          <w:rFonts w:ascii="Times New Roman" w:hAnsi="Times New Roman"/>
          <w:sz w:val="28"/>
          <w:szCs w:val="28"/>
        </w:rPr>
        <w:t>Не войдёт оно</w:t>
      </w:r>
    </w:p>
    <w:p w:rsidR="00BA5C6C" w:rsidRPr="00546C5F" w:rsidRDefault="00EF7DBE" w:rsidP="00546C5F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162413</wp:posOffset>
            </wp:positionH>
            <wp:positionV relativeFrom="paragraph">
              <wp:posOffset>78031</wp:posOffset>
            </wp:positionV>
            <wp:extent cx="882502" cy="348733"/>
            <wp:effectExtent l="0" t="95250" r="0" b="127517"/>
            <wp:wrapNone/>
            <wp:docPr id="5" name="Рисунок 10" descr="D:\ОФОРМЛЕНИЕ\Картинки\Рамки-картинки 2010-1013\Накладки 5\Звезды\0c04935c42d9de0b38069cadd4233f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ОФОРМЛЕНИЕ\Картинки\Рамки-картинки 2010-1013\Накладки 5\Звезды\0c04935c42d9de0b38069cadd4233fcc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 rot="19858358">
                      <a:off x="0" y="0"/>
                      <a:ext cx="882502" cy="348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A5C6C" w:rsidRPr="00546C5F">
        <w:rPr>
          <w:rFonts w:ascii="Times New Roman" w:hAnsi="Times New Roman"/>
          <w:sz w:val="28"/>
          <w:szCs w:val="28"/>
        </w:rPr>
        <w:t>В ту дверь без стука,</w:t>
      </w:r>
    </w:p>
    <w:p w:rsidR="00BA5C6C" w:rsidRPr="00546C5F" w:rsidRDefault="00BA5C6C" w:rsidP="00546C5F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546C5F">
        <w:rPr>
          <w:rFonts w:ascii="Times New Roman" w:hAnsi="Times New Roman"/>
          <w:sz w:val="28"/>
          <w:szCs w:val="28"/>
        </w:rPr>
        <w:t xml:space="preserve">За </w:t>
      </w:r>
      <w:proofErr w:type="gramStart"/>
      <w:r w:rsidRPr="00546C5F">
        <w:rPr>
          <w:rFonts w:ascii="Times New Roman" w:hAnsi="Times New Roman"/>
          <w:sz w:val="28"/>
          <w:szCs w:val="28"/>
        </w:rPr>
        <w:t>которой</w:t>
      </w:r>
      <w:proofErr w:type="gramEnd"/>
      <w:r w:rsidRPr="00546C5F">
        <w:rPr>
          <w:rFonts w:ascii="Times New Roman" w:hAnsi="Times New Roman"/>
          <w:sz w:val="28"/>
          <w:szCs w:val="28"/>
        </w:rPr>
        <w:t>, горечь</w:t>
      </w:r>
    </w:p>
    <w:p w:rsidR="00BA5C6C" w:rsidRPr="00546C5F" w:rsidRDefault="00BA5C6C" w:rsidP="00546C5F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546C5F">
        <w:rPr>
          <w:rFonts w:ascii="Times New Roman" w:hAnsi="Times New Roman"/>
          <w:sz w:val="28"/>
          <w:szCs w:val="28"/>
        </w:rPr>
        <w:t>И разлука.</w:t>
      </w:r>
    </w:p>
    <w:p w:rsidR="00BA5C6C" w:rsidRPr="00546C5F" w:rsidRDefault="00BA5C6C" w:rsidP="00546C5F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546C5F">
        <w:rPr>
          <w:rFonts w:ascii="Times New Roman" w:hAnsi="Times New Roman"/>
          <w:sz w:val="28"/>
          <w:szCs w:val="28"/>
        </w:rPr>
        <w:t>Я тогда спросил</w:t>
      </w:r>
    </w:p>
    <w:p w:rsidR="00BA5C6C" w:rsidRPr="00546C5F" w:rsidRDefault="00EF7DBE" w:rsidP="00546C5F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1225668</wp:posOffset>
            </wp:positionH>
            <wp:positionV relativeFrom="paragraph">
              <wp:posOffset>1682</wp:posOffset>
            </wp:positionV>
            <wp:extent cx="1158949" cy="449846"/>
            <wp:effectExtent l="0" t="304800" r="0" b="293104"/>
            <wp:wrapNone/>
            <wp:docPr id="4" name="Рисунок 10" descr="D:\ОФОРМЛЕНИЕ\Картинки\Рамки-картинки 2010-1013\Накладки 5\Звезды\0c04935c42d9de0b38069cadd4233f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ОФОРМЛЕНИЕ\Картинки\Рамки-картинки 2010-1013\Накладки 5\Звезды\0c04935c42d9de0b38069cadd4233fcc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 rot="17572065">
                      <a:off x="0" y="0"/>
                      <a:ext cx="1158949" cy="449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A5C6C" w:rsidRPr="00546C5F">
        <w:rPr>
          <w:rFonts w:ascii="Times New Roman" w:hAnsi="Times New Roman"/>
          <w:sz w:val="28"/>
          <w:szCs w:val="28"/>
        </w:rPr>
        <w:t>У звездопада,</w:t>
      </w:r>
    </w:p>
    <w:p w:rsidR="00BA5C6C" w:rsidRPr="00546C5F" w:rsidRDefault="00BA5C6C" w:rsidP="00546C5F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546C5F">
        <w:rPr>
          <w:rFonts w:ascii="Times New Roman" w:hAnsi="Times New Roman"/>
          <w:sz w:val="28"/>
          <w:szCs w:val="28"/>
        </w:rPr>
        <w:t>Счастье - это дар</w:t>
      </w:r>
    </w:p>
    <w:p w:rsidR="00BA5C6C" w:rsidRPr="00546C5F" w:rsidRDefault="00BA5C6C" w:rsidP="00546C5F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546C5F">
        <w:rPr>
          <w:rFonts w:ascii="Times New Roman" w:hAnsi="Times New Roman"/>
          <w:sz w:val="28"/>
          <w:szCs w:val="28"/>
        </w:rPr>
        <w:t>Или награда?</w:t>
      </w:r>
    </w:p>
    <w:p w:rsidR="00BA5C6C" w:rsidRPr="00546C5F" w:rsidRDefault="00BA5C6C" w:rsidP="00546C5F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546C5F">
        <w:rPr>
          <w:rFonts w:ascii="Times New Roman" w:hAnsi="Times New Roman"/>
          <w:sz w:val="28"/>
          <w:szCs w:val="28"/>
        </w:rPr>
        <w:t>Где искать?</w:t>
      </w:r>
    </w:p>
    <w:p w:rsidR="00BA5C6C" w:rsidRPr="00546C5F" w:rsidRDefault="00BA5C6C" w:rsidP="00546C5F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546C5F">
        <w:rPr>
          <w:rFonts w:ascii="Times New Roman" w:hAnsi="Times New Roman"/>
          <w:sz w:val="28"/>
          <w:szCs w:val="28"/>
        </w:rPr>
        <w:t>Каким мерилом мерить,</w:t>
      </w:r>
    </w:p>
    <w:p w:rsidR="00BA5C6C" w:rsidRPr="00546C5F" w:rsidRDefault="00BA5C6C" w:rsidP="00546C5F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546C5F">
        <w:rPr>
          <w:rFonts w:ascii="Times New Roman" w:hAnsi="Times New Roman"/>
          <w:sz w:val="28"/>
          <w:szCs w:val="28"/>
        </w:rPr>
        <w:t>Чтобы в счастье,</w:t>
      </w:r>
    </w:p>
    <w:p w:rsidR="00BA5C6C" w:rsidRPr="00546C5F" w:rsidRDefault="00BA5C6C" w:rsidP="00546C5F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546C5F">
        <w:rPr>
          <w:rFonts w:ascii="Times New Roman" w:hAnsi="Times New Roman"/>
          <w:sz w:val="28"/>
          <w:szCs w:val="28"/>
        </w:rPr>
        <w:t>Как в себя поверить?</w:t>
      </w:r>
    </w:p>
    <w:p w:rsidR="00BA5C6C" w:rsidRPr="00546C5F" w:rsidRDefault="00EF7DBE" w:rsidP="003D5F57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300355</wp:posOffset>
            </wp:positionH>
            <wp:positionV relativeFrom="paragraph">
              <wp:posOffset>120015</wp:posOffset>
            </wp:positionV>
            <wp:extent cx="2105025" cy="809625"/>
            <wp:effectExtent l="0" t="304800" r="0" b="390525"/>
            <wp:wrapNone/>
            <wp:docPr id="10" name="Рисунок 10" descr="D:\ОФОРМЛЕНИЕ\Картинки\Рамки-картинки 2010-1013\Накладки 5\Звезды\0c04935c42d9de0b38069cadd4233f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ОФОРМЛЕНИЕ\Картинки\Рамки-картинки 2010-1013\Накладки 5\Звезды\0c04935c42d9de0b38069cadd4233fcc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19272644">
                      <a:off x="0" y="0"/>
                      <a:ext cx="2105025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A5C6C" w:rsidRPr="00546C5F">
        <w:rPr>
          <w:rFonts w:ascii="Times New Roman" w:hAnsi="Times New Roman"/>
          <w:sz w:val="28"/>
          <w:szCs w:val="28"/>
        </w:rPr>
        <w:t>Отвечали звёзды мне,</w:t>
      </w:r>
      <w:r w:rsidR="003D5F57">
        <w:rPr>
          <w:rFonts w:ascii="Times New Roman" w:hAnsi="Times New Roman"/>
          <w:sz w:val="28"/>
          <w:szCs w:val="28"/>
        </w:rPr>
        <w:t xml:space="preserve"> с</w:t>
      </w:r>
      <w:r w:rsidR="00BA5C6C" w:rsidRPr="00546C5F">
        <w:rPr>
          <w:rFonts w:ascii="Times New Roman" w:hAnsi="Times New Roman"/>
          <w:sz w:val="28"/>
          <w:szCs w:val="28"/>
        </w:rPr>
        <w:t>горая:</w:t>
      </w:r>
    </w:p>
    <w:p w:rsidR="00BA5C6C" w:rsidRPr="00546C5F" w:rsidRDefault="003D5F57" w:rsidP="003D5F57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Счастье – н</w:t>
      </w:r>
      <w:r w:rsidR="00BA5C6C" w:rsidRPr="00546C5F">
        <w:rPr>
          <w:rFonts w:ascii="Times New Roman" w:hAnsi="Times New Roman"/>
          <w:sz w:val="28"/>
          <w:szCs w:val="28"/>
        </w:rPr>
        <w:t>е игрушка</w:t>
      </w:r>
      <w:r>
        <w:rPr>
          <w:rFonts w:ascii="Times New Roman" w:hAnsi="Times New Roman"/>
          <w:sz w:val="28"/>
          <w:szCs w:val="28"/>
        </w:rPr>
        <w:t xml:space="preserve"> </w:t>
      </w:r>
      <w:r w:rsidR="00BA5C6C" w:rsidRPr="00546C5F">
        <w:rPr>
          <w:rFonts w:ascii="Times New Roman" w:hAnsi="Times New Roman"/>
          <w:sz w:val="28"/>
          <w:szCs w:val="28"/>
        </w:rPr>
        <w:t xml:space="preserve"> дорогая,</w:t>
      </w:r>
    </w:p>
    <w:p w:rsidR="00BA5C6C" w:rsidRPr="00546C5F" w:rsidRDefault="00BA5C6C" w:rsidP="003D5F57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546C5F">
        <w:rPr>
          <w:rFonts w:ascii="Times New Roman" w:hAnsi="Times New Roman"/>
          <w:sz w:val="28"/>
          <w:szCs w:val="28"/>
        </w:rPr>
        <w:t>Не продашь, его ты</w:t>
      </w:r>
      <w:r w:rsidR="003D5F57">
        <w:rPr>
          <w:rFonts w:ascii="Times New Roman" w:hAnsi="Times New Roman"/>
          <w:sz w:val="28"/>
          <w:szCs w:val="28"/>
        </w:rPr>
        <w:t xml:space="preserve"> и</w:t>
      </w:r>
      <w:r w:rsidRPr="00546C5F">
        <w:rPr>
          <w:rFonts w:ascii="Times New Roman" w:hAnsi="Times New Roman"/>
          <w:sz w:val="28"/>
          <w:szCs w:val="28"/>
        </w:rPr>
        <w:t xml:space="preserve"> не купишь,</w:t>
      </w:r>
    </w:p>
    <w:p w:rsidR="00BA5C6C" w:rsidRPr="00546C5F" w:rsidRDefault="00BA5C6C" w:rsidP="003D5F57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546C5F">
        <w:rPr>
          <w:rFonts w:ascii="Times New Roman" w:hAnsi="Times New Roman"/>
          <w:sz w:val="28"/>
          <w:szCs w:val="28"/>
        </w:rPr>
        <w:t>Только душу бедную</w:t>
      </w:r>
      <w:r w:rsidR="003D5F57">
        <w:rPr>
          <w:rFonts w:ascii="Times New Roman" w:hAnsi="Times New Roman"/>
          <w:sz w:val="28"/>
          <w:szCs w:val="28"/>
        </w:rPr>
        <w:t xml:space="preserve"> з</w:t>
      </w:r>
      <w:r w:rsidRPr="00546C5F">
        <w:rPr>
          <w:rFonts w:ascii="Times New Roman" w:hAnsi="Times New Roman"/>
          <w:sz w:val="28"/>
          <w:szCs w:val="28"/>
        </w:rPr>
        <w:t>агубишь.</w:t>
      </w:r>
    </w:p>
    <w:p w:rsidR="00BA5C6C" w:rsidRPr="00546C5F" w:rsidRDefault="00BA5C6C" w:rsidP="00546C5F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546C5F">
        <w:rPr>
          <w:rFonts w:ascii="Times New Roman" w:hAnsi="Times New Roman"/>
          <w:sz w:val="28"/>
          <w:szCs w:val="28"/>
        </w:rPr>
        <w:t>Не ходи за счастьем</w:t>
      </w:r>
    </w:p>
    <w:p w:rsidR="00BA5C6C" w:rsidRPr="00546C5F" w:rsidRDefault="00BA5C6C" w:rsidP="00546C5F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546C5F">
        <w:rPr>
          <w:rFonts w:ascii="Times New Roman" w:hAnsi="Times New Roman"/>
          <w:sz w:val="28"/>
          <w:szCs w:val="28"/>
        </w:rPr>
        <w:t>На край света,</w:t>
      </w:r>
    </w:p>
    <w:p w:rsidR="00BA5C6C" w:rsidRPr="00546C5F" w:rsidRDefault="00BA5C6C" w:rsidP="00546C5F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546C5F">
        <w:rPr>
          <w:rFonts w:ascii="Times New Roman" w:hAnsi="Times New Roman"/>
          <w:sz w:val="28"/>
          <w:szCs w:val="28"/>
        </w:rPr>
        <w:t>В нас самих</w:t>
      </w:r>
    </w:p>
    <w:p w:rsidR="00BA5C6C" w:rsidRPr="00546C5F" w:rsidRDefault="00BA5C6C" w:rsidP="00546C5F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546C5F">
        <w:rPr>
          <w:rFonts w:ascii="Times New Roman" w:hAnsi="Times New Roman"/>
          <w:sz w:val="28"/>
          <w:szCs w:val="28"/>
        </w:rPr>
        <w:t>Таится счастье</w:t>
      </w:r>
    </w:p>
    <w:p w:rsidR="00BA5C6C" w:rsidRPr="00546C5F" w:rsidRDefault="00BA5C6C" w:rsidP="00546C5F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546C5F">
        <w:rPr>
          <w:rFonts w:ascii="Times New Roman" w:hAnsi="Times New Roman"/>
          <w:sz w:val="28"/>
          <w:szCs w:val="28"/>
        </w:rPr>
        <w:t>Где-то.</w:t>
      </w:r>
    </w:p>
    <w:p w:rsidR="00BA5C6C" w:rsidRPr="00546C5F" w:rsidRDefault="005D2D54" w:rsidP="00546C5F">
      <w:pPr>
        <w:spacing w:after="0" w:line="240" w:lineRule="auto"/>
        <w:ind w:firstLine="709"/>
        <w:jc w:val="center"/>
        <w:rPr>
          <w:rFonts w:ascii="Times New Roman" w:hAnsi="Times New Roman"/>
          <w:i/>
          <w:sz w:val="28"/>
          <w:szCs w:val="28"/>
        </w:rPr>
      </w:pPr>
      <w:r w:rsidRPr="00546C5F">
        <w:rPr>
          <w:rFonts w:ascii="Times New Roman" w:hAnsi="Times New Roman"/>
          <w:sz w:val="28"/>
          <w:szCs w:val="28"/>
        </w:rPr>
        <w:t xml:space="preserve">       </w:t>
      </w:r>
      <w:r w:rsidRPr="00546C5F">
        <w:rPr>
          <w:rFonts w:ascii="Times New Roman" w:hAnsi="Times New Roman"/>
          <w:sz w:val="28"/>
          <w:szCs w:val="28"/>
        </w:rPr>
        <w:tab/>
      </w:r>
      <w:r w:rsidRPr="00546C5F">
        <w:rPr>
          <w:rFonts w:ascii="Times New Roman" w:hAnsi="Times New Roman"/>
          <w:sz w:val="28"/>
          <w:szCs w:val="28"/>
        </w:rPr>
        <w:tab/>
      </w:r>
      <w:r w:rsidRPr="00546C5F">
        <w:rPr>
          <w:rFonts w:ascii="Times New Roman" w:hAnsi="Times New Roman"/>
          <w:sz w:val="28"/>
          <w:szCs w:val="28"/>
        </w:rPr>
        <w:tab/>
      </w:r>
      <w:r w:rsidRPr="00546C5F">
        <w:rPr>
          <w:rFonts w:ascii="Times New Roman" w:hAnsi="Times New Roman"/>
          <w:sz w:val="28"/>
          <w:szCs w:val="28"/>
        </w:rPr>
        <w:tab/>
      </w:r>
      <w:r w:rsidR="00BA5C6C" w:rsidRPr="00546C5F">
        <w:rPr>
          <w:rFonts w:ascii="Times New Roman" w:hAnsi="Times New Roman"/>
          <w:i/>
          <w:sz w:val="28"/>
          <w:szCs w:val="28"/>
        </w:rPr>
        <w:t>Павел Тесленко</w:t>
      </w:r>
    </w:p>
    <w:p w:rsidR="00BA5C6C" w:rsidRPr="00546C5F" w:rsidRDefault="00BA5C6C" w:rsidP="00546C5F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546C5F">
        <w:rPr>
          <w:rFonts w:ascii="Times New Roman" w:hAnsi="Times New Roman"/>
          <w:b/>
          <w:sz w:val="28"/>
          <w:szCs w:val="28"/>
        </w:rPr>
        <w:lastRenderedPageBreak/>
        <w:t>***</w:t>
      </w:r>
    </w:p>
    <w:p w:rsidR="00BA5C6C" w:rsidRPr="00546C5F" w:rsidRDefault="00BA5C6C" w:rsidP="003D5F57">
      <w:pPr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  <w:r w:rsidRPr="00546C5F">
        <w:rPr>
          <w:rFonts w:ascii="Times New Roman" w:hAnsi="Times New Roman"/>
          <w:sz w:val="28"/>
          <w:szCs w:val="28"/>
        </w:rPr>
        <w:t>Все нужно пережить на этом свете,</w:t>
      </w:r>
    </w:p>
    <w:p w:rsidR="00BA5C6C" w:rsidRPr="00546C5F" w:rsidRDefault="00BA5C6C" w:rsidP="003D5F57">
      <w:pPr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  <w:r w:rsidRPr="00546C5F">
        <w:rPr>
          <w:rFonts w:ascii="Times New Roman" w:hAnsi="Times New Roman"/>
          <w:sz w:val="28"/>
          <w:szCs w:val="28"/>
        </w:rPr>
        <w:t>Все нужно испытать и оценить...</w:t>
      </w:r>
    </w:p>
    <w:p w:rsidR="00BA5C6C" w:rsidRPr="00546C5F" w:rsidRDefault="00BA5C6C" w:rsidP="003D5F57">
      <w:pPr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  <w:r w:rsidRPr="00546C5F">
        <w:rPr>
          <w:rFonts w:ascii="Times New Roman" w:hAnsi="Times New Roman"/>
          <w:sz w:val="28"/>
          <w:szCs w:val="28"/>
        </w:rPr>
        <w:t>Несчастье, боль, измену, горе, сплетни -</w:t>
      </w:r>
    </w:p>
    <w:p w:rsidR="00BA5C6C" w:rsidRPr="00546C5F" w:rsidRDefault="00C52753" w:rsidP="003D5F57">
      <w:pPr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-87630</wp:posOffset>
            </wp:positionH>
            <wp:positionV relativeFrom="paragraph">
              <wp:posOffset>155575</wp:posOffset>
            </wp:positionV>
            <wp:extent cx="2748280" cy="2809875"/>
            <wp:effectExtent l="19050" t="0" r="0" b="0"/>
            <wp:wrapNone/>
            <wp:docPr id="24" name="Рисунок 18" descr="E:\2014-2015 учебный год\ДЕКАБРЬ\Фото Кл. час Савельева Т.И\DSC05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2014-2015 учебный год\ДЕКАБРЬ\Фото Кл. час Савельева Т.И\DSC0523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lum bright="10000"/>
                    </a:blip>
                    <a:srcRect l="5594" r="395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8280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  <w:r w:rsidR="00BA5C6C" w:rsidRPr="00546C5F">
        <w:rPr>
          <w:rFonts w:ascii="Times New Roman" w:hAnsi="Times New Roman"/>
          <w:sz w:val="28"/>
          <w:szCs w:val="28"/>
        </w:rPr>
        <w:t>Все нужно через сердце пропустить.</w:t>
      </w:r>
    </w:p>
    <w:p w:rsidR="00BA5C6C" w:rsidRPr="00546C5F" w:rsidRDefault="00BA5C6C" w:rsidP="003D5F57">
      <w:pPr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  <w:r w:rsidRPr="00546C5F">
        <w:rPr>
          <w:rFonts w:ascii="Times New Roman" w:hAnsi="Times New Roman"/>
          <w:sz w:val="28"/>
          <w:szCs w:val="28"/>
        </w:rPr>
        <w:t>Но главное - во тьме безумной века,</w:t>
      </w:r>
    </w:p>
    <w:p w:rsidR="00BA5C6C" w:rsidRPr="00546C5F" w:rsidRDefault="00BA5C6C" w:rsidP="003D5F57">
      <w:pPr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  <w:r w:rsidRPr="00546C5F">
        <w:rPr>
          <w:rFonts w:ascii="Times New Roman" w:hAnsi="Times New Roman"/>
          <w:sz w:val="28"/>
          <w:szCs w:val="28"/>
        </w:rPr>
        <w:t>Что б ни случилось в жизни - устоять!</w:t>
      </w:r>
    </w:p>
    <w:p w:rsidR="00BA5C6C" w:rsidRPr="00546C5F" w:rsidRDefault="00BA5C6C" w:rsidP="003D5F57">
      <w:pPr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  <w:r w:rsidRPr="00546C5F">
        <w:rPr>
          <w:rFonts w:ascii="Times New Roman" w:hAnsi="Times New Roman"/>
          <w:sz w:val="28"/>
          <w:szCs w:val="28"/>
        </w:rPr>
        <w:t>Быть чутким к горю, оставаться человеком</w:t>
      </w:r>
    </w:p>
    <w:p w:rsidR="00BA5C6C" w:rsidRPr="00546C5F" w:rsidRDefault="00BA5C6C" w:rsidP="003D5F57">
      <w:pPr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  <w:r w:rsidRPr="00546C5F">
        <w:rPr>
          <w:rFonts w:ascii="Times New Roman" w:hAnsi="Times New Roman"/>
          <w:sz w:val="28"/>
          <w:szCs w:val="28"/>
        </w:rPr>
        <w:t>И теплоту сердец не потерять...</w:t>
      </w:r>
    </w:p>
    <w:p w:rsidR="00BA5C6C" w:rsidRPr="00546C5F" w:rsidRDefault="00BA5C6C" w:rsidP="003D5F57">
      <w:pPr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  <w:r w:rsidRPr="00546C5F">
        <w:rPr>
          <w:rFonts w:ascii="Times New Roman" w:hAnsi="Times New Roman"/>
          <w:sz w:val="28"/>
          <w:szCs w:val="28"/>
        </w:rPr>
        <w:t>И что-то в жизни этой бессердечной</w:t>
      </w:r>
    </w:p>
    <w:p w:rsidR="00BA5C6C" w:rsidRPr="00546C5F" w:rsidRDefault="00BA5C6C" w:rsidP="003D5F57">
      <w:pPr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  <w:r w:rsidRPr="00546C5F">
        <w:rPr>
          <w:rFonts w:ascii="Times New Roman" w:hAnsi="Times New Roman"/>
          <w:sz w:val="28"/>
          <w:szCs w:val="28"/>
        </w:rPr>
        <w:t>Вам суждено исправить, изменить,</w:t>
      </w:r>
    </w:p>
    <w:p w:rsidR="00BA5C6C" w:rsidRPr="00546C5F" w:rsidRDefault="00BA5C6C" w:rsidP="003D5F57">
      <w:pPr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  <w:r w:rsidRPr="00546C5F">
        <w:rPr>
          <w:rFonts w:ascii="Times New Roman" w:hAnsi="Times New Roman"/>
          <w:sz w:val="28"/>
          <w:szCs w:val="28"/>
        </w:rPr>
        <w:t>Во имя счастья, жизни бесконечной</w:t>
      </w:r>
    </w:p>
    <w:p w:rsidR="00BA5C6C" w:rsidRPr="00546C5F" w:rsidRDefault="00BA5C6C" w:rsidP="003D5F57">
      <w:pPr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  <w:r w:rsidRPr="00546C5F">
        <w:rPr>
          <w:rFonts w:ascii="Times New Roman" w:hAnsi="Times New Roman"/>
          <w:sz w:val="28"/>
          <w:szCs w:val="28"/>
        </w:rPr>
        <w:t>Вам суждено спасать, добро творить!</w:t>
      </w:r>
    </w:p>
    <w:p w:rsidR="00BA5C6C" w:rsidRPr="00546C5F" w:rsidRDefault="00BA5C6C" w:rsidP="003D5F57">
      <w:pPr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  <w:r w:rsidRPr="00546C5F">
        <w:rPr>
          <w:rFonts w:ascii="Times New Roman" w:hAnsi="Times New Roman"/>
          <w:sz w:val="28"/>
          <w:szCs w:val="28"/>
        </w:rPr>
        <w:t>И, может быть, когда-то Вы поймете,</w:t>
      </w:r>
    </w:p>
    <w:p w:rsidR="00BA5C6C" w:rsidRPr="00546C5F" w:rsidRDefault="00BA5C6C" w:rsidP="003D5F57">
      <w:pPr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  <w:r w:rsidRPr="00546C5F">
        <w:rPr>
          <w:rFonts w:ascii="Times New Roman" w:hAnsi="Times New Roman"/>
          <w:sz w:val="28"/>
          <w:szCs w:val="28"/>
        </w:rPr>
        <w:t>Что для кого-то счастье принесли.</w:t>
      </w:r>
    </w:p>
    <w:p w:rsidR="00BA5C6C" w:rsidRPr="00546C5F" w:rsidRDefault="00BA5C6C" w:rsidP="003D5F57">
      <w:pPr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  <w:r w:rsidRPr="00546C5F">
        <w:rPr>
          <w:rFonts w:ascii="Times New Roman" w:hAnsi="Times New Roman"/>
          <w:sz w:val="28"/>
          <w:szCs w:val="28"/>
        </w:rPr>
        <w:t>И со спокойной совестью вздохнете -</w:t>
      </w:r>
    </w:p>
    <w:p w:rsidR="00BA5C6C" w:rsidRPr="00546C5F" w:rsidRDefault="00BA5C6C" w:rsidP="003D5F57">
      <w:pPr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  <w:r w:rsidRPr="00546C5F">
        <w:rPr>
          <w:rFonts w:ascii="Times New Roman" w:hAnsi="Times New Roman"/>
          <w:sz w:val="28"/>
          <w:szCs w:val="28"/>
        </w:rPr>
        <w:t>Вы не напрасно жизнь свою прошли!</w:t>
      </w:r>
    </w:p>
    <w:p w:rsidR="00BA5C6C" w:rsidRPr="00546C5F" w:rsidRDefault="00BA5C6C" w:rsidP="003D5F57">
      <w:pPr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  <w:r w:rsidRPr="00546C5F">
        <w:rPr>
          <w:rFonts w:ascii="Times New Roman" w:hAnsi="Times New Roman"/>
          <w:sz w:val="28"/>
          <w:szCs w:val="28"/>
        </w:rPr>
        <w:t>Все нужно пережить на этом свете,</w:t>
      </w:r>
    </w:p>
    <w:p w:rsidR="00BA5C6C" w:rsidRPr="00546C5F" w:rsidRDefault="00BA5C6C" w:rsidP="003D5F57">
      <w:pPr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  <w:r w:rsidRPr="00546C5F">
        <w:rPr>
          <w:rFonts w:ascii="Times New Roman" w:hAnsi="Times New Roman"/>
          <w:sz w:val="28"/>
          <w:szCs w:val="28"/>
        </w:rPr>
        <w:t>Все нужно испытать и оценить...</w:t>
      </w:r>
    </w:p>
    <w:p w:rsidR="00BA5C6C" w:rsidRPr="00546C5F" w:rsidRDefault="00BA5C6C" w:rsidP="003D5F57">
      <w:pPr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  <w:r w:rsidRPr="00546C5F">
        <w:rPr>
          <w:rFonts w:ascii="Times New Roman" w:hAnsi="Times New Roman"/>
          <w:sz w:val="28"/>
          <w:szCs w:val="28"/>
        </w:rPr>
        <w:t>И лишь тогда, вставая на рассвете,</w:t>
      </w:r>
    </w:p>
    <w:p w:rsidR="00BA5C6C" w:rsidRPr="00546C5F" w:rsidRDefault="00BA5C6C" w:rsidP="003D5F57">
      <w:pPr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  <w:r w:rsidRPr="00546C5F">
        <w:rPr>
          <w:rFonts w:ascii="Times New Roman" w:hAnsi="Times New Roman"/>
          <w:sz w:val="28"/>
          <w:szCs w:val="28"/>
        </w:rPr>
        <w:t>Вы сможете смеяться и любить…</w:t>
      </w:r>
    </w:p>
    <w:p w:rsidR="00BA5C6C" w:rsidRPr="00546C5F" w:rsidRDefault="00BA5C6C" w:rsidP="003D5F57">
      <w:pPr>
        <w:spacing w:after="0" w:line="240" w:lineRule="auto"/>
        <w:ind w:firstLine="709"/>
        <w:jc w:val="right"/>
        <w:rPr>
          <w:rFonts w:ascii="Times New Roman" w:hAnsi="Times New Roman"/>
          <w:i/>
          <w:sz w:val="28"/>
          <w:szCs w:val="28"/>
        </w:rPr>
      </w:pPr>
      <w:r w:rsidRPr="00546C5F">
        <w:rPr>
          <w:rFonts w:ascii="Times New Roman" w:hAnsi="Times New Roman"/>
          <w:i/>
          <w:sz w:val="28"/>
          <w:szCs w:val="28"/>
        </w:rPr>
        <w:t>(автор неизвестен)</w:t>
      </w:r>
    </w:p>
    <w:p w:rsidR="00ED3F60" w:rsidRPr="00546C5F" w:rsidRDefault="00ED3F60" w:rsidP="00546C5F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ED3F60" w:rsidRPr="00546C5F" w:rsidRDefault="00ED3F60" w:rsidP="00546C5F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BA5C6C" w:rsidRPr="00546C5F" w:rsidRDefault="00BA5C6C" w:rsidP="00546C5F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546C5F">
        <w:rPr>
          <w:rFonts w:ascii="Times New Roman" w:hAnsi="Times New Roman"/>
          <w:sz w:val="28"/>
          <w:szCs w:val="28"/>
        </w:rPr>
        <w:t>***</w:t>
      </w:r>
    </w:p>
    <w:p w:rsidR="00BA5C6C" w:rsidRPr="00546C5F" w:rsidRDefault="00BA5C6C" w:rsidP="003D5F57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6C5F">
        <w:rPr>
          <w:rFonts w:ascii="Times New Roman" w:hAnsi="Times New Roman"/>
          <w:sz w:val="28"/>
          <w:szCs w:val="28"/>
        </w:rPr>
        <w:t>Что такое счастье?</w:t>
      </w:r>
    </w:p>
    <w:p w:rsidR="00BA5C6C" w:rsidRPr="00546C5F" w:rsidRDefault="003D5F57" w:rsidP="003D5F57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2821940</wp:posOffset>
            </wp:positionH>
            <wp:positionV relativeFrom="paragraph">
              <wp:posOffset>125095</wp:posOffset>
            </wp:positionV>
            <wp:extent cx="3675380" cy="2743200"/>
            <wp:effectExtent l="19050" t="0" r="1270" b="0"/>
            <wp:wrapSquare wrapText="bothSides"/>
            <wp:docPr id="23" name="Рисунок 17" descr="E:\2014-2015 учебный год\ДЕКАБРЬ\Фото Кл. час Савельева Т.И\DSC05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2014-2015 учебный год\ДЕКАБРЬ\Фото Кл. час Савельева Т.И\DSC0524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lum bright="9000"/>
                    </a:blip>
                    <a:srcRect l="17545" r="73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538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  <w:r w:rsidR="00BA5C6C" w:rsidRPr="00546C5F">
        <w:rPr>
          <w:rFonts w:ascii="Times New Roman" w:hAnsi="Times New Roman"/>
          <w:sz w:val="28"/>
          <w:szCs w:val="28"/>
        </w:rPr>
        <w:t>Счастье это просто!</w:t>
      </w:r>
    </w:p>
    <w:p w:rsidR="00BA5C6C" w:rsidRPr="00546C5F" w:rsidRDefault="00BA5C6C" w:rsidP="003D5F57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6C5F">
        <w:rPr>
          <w:rFonts w:ascii="Times New Roman" w:hAnsi="Times New Roman"/>
          <w:sz w:val="28"/>
          <w:szCs w:val="28"/>
        </w:rPr>
        <w:t>Нет у счастья веса,</w:t>
      </w:r>
    </w:p>
    <w:p w:rsidR="00BA5C6C" w:rsidRPr="00546C5F" w:rsidRDefault="00BA5C6C" w:rsidP="003D5F57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6C5F">
        <w:rPr>
          <w:rFonts w:ascii="Times New Roman" w:hAnsi="Times New Roman"/>
          <w:sz w:val="28"/>
          <w:szCs w:val="28"/>
        </w:rPr>
        <w:t>Нет у счастья роста.</w:t>
      </w:r>
    </w:p>
    <w:p w:rsidR="00BA5C6C" w:rsidRPr="00546C5F" w:rsidRDefault="00BA5C6C" w:rsidP="003D5F57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6C5F">
        <w:rPr>
          <w:rFonts w:ascii="Times New Roman" w:hAnsi="Times New Roman"/>
          <w:sz w:val="28"/>
          <w:szCs w:val="28"/>
        </w:rPr>
        <w:t>Счастье не измеришь</w:t>
      </w:r>
    </w:p>
    <w:p w:rsidR="00BA5C6C" w:rsidRPr="00546C5F" w:rsidRDefault="00BA5C6C" w:rsidP="003D5F57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6C5F">
        <w:rPr>
          <w:rFonts w:ascii="Times New Roman" w:hAnsi="Times New Roman"/>
          <w:sz w:val="28"/>
          <w:szCs w:val="28"/>
        </w:rPr>
        <w:t>Яркими словами,</w:t>
      </w:r>
      <w:r w:rsidR="003D5F57" w:rsidRPr="003D5F57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BA5C6C" w:rsidRPr="00546C5F" w:rsidRDefault="00BA5C6C" w:rsidP="003D5F57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6C5F">
        <w:rPr>
          <w:rFonts w:ascii="Times New Roman" w:hAnsi="Times New Roman"/>
          <w:sz w:val="28"/>
          <w:szCs w:val="28"/>
        </w:rPr>
        <w:t>Счастье не увидишь</w:t>
      </w:r>
    </w:p>
    <w:p w:rsidR="00BA5C6C" w:rsidRPr="00546C5F" w:rsidRDefault="00BA5C6C" w:rsidP="003D5F57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6C5F">
        <w:rPr>
          <w:rFonts w:ascii="Times New Roman" w:hAnsi="Times New Roman"/>
          <w:sz w:val="28"/>
          <w:szCs w:val="28"/>
        </w:rPr>
        <w:t>Ясными глазами.</w:t>
      </w:r>
    </w:p>
    <w:p w:rsidR="00BA5C6C" w:rsidRPr="00546C5F" w:rsidRDefault="00BA5C6C" w:rsidP="003D5F57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6C5F">
        <w:rPr>
          <w:rFonts w:ascii="Times New Roman" w:hAnsi="Times New Roman"/>
          <w:sz w:val="28"/>
          <w:szCs w:val="28"/>
        </w:rPr>
        <w:t>Как тогда ответить,</w:t>
      </w:r>
    </w:p>
    <w:p w:rsidR="00BA5C6C" w:rsidRPr="00546C5F" w:rsidRDefault="00BA5C6C" w:rsidP="003D5F57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6C5F">
        <w:rPr>
          <w:rFonts w:ascii="Times New Roman" w:hAnsi="Times New Roman"/>
          <w:sz w:val="28"/>
          <w:szCs w:val="28"/>
        </w:rPr>
        <w:t>Что такое счастье?</w:t>
      </w:r>
    </w:p>
    <w:p w:rsidR="00BA5C6C" w:rsidRPr="00546C5F" w:rsidRDefault="00BA5C6C" w:rsidP="003D5F57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6C5F">
        <w:rPr>
          <w:rFonts w:ascii="Times New Roman" w:hAnsi="Times New Roman"/>
          <w:sz w:val="28"/>
          <w:szCs w:val="28"/>
        </w:rPr>
        <w:t>Ведь оно бывает</w:t>
      </w:r>
    </w:p>
    <w:p w:rsidR="00BA5C6C" w:rsidRPr="00546C5F" w:rsidRDefault="00BA5C6C" w:rsidP="003D5F57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6C5F">
        <w:rPr>
          <w:rFonts w:ascii="Times New Roman" w:hAnsi="Times New Roman"/>
          <w:sz w:val="28"/>
          <w:szCs w:val="28"/>
        </w:rPr>
        <w:t>Самой разной масти.</w:t>
      </w:r>
    </w:p>
    <w:p w:rsidR="00BA5C6C" w:rsidRPr="00546C5F" w:rsidRDefault="00BA5C6C" w:rsidP="003D5F57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6C5F">
        <w:rPr>
          <w:rFonts w:ascii="Times New Roman" w:hAnsi="Times New Roman"/>
          <w:sz w:val="28"/>
          <w:szCs w:val="28"/>
        </w:rPr>
        <w:t>Счастье… это слово</w:t>
      </w:r>
    </w:p>
    <w:p w:rsidR="00BA5C6C" w:rsidRPr="00546C5F" w:rsidRDefault="00BA5C6C" w:rsidP="003D5F57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6C5F">
        <w:rPr>
          <w:rFonts w:ascii="Times New Roman" w:hAnsi="Times New Roman"/>
          <w:sz w:val="28"/>
          <w:szCs w:val="28"/>
        </w:rPr>
        <w:t>Много лиц имеет,</w:t>
      </w:r>
    </w:p>
    <w:p w:rsidR="00BA5C6C" w:rsidRPr="00546C5F" w:rsidRDefault="00BA5C6C" w:rsidP="003D5F57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6C5F">
        <w:rPr>
          <w:rFonts w:ascii="Times New Roman" w:hAnsi="Times New Roman"/>
          <w:sz w:val="28"/>
          <w:szCs w:val="28"/>
        </w:rPr>
        <w:t>Каждый понимает</w:t>
      </w:r>
    </w:p>
    <w:p w:rsidR="00BA5C6C" w:rsidRPr="00546C5F" w:rsidRDefault="00BA5C6C" w:rsidP="003D5F57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6C5F">
        <w:rPr>
          <w:rFonts w:ascii="Times New Roman" w:hAnsi="Times New Roman"/>
          <w:sz w:val="28"/>
          <w:szCs w:val="28"/>
        </w:rPr>
        <w:t>Счастье, как умеет!</w:t>
      </w:r>
    </w:p>
    <w:p w:rsidR="00BA5C6C" w:rsidRPr="00546C5F" w:rsidRDefault="00BA5C6C" w:rsidP="003D5F57">
      <w:pPr>
        <w:spacing w:after="0" w:line="240" w:lineRule="auto"/>
        <w:ind w:firstLine="709"/>
        <w:rPr>
          <w:rFonts w:ascii="Times New Roman" w:hAnsi="Times New Roman"/>
          <w:i/>
          <w:sz w:val="28"/>
          <w:szCs w:val="28"/>
        </w:rPr>
      </w:pPr>
      <w:r w:rsidRPr="00546C5F">
        <w:rPr>
          <w:rFonts w:ascii="Times New Roman" w:hAnsi="Times New Roman"/>
          <w:i/>
          <w:sz w:val="28"/>
          <w:szCs w:val="28"/>
        </w:rPr>
        <w:t>(автор неизвестен)</w:t>
      </w:r>
    </w:p>
    <w:p w:rsidR="00842485" w:rsidRDefault="00842485" w:rsidP="00842485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842485" w:rsidRDefault="005D2D54" w:rsidP="00842485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546C5F">
        <w:rPr>
          <w:rFonts w:ascii="Times New Roman" w:hAnsi="Times New Roman"/>
          <w:b/>
          <w:sz w:val="28"/>
          <w:szCs w:val="28"/>
        </w:rPr>
        <w:t xml:space="preserve">Ведущий: </w:t>
      </w:r>
    </w:p>
    <w:p w:rsidR="005D2D54" w:rsidRDefault="005D2D54" w:rsidP="0084248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6C5F">
        <w:rPr>
          <w:rFonts w:ascii="Times New Roman" w:hAnsi="Times New Roman"/>
          <w:sz w:val="28"/>
          <w:szCs w:val="28"/>
        </w:rPr>
        <w:t>Ответ</w:t>
      </w:r>
      <w:r w:rsidRPr="00546C5F">
        <w:rPr>
          <w:rFonts w:ascii="Times New Roman" w:hAnsi="Times New Roman"/>
          <w:b/>
          <w:sz w:val="28"/>
          <w:szCs w:val="28"/>
        </w:rPr>
        <w:t xml:space="preserve"> </w:t>
      </w:r>
      <w:r w:rsidRPr="00546C5F">
        <w:rPr>
          <w:rFonts w:ascii="Times New Roman" w:hAnsi="Times New Roman"/>
          <w:sz w:val="28"/>
          <w:szCs w:val="28"/>
        </w:rPr>
        <w:t>на вопрос о счастье искали не только в кинематографии, но и в мультипликации. Внимание на экран.</w:t>
      </w:r>
    </w:p>
    <w:p w:rsidR="00842485" w:rsidRDefault="00842485" w:rsidP="0084248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52753" w:rsidRDefault="00C52753" w:rsidP="0084248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D2D54" w:rsidRDefault="00046998" w:rsidP="00842485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b/>
          <w:i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3089910</wp:posOffset>
            </wp:positionH>
            <wp:positionV relativeFrom="paragraph">
              <wp:posOffset>-36195</wp:posOffset>
            </wp:positionV>
            <wp:extent cx="3409950" cy="2497455"/>
            <wp:effectExtent l="19050" t="0" r="0" b="0"/>
            <wp:wrapSquare wrapText="bothSides"/>
            <wp:docPr id="26" name="Рисунок 20" descr="C:\vlcsnap-2015-01-15-10h29m25s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vlcsnap-2015-01-15-10h29m25s10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lum brigh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497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  <w:r w:rsidR="005D2D54" w:rsidRPr="00842485">
        <w:rPr>
          <w:rFonts w:ascii="Times New Roman" w:hAnsi="Times New Roman"/>
          <w:b/>
          <w:i/>
          <w:sz w:val="24"/>
          <w:szCs w:val="24"/>
        </w:rPr>
        <w:t>Ролик №</w:t>
      </w:r>
      <w:r w:rsidR="004D4098" w:rsidRPr="00842485">
        <w:rPr>
          <w:rFonts w:ascii="Times New Roman" w:hAnsi="Times New Roman"/>
          <w:b/>
          <w:i/>
          <w:sz w:val="24"/>
          <w:szCs w:val="24"/>
        </w:rPr>
        <w:t xml:space="preserve"> 5</w:t>
      </w:r>
      <w:r w:rsidR="005D2D54" w:rsidRPr="00546C5F">
        <w:rPr>
          <w:rFonts w:ascii="Times New Roman" w:hAnsi="Times New Roman"/>
          <w:b/>
          <w:sz w:val="28"/>
          <w:szCs w:val="28"/>
        </w:rPr>
        <w:t xml:space="preserve"> </w:t>
      </w:r>
      <w:r w:rsidR="00842485">
        <w:rPr>
          <w:rFonts w:ascii="Times New Roman" w:hAnsi="Times New Roman"/>
          <w:b/>
          <w:sz w:val="28"/>
          <w:szCs w:val="28"/>
        </w:rPr>
        <w:t xml:space="preserve">             </w:t>
      </w:r>
      <w:r w:rsidR="00842485" w:rsidRPr="00842485">
        <w:rPr>
          <w:rFonts w:ascii="Times New Roman" w:hAnsi="Times New Roman"/>
          <w:i/>
          <w:sz w:val="28"/>
          <w:szCs w:val="28"/>
        </w:rPr>
        <w:t>(</w:t>
      </w:r>
      <w:r w:rsidR="004D4098" w:rsidRPr="00842485">
        <w:rPr>
          <w:rFonts w:ascii="Times New Roman" w:hAnsi="Times New Roman"/>
          <w:i/>
          <w:sz w:val="28"/>
          <w:szCs w:val="28"/>
        </w:rPr>
        <w:t>Ф</w:t>
      </w:r>
      <w:r w:rsidR="005D2D54" w:rsidRPr="00842485">
        <w:rPr>
          <w:rFonts w:ascii="Times New Roman" w:hAnsi="Times New Roman"/>
          <w:i/>
          <w:sz w:val="28"/>
          <w:szCs w:val="28"/>
        </w:rPr>
        <w:t>рагмент</w:t>
      </w:r>
      <w:r w:rsidR="004D4098" w:rsidRPr="00842485">
        <w:rPr>
          <w:rFonts w:ascii="Times New Roman" w:hAnsi="Times New Roman"/>
          <w:i/>
          <w:sz w:val="28"/>
          <w:szCs w:val="28"/>
        </w:rPr>
        <w:t>ы</w:t>
      </w:r>
      <w:r w:rsidR="005D2D54" w:rsidRPr="00842485">
        <w:rPr>
          <w:rFonts w:ascii="Times New Roman" w:hAnsi="Times New Roman"/>
          <w:i/>
          <w:sz w:val="28"/>
          <w:szCs w:val="28"/>
        </w:rPr>
        <w:t xml:space="preserve"> из мультфильма</w:t>
      </w:r>
      <w:r w:rsidR="00BF2C9F" w:rsidRPr="00842485">
        <w:rPr>
          <w:rFonts w:ascii="Times New Roman" w:hAnsi="Times New Roman"/>
          <w:i/>
          <w:sz w:val="28"/>
          <w:szCs w:val="28"/>
        </w:rPr>
        <w:t xml:space="preserve"> «Летучий корабль»</w:t>
      </w:r>
      <w:r w:rsidR="00842485" w:rsidRPr="00842485">
        <w:rPr>
          <w:rFonts w:ascii="Times New Roman" w:hAnsi="Times New Roman"/>
          <w:i/>
          <w:sz w:val="28"/>
          <w:szCs w:val="28"/>
        </w:rPr>
        <w:t>)</w:t>
      </w:r>
    </w:p>
    <w:p w:rsidR="00842485" w:rsidRDefault="00842485" w:rsidP="00842485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842485" w:rsidRDefault="00BF2C9F" w:rsidP="00842485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546C5F">
        <w:rPr>
          <w:rFonts w:ascii="Times New Roman" w:hAnsi="Times New Roman"/>
          <w:b/>
          <w:sz w:val="28"/>
          <w:szCs w:val="28"/>
        </w:rPr>
        <w:t xml:space="preserve">Ведущий: </w:t>
      </w:r>
    </w:p>
    <w:p w:rsidR="00BF2C9F" w:rsidRPr="00046998" w:rsidRDefault="00BF2C9F" w:rsidP="0084248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6C5F">
        <w:rPr>
          <w:rFonts w:ascii="Times New Roman" w:hAnsi="Times New Roman"/>
          <w:sz w:val="28"/>
          <w:szCs w:val="28"/>
        </w:rPr>
        <w:t xml:space="preserve">В мультфильме отражена мысль о том, что </w:t>
      </w:r>
      <w:r w:rsidRPr="00546C5F">
        <w:rPr>
          <w:rFonts w:ascii="Times New Roman" w:hAnsi="Times New Roman"/>
          <w:b/>
          <w:i/>
          <w:sz w:val="28"/>
          <w:szCs w:val="28"/>
        </w:rPr>
        <w:t>счастье у каждого свое</w:t>
      </w:r>
      <w:r w:rsidR="00ED3F60" w:rsidRPr="00546C5F">
        <w:rPr>
          <w:rFonts w:ascii="Times New Roman" w:hAnsi="Times New Roman"/>
          <w:b/>
          <w:i/>
          <w:sz w:val="28"/>
          <w:szCs w:val="28"/>
        </w:rPr>
        <w:t>!</w:t>
      </w:r>
      <w:r w:rsidR="00046998" w:rsidRPr="00046998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BF2C9F" w:rsidRDefault="00BF2C9F" w:rsidP="008C51F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46C5F">
        <w:rPr>
          <w:rFonts w:ascii="Times New Roman" w:hAnsi="Times New Roman"/>
          <w:sz w:val="28"/>
          <w:szCs w:val="28"/>
        </w:rPr>
        <w:t xml:space="preserve">Психологи считают, что «счастье» - категория сугубо личная. Оно зависит от внутреннего мира человека. Можно просто съесть шоколад и испытать «счастье». </w:t>
      </w:r>
    </w:p>
    <w:p w:rsidR="008C51FB" w:rsidRDefault="008C51FB" w:rsidP="008C51F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D4098" w:rsidRDefault="004D4098" w:rsidP="00A338ED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8C51FB">
        <w:rPr>
          <w:rFonts w:ascii="Times New Roman" w:hAnsi="Times New Roman"/>
          <w:b/>
          <w:i/>
          <w:sz w:val="24"/>
          <w:szCs w:val="24"/>
        </w:rPr>
        <w:t>Слайд № 10</w:t>
      </w:r>
      <w:proofErr w:type="gramStart"/>
      <w:r w:rsidRPr="00546C5F">
        <w:rPr>
          <w:rFonts w:ascii="Times New Roman" w:hAnsi="Times New Roman"/>
          <w:b/>
          <w:sz w:val="28"/>
          <w:szCs w:val="28"/>
        </w:rPr>
        <w:t xml:space="preserve"> </w:t>
      </w:r>
      <w:r w:rsidR="00A338ED">
        <w:rPr>
          <w:rFonts w:ascii="Times New Roman" w:hAnsi="Times New Roman"/>
          <w:b/>
          <w:sz w:val="28"/>
          <w:szCs w:val="28"/>
        </w:rPr>
        <w:t xml:space="preserve">                </w:t>
      </w:r>
      <w:r w:rsidR="008C51FB">
        <w:rPr>
          <w:rFonts w:ascii="Times New Roman" w:hAnsi="Times New Roman"/>
          <w:b/>
          <w:sz w:val="28"/>
          <w:szCs w:val="28"/>
        </w:rPr>
        <w:t xml:space="preserve">  </w:t>
      </w:r>
      <w:r w:rsidRPr="008C51FB">
        <w:rPr>
          <w:rFonts w:ascii="Times New Roman" w:hAnsi="Times New Roman"/>
          <w:b/>
          <w:i/>
          <w:sz w:val="28"/>
          <w:szCs w:val="28"/>
        </w:rPr>
        <w:t>С</w:t>
      </w:r>
      <w:proofErr w:type="gramEnd"/>
      <w:r w:rsidRPr="008C51FB">
        <w:rPr>
          <w:rFonts w:ascii="Times New Roman" w:hAnsi="Times New Roman"/>
          <w:b/>
          <w:i/>
          <w:sz w:val="28"/>
          <w:szCs w:val="28"/>
        </w:rPr>
        <w:t>емь конкретных способов стать счастливым</w:t>
      </w:r>
    </w:p>
    <w:p w:rsidR="008C51FB" w:rsidRDefault="008C51FB" w:rsidP="008C51FB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BF2C9F" w:rsidRPr="00546C5F" w:rsidRDefault="00A338ED" w:rsidP="008C51F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3448050</wp:posOffset>
            </wp:positionH>
            <wp:positionV relativeFrom="paragraph">
              <wp:posOffset>20320</wp:posOffset>
            </wp:positionV>
            <wp:extent cx="3051175" cy="2486025"/>
            <wp:effectExtent l="19050" t="0" r="0" b="0"/>
            <wp:wrapSquare wrapText="bothSides"/>
            <wp:docPr id="1" name="Рисунок 1" descr="E:\2014-2015 учебный год\ДЕКАБРЬ\Фото Кл. час Савельева Т.И\DSC05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2014-2015 учебный год\ДЕКАБРЬ\Фото Кл. час Савельева Т.И\DSC0525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175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  <w:r w:rsidR="004D4098" w:rsidRPr="00546C5F">
        <w:rPr>
          <w:rFonts w:ascii="Times New Roman" w:hAnsi="Times New Roman"/>
          <w:b/>
          <w:sz w:val="28"/>
          <w:szCs w:val="28"/>
        </w:rPr>
        <w:t>Обучающийся</w:t>
      </w:r>
      <w:r w:rsidR="00BF2C9F" w:rsidRPr="00546C5F">
        <w:rPr>
          <w:rFonts w:ascii="Times New Roman" w:hAnsi="Times New Roman"/>
          <w:b/>
          <w:sz w:val="28"/>
          <w:szCs w:val="28"/>
        </w:rPr>
        <w:t xml:space="preserve">: </w:t>
      </w:r>
      <w:r w:rsidR="00BF2C9F" w:rsidRPr="00546C5F">
        <w:rPr>
          <w:rFonts w:ascii="Times New Roman" w:hAnsi="Times New Roman"/>
          <w:sz w:val="28"/>
          <w:szCs w:val="28"/>
        </w:rPr>
        <w:t xml:space="preserve">Американские психологи указывают на семь конкретных способов стать счастливым: </w:t>
      </w:r>
    </w:p>
    <w:p w:rsidR="00BF2C9F" w:rsidRPr="00546C5F" w:rsidRDefault="00BF2C9F" w:rsidP="00546C5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6C5F">
        <w:rPr>
          <w:rFonts w:ascii="Times New Roman" w:hAnsi="Times New Roman"/>
          <w:sz w:val="28"/>
          <w:szCs w:val="28"/>
        </w:rPr>
        <w:t>1. Любите своих близких.</w:t>
      </w:r>
      <w:r w:rsidR="00A338ED" w:rsidRPr="00A338ED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BF2C9F" w:rsidRPr="00546C5F" w:rsidRDefault="00BF2C9F" w:rsidP="00546C5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6C5F">
        <w:rPr>
          <w:rFonts w:ascii="Times New Roman" w:hAnsi="Times New Roman"/>
          <w:sz w:val="28"/>
          <w:szCs w:val="28"/>
        </w:rPr>
        <w:t>2. Уделяйте много сил любой профессии.</w:t>
      </w:r>
    </w:p>
    <w:p w:rsidR="00BF2C9F" w:rsidRPr="00546C5F" w:rsidRDefault="00BF2C9F" w:rsidP="00546C5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6C5F">
        <w:rPr>
          <w:rFonts w:ascii="Times New Roman" w:hAnsi="Times New Roman"/>
          <w:sz w:val="28"/>
          <w:szCs w:val="28"/>
        </w:rPr>
        <w:t>3. Помогайте другим людям.</w:t>
      </w:r>
    </w:p>
    <w:p w:rsidR="00BF2C9F" w:rsidRPr="00546C5F" w:rsidRDefault="00BF2C9F" w:rsidP="00546C5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6C5F">
        <w:rPr>
          <w:rFonts w:ascii="Times New Roman" w:hAnsi="Times New Roman"/>
          <w:sz w:val="28"/>
          <w:szCs w:val="28"/>
        </w:rPr>
        <w:t>4. Старайтесь быть счастливым.</w:t>
      </w:r>
    </w:p>
    <w:p w:rsidR="00BF2C9F" w:rsidRPr="00546C5F" w:rsidRDefault="00BF2C9F" w:rsidP="00546C5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6C5F">
        <w:rPr>
          <w:rFonts w:ascii="Times New Roman" w:hAnsi="Times New Roman"/>
          <w:sz w:val="28"/>
          <w:szCs w:val="28"/>
        </w:rPr>
        <w:t>5. Будьте физически активным.</w:t>
      </w:r>
    </w:p>
    <w:p w:rsidR="00BF2C9F" w:rsidRPr="00546C5F" w:rsidRDefault="00BF2C9F" w:rsidP="00546C5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6C5F">
        <w:rPr>
          <w:rFonts w:ascii="Times New Roman" w:hAnsi="Times New Roman"/>
          <w:sz w:val="28"/>
          <w:szCs w:val="28"/>
        </w:rPr>
        <w:t>6. Вносите в свою жизнь элементы новизны.</w:t>
      </w:r>
    </w:p>
    <w:p w:rsidR="00BF2C9F" w:rsidRDefault="00BF2C9F" w:rsidP="00546C5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6C5F">
        <w:rPr>
          <w:rFonts w:ascii="Times New Roman" w:hAnsi="Times New Roman"/>
          <w:sz w:val="28"/>
          <w:szCs w:val="28"/>
        </w:rPr>
        <w:t>7. Не впадайте в отчаянье, если чувствуете себе несчастным.</w:t>
      </w:r>
    </w:p>
    <w:p w:rsidR="00A338ED" w:rsidRDefault="00A338ED" w:rsidP="008C51FB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5163EB" w:rsidRPr="008C51FB" w:rsidRDefault="005163EB" w:rsidP="008C51FB">
      <w:p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8C51FB">
        <w:rPr>
          <w:rFonts w:ascii="Times New Roman" w:hAnsi="Times New Roman"/>
          <w:b/>
          <w:i/>
          <w:sz w:val="24"/>
          <w:szCs w:val="24"/>
        </w:rPr>
        <w:t xml:space="preserve">Слайд № 12 </w:t>
      </w:r>
      <w:r w:rsidR="008C51FB">
        <w:rPr>
          <w:rFonts w:ascii="Times New Roman" w:hAnsi="Times New Roman"/>
          <w:b/>
          <w:sz w:val="28"/>
          <w:szCs w:val="28"/>
        </w:rPr>
        <w:t xml:space="preserve">         </w:t>
      </w:r>
      <w:r w:rsidRPr="00546C5F">
        <w:rPr>
          <w:rFonts w:ascii="Times New Roman" w:hAnsi="Times New Roman"/>
          <w:b/>
          <w:sz w:val="28"/>
          <w:szCs w:val="28"/>
        </w:rPr>
        <w:t xml:space="preserve"> </w:t>
      </w:r>
      <w:r w:rsidRPr="008C51FB">
        <w:rPr>
          <w:rFonts w:ascii="Times New Roman" w:hAnsi="Times New Roman"/>
          <w:b/>
          <w:i/>
          <w:sz w:val="28"/>
          <w:szCs w:val="28"/>
        </w:rPr>
        <w:t>Д. Карнеги и его программа «Именно сегодня»</w:t>
      </w:r>
    </w:p>
    <w:p w:rsidR="008C51FB" w:rsidRDefault="008C51FB" w:rsidP="008C51FB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8C51FB" w:rsidRDefault="004D4098" w:rsidP="008C51FB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546C5F">
        <w:rPr>
          <w:rFonts w:ascii="Times New Roman" w:hAnsi="Times New Roman"/>
          <w:b/>
          <w:sz w:val="28"/>
          <w:szCs w:val="28"/>
        </w:rPr>
        <w:t xml:space="preserve">Ведущий: </w:t>
      </w:r>
    </w:p>
    <w:p w:rsidR="004D4098" w:rsidRDefault="005163EB" w:rsidP="008C51F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6C5F">
        <w:rPr>
          <w:rFonts w:ascii="Times New Roman" w:hAnsi="Times New Roman"/>
          <w:sz w:val="28"/>
          <w:szCs w:val="28"/>
        </w:rPr>
        <w:t>Одним из психологов, которые изучали тему счастья, является Дейл Карнеги. Это удивительный человек</w:t>
      </w:r>
      <w:r w:rsidR="006F05E9" w:rsidRPr="00546C5F">
        <w:rPr>
          <w:rFonts w:ascii="Times New Roman" w:hAnsi="Times New Roman"/>
          <w:sz w:val="28"/>
          <w:szCs w:val="28"/>
        </w:rPr>
        <w:t xml:space="preserve"> и великий психолог. Вот книга, которую он написал и которую вы всегда можете прочитать.</w:t>
      </w:r>
    </w:p>
    <w:p w:rsidR="008C51FB" w:rsidRDefault="008C51FB" w:rsidP="008C51F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C51FB" w:rsidRDefault="00A338ED" w:rsidP="008C51FB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3223260</wp:posOffset>
            </wp:positionH>
            <wp:positionV relativeFrom="paragraph">
              <wp:posOffset>62230</wp:posOffset>
            </wp:positionV>
            <wp:extent cx="3276600" cy="2476500"/>
            <wp:effectExtent l="19050" t="0" r="0" b="0"/>
            <wp:wrapSquare wrapText="bothSides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8618" r="88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D4098" w:rsidRPr="00546C5F">
        <w:rPr>
          <w:rFonts w:ascii="Times New Roman" w:hAnsi="Times New Roman"/>
          <w:b/>
          <w:sz w:val="28"/>
          <w:szCs w:val="28"/>
        </w:rPr>
        <w:t xml:space="preserve">Обучающийся: </w:t>
      </w:r>
    </w:p>
    <w:p w:rsidR="004D4098" w:rsidRPr="00546C5F" w:rsidRDefault="004D4098" w:rsidP="008C51F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6C5F">
        <w:rPr>
          <w:rFonts w:ascii="Times New Roman" w:hAnsi="Times New Roman"/>
          <w:sz w:val="28"/>
          <w:szCs w:val="28"/>
        </w:rPr>
        <w:t>Дейл Карнеги родился 24 ноября 1888 года и прожил до 1 ноября 1955 года. Был выдающимся американским педагогом, писателем, психологом. Разработал собственную концепцию бесконфликтного и успешного общения.   Карнеги думал, что в мире вообще нет плохих людей, а есть лишь неприятные обстоятельства, с которыми можно смело бороться.</w:t>
      </w:r>
    </w:p>
    <w:p w:rsidR="004D4098" w:rsidRPr="00546C5F" w:rsidRDefault="004D4098" w:rsidP="00546C5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6C5F">
        <w:rPr>
          <w:rFonts w:ascii="Times New Roman" w:hAnsi="Times New Roman"/>
          <w:sz w:val="28"/>
          <w:szCs w:val="28"/>
        </w:rPr>
        <w:t xml:space="preserve">Он разработал зарядку для </w:t>
      </w:r>
      <w:r w:rsidRPr="00546C5F">
        <w:rPr>
          <w:rFonts w:ascii="Times New Roman" w:hAnsi="Times New Roman"/>
          <w:sz w:val="28"/>
          <w:szCs w:val="28"/>
        </w:rPr>
        <w:lastRenderedPageBreak/>
        <w:t>позитивного мышления. Давайте начнем бороться за наше счастье на основе оптимистического конструктивного мышления. Дейл Карнеги предлагает Вам программу, которую следует выполнять каждый день. Она называется «Именно сегодня».</w:t>
      </w:r>
    </w:p>
    <w:p w:rsidR="008C51FB" w:rsidRDefault="008C51FB" w:rsidP="008C51FB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5163EB" w:rsidRPr="00546C5F" w:rsidRDefault="00A338ED" w:rsidP="008C51FB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2680335</wp:posOffset>
            </wp:positionH>
            <wp:positionV relativeFrom="paragraph">
              <wp:posOffset>179705</wp:posOffset>
            </wp:positionV>
            <wp:extent cx="3728085" cy="2419350"/>
            <wp:effectExtent l="19050" t="0" r="5715" b="0"/>
            <wp:wrapSquare wrapText="bothSides"/>
            <wp:docPr id="7" name="Рисунок 5" descr="E:\2014-2015 учебный год\ДЕКАБРЬ\Фото Кл. час Савельева Т.И\DSC05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2014-2015 учебный год\ДЕКАБРЬ\Фото Кл. час Савельева Т.И\DSC05267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8085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  <w:proofErr w:type="gramStart"/>
      <w:r w:rsidR="005163EB" w:rsidRPr="00546C5F">
        <w:rPr>
          <w:rFonts w:ascii="Times New Roman" w:hAnsi="Times New Roman"/>
          <w:b/>
          <w:sz w:val="28"/>
          <w:szCs w:val="28"/>
        </w:rPr>
        <w:t>Обучающиеся</w:t>
      </w:r>
      <w:proofErr w:type="gramEnd"/>
      <w:r w:rsidR="008C51FB">
        <w:rPr>
          <w:rFonts w:ascii="Times New Roman" w:hAnsi="Times New Roman"/>
          <w:b/>
          <w:sz w:val="28"/>
          <w:szCs w:val="28"/>
        </w:rPr>
        <w:t xml:space="preserve"> </w:t>
      </w:r>
      <w:r w:rsidR="005163EB" w:rsidRPr="00546C5F">
        <w:rPr>
          <w:rFonts w:ascii="Times New Roman" w:hAnsi="Times New Roman"/>
          <w:b/>
          <w:sz w:val="28"/>
          <w:szCs w:val="28"/>
        </w:rPr>
        <w:t xml:space="preserve"> (3 человека): </w:t>
      </w:r>
    </w:p>
    <w:p w:rsidR="005163EB" w:rsidRPr="00546C5F" w:rsidRDefault="005163EB" w:rsidP="00546C5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6C5F">
        <w:rPr>
          <w:rFonts w:ascii="Times New Roman" w:hAnsi="Times New Roman"/>
          <w:b/>
          <w:sz w:val="28"/>
          <w:szCs w:val="28"/>
        </w:rPr>
        <w:t xml:space="preserve">1. </w:t>
      </w:r>
      <w:r w:rsidRPr="008C51FB">
        <w:rPr>
          <w:rFonts w:ascii="Times New Roman" w:hAnsi="Times New Roman"/>
          <w:b/>
          <w:i/>
          <w:sz w:val="28"/>
          <w:szCs w:val="28"/>
        </w:rPr>
        <w:t>Именно сегодня</w:t>
      </w:r>
      <w:r w:rsidRPr="00546C5F">
        <w:rPr>
          <w:rFonts w:ascii="Times New Roman" w:hAnsi="Times New Roman"/>
          <w:b/>
          <w:sz w:val="28"/>
          <w:szCs w:val="28"/>
        </w:rPr>
        <w:t xml:space="preserve"> </w:t>
      </w:r>
      <w:r w:rsidRPr="00546C5F">
        <w:rPr>
          <w:rFonts w:ascii="Times New Roman" w:hAnsi="Times New Roman"/>
          <w:sz w:val="28"/>
          <w:szCs w:val="28"/>
        </w:rPr>
        <w:t>я буду счастлив. Счастье заключено внутри нас; оно не является результатом внешних обстоятельств.</w:t>
      </w:r>
    </w:p>
    <w:p w:rsidR="005163EB" w:rsidRPr="00546C5F" w:rsidRDefault="005163EB" w:rsidP="00546C5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6C5F">
        <w:rPr>
          <w:rFonts w:ascii="Times New Roman" w:hAnsi="Times New Roman"/>
          <w:b/>
          <w:sz w:val="28"/>
          <w:szCs w:val="28"/>
        </w:rPr>
        <w:t xml:space="preserve">2. </w:t>
      </w:r>
      <w:r w:rsidRPr="008C51FB">
        <w:rPr>
          <w:rFonts w:ascii="Times New Roman" w:hAnsi="Times New Roman"/>
          <w:b/>
          <w:i/>
          <w:sz w:val="28"/>
          <w:szCs w:val="28"/>
        </w:rPr>
        <w:t>Именно сегодня</w:t>
      </w:r>
      <w:r w:rsidRPr="00546C5F">
        <w:rPr>
          <w:rFonts w:ascii="Times New Roman" w:hAnsi="Times New Roman"/>
          <w:b/>
          <w:sz w:val="28"/>
          <w:szCs w:val="28"/>
        </w:rPr>
        <w:t xml:space="preserve"> </w:t>
      </w:r>
      <w:r w:rsidRPr="00546C5F">
        <w:rPr>
          <w:rFonts w:ascii="Times New Roman" w:hAnsi="Times New Roman"/>
          <w:sz w:val="28"/>
          <w:szCs w:val="28"/>
        </w:rPr>
        <w:t xml:space="preserve">я постараюсь приспособиться к той жизни, которая меня окружает, а не пытаться приспособить все к моим желаниям. </w:t>
      </w:r>
    </w:p>
    <w:p w:rsidR="005163EB" w:rsidRPr="00546C5F" w:rsidRDefault="005163EB" w:rsidP="00546C5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6C5F">
        <w:rPr>
          <w:rFonts w:ascii="Times New Roman" w:hAnsi="Times New Roman"/>
          <w:b/>
          <w:sz w:val="28"/>
          <w:szCs w:val="28"/>
        </w:rPr>
        <w:t xml:space="preserve">3. </w:t>
      </w:r>
      <w:r w:rsidRPr="008C51FB">
        <w:rPr>
          <w:rFonts w:ascii="Times New Roman" w:hAnsi="Times New Roman"/>
          <w:b/>
          <w:i/>
          <w:sz w:val="28"/>
          <w:szCs w:val="28"/>
        </w:rPr>
        <w:t>Именно сегодня</w:t>
      </w:r>
      <w:r w:rsidRPr="00546C5F">
        <w:rPr>
          <w:rFonts w:ascii="Times New Roman" w:hAnsi="Times New Roman"/>
          <w:b/>
          <w:sz w:val="28"/>
          <w:szCs w:val="28"/>
        </w:rPr>
        <w:t xml:space="preserve"> </w:t>
      </w:r>
      <w:r w:rsidRPr="00546C5F">
        <w:rPr>
          <w:rFonts w:ascii="Times New Roman" w:hAnsi="Times New Roman"/>
          <w:sz w:val="28"/>
          <w:szCs w:val="28"/>
        </w:rPr>
        <w:t>я позабочусь о своем организме. Я сделаю зарядку, буду  ухаживать за своим телом, правильно питаться, постараюсь не наносить вреда  своему здоровью.</w:t>
      </w:r>
    </w:p>
    <w:p w:rsidR="005163EB" w:rsidRPr="00546C5F" w:rsidRDefault="005163EB" w:rsidP="00546C5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6C5F">
        <w:rPr>
          <w:rFonts w:ascii="Times New Roman" w:hAnsi="Times New Roman"/>
          <w:b/>
          <w:sz w:val="28"/>
          <w:szCs w:val="28"/>
        </w:rPr>
        <w:t xml:space="preserve">4. </w:t>
      </w:r>
      <w:r w:rsidRPr="008C51FB">
        <w:rPr>
          <w:rFonts w:ascii="Times New Roman" w:hAnsi="Times New Roman"/>
          <w:b/>
          <w:i/>
          <w:sz w:val="28"/>
          <w:szCs w:val="28"/>
        </w:rPr>
        <w:t>Именно сегодня</w:t>
      </w:r>
      <w:r w:rsidRPr="00546C5F">
        <w:rPr>
          <w:rFonts w:ascii="Times New Roman" w:hAnsi="Times New Roman"/>
          <w:b/>
          <w:sz w:val="28"/>
          <w:szCs w:val="28"/>
        </w:rPr>
        <w:t xml:space="preserve"> </w:t>
      </w:r>
      <w:r w:rsidRPr="00546C5F">
        <w:rPr>
          <w:rFonts w:ascii="Times New Roman" w:hAnsi="Times New Roman"/>
          <w:sz w:val="28"/>
          <w:szCs w:val="28"/>
        </w:rPr>
        <w:t xml:space="preserve">я постараюсь уделить внимание развитию своего ума. Я изучу что-нибудь полезное. Я не буду </w:t>
      </w:r>
      <w:proofErr w:type="gramStart"/>
      <w:r w:rsidRPr="00546C5F">
        <w:rPr>
          <w:rFonts w:ascii="Times New Roman" w:hAnsi="Times New Roman"/>
          <w:sz w:val="28"/>
          <w:szCs w:val="28"/>
        </w:rPr>
        <w:t>лентяем</w:t>
      </w:r>
      <w:proofErr w:type="gramEnd"/>
      <w:r w:rsidRPr="00546C5F">
        <w:rPr>
          <w:rFonts w:ascii="Times New Roman" w:hAnsi="Times New Roman"/>
          <w:sz w:val="28"/>
          <w:szCs w:val="28"/>
        </w:rPr>
        <w:t xml:space="preserve"> в умственном отношении. </w:t>
      </w:r>
    </w:p>
    <w:p w:rsidR="005163EB" w:rsidRPr="00546C5F" w:rsidRDefault="005163EB" w:rsidP="00546C5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6C5F">
        <w:rPr>
          <w:rFonts w:ascii="Times New Roman" w:hAnsi="Times New Roman"/>
          <w:b/>
          <w:sz w:val="28"/>
          <w:szCs w:val="28"/>
        </w:rPr>
        <w:t xml:space="preserve">5. </w:t>
      </w:r>
      <w:r w:rsidRPr="008C51FB">
        <w:rPr>
          <w:rFonts w:ascii="Times New Roman" w:hAnsi="Times New Roman"/>
          <w:b/>
          <w:i/>
          <w:sz w:val="28"/>
          <w:szCs w:val="28"/>
        </w:rPr>
        <w:t>Именно сегодня</w:t>
      </w:r>
      <w:r w:rsidRPr="00546C5F">
        <w:rPr>
          <w:rFonts w:ascii="Times New Roman" w:hAnsi="Times New Roman"/>
          <w:b/>
          <w:sz w:val="28"/>
          <w:szCs w:val="28"/>
        </w:rPr>
        <w:t xml:space="preserve"> </w:t>
      </w:r>
      <w:r w:rsidRPr="00546C5F">
        <w:rPr>
          <w:rFonts w:ascii="Times New Roman" w:hAnsi="Times New Roman"/>
          <w:sz w:val="28"/>
          <w:szCs w:val="28"/>
        </w:rPr>
        <w:t xml:space="preserve">я займусь нравственным самоусовершенствованием. Для этого я рассчитываю осуществить три дела: я сделаю кому-нибудь что-то полезное, так чтобы он не знал об этом; я </w:t>
      </w:r>
      <w:proofErr w:type="gramStart"/>
      <w:r w:rsidRPr="00546C5F">
        <w:rPr>
          <w:rFonts w:ascii="Times New Roman" w:hAnsi="Times New Roman"/>
          <w:sz w:val="28"/>
          <w:szCs w:val="28"/>
        </w:rPr>
        <w:t>сделаю</w:t>
      </w:r>
      <w:proofErr w:type="gramEnd"/>
      <w:r w:rsidRPr="00546C5F">
        <w:rPr>
          <w:rFonts w:ascii="Times New Roman" w:hAnsi="Times New Roman"/>
          <w:sz w:val="28"/>
          <w:szCs w:val="28"/>
        </w:rPr>
        <w:t xml:space="preserve"> по крайней мере два дела, которые мне не хочется делать.</w:t>
      </w:r>
    </w:p>
    <w:p w:rsidR="005163EB" w:rsidRPr="00546C5F" w:rsidRDefault="005163EB" w:rsidP="00546C5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6C5F">
        <w:rPr>
          <w:rFonts w:ascii="Times New Roman" w:hAnsi="Times New Roman"/>
          <w:b/>
          <w:sz w:val="28"/>
          <w:szCs w:val="28"/>
        </w:rPr>
        <w:t xml:space="preserve">6. </w:t>
      </w:r>
      <w:r w:rsidRPr="008C51FB">
        <w:rPr>
          <w:rFonts w:ascii="Times New Roman" w:hAnsi="Times New Roman"/>
          <w:b/>
          <w:i/>
          <w:sz w:val="28"/>
          <w:szCs w:val="28"/>
        </w:rPr>
        <w:t>Именно сегодня</w:t>
      </w:r>
      <w:r w:rsidRPr="00546C5F">
        <w:rPr>
          <w:rFonts w:ascii="Times New Roman" w:hAnsi="Times New Roman"/>
          <w:b/>
          <w:sz w:val="28"/>
          <w:szCs w:val="28"/>
        </w:rPr>
        <w:t xml:space="preserve"> </w:t>
      </w:r>
      <w:r w:rsidRPr="00546C5F">
        <w:rPr>
          <w:rFonts w:ascii="Times New Roman" w:hAnsi="Times New Roman"/>
          <w:sz w:val="28"/>
          <w:szCs w:val="28"/>
        </w:rPr>
        <w:t>я ко всем буду доброжелательно настроен. Я постараюсь  выглядеть как можно лучше;  постараюсь никого не критиковать, ни к кому не придираться.</w:t>
      </w:r>
    </w:p>
    <w:p w:rsidR="005163EB" w:rsidRPr="00546C5F" w:rsidRDefault="005163EB" w:rsidP="00546C5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6C5F">
        <w:rPr>
          <w:rFonts w:ascii="Times New Roman" w:hAnsi="Times New Roman"/>
          <w:b/>
          <w:sz w:val="28"/>
          <w:szCs w:val="28"/>
        </w:rPr>
        <w:t xml:space="preserve">7. </w:t>
      </w:r>
      <w:r w:rsidRPr="008C51FB">
        <w:rPr>
          <w:rFonts w:ascii="Times New Roman" w:hAnsi="Times New Roman"/>
          <w:b/>
          <w:i/>
          <w:sz w:val="28"/>
          <w:szCs w:val="28"/>
        </w:rPr>
        <w:t>Именно сегодня</w:t>
      </w:r>
      <w:r w:rsidRPr="00546C5F">
        <w:rPr>
          <w:rFonts w:ascii="Times New Roman" w:hAnsi="Times New Roman"/>
          <w:b/>
          <w:sz w:val="28"/>
          <w:szCs w:val="28"/>
        </w:rPr>
        <w:t xml:space="preserve"> </w:t>
      </w:r>
      <w:r w:rsidRPr="00546C5F">
        <w:rPr>
          <w:rFonts w:ascii="Times New Roman" w:hAnsi="Times New Roman"/>
          <w:sz w:val="28"/>
          <w:szCs w:val="28"/>
        </w:rPr>
        <w:t xml:space="preserve">я постараюсь жить только нынешним днем, не буду стремиться решить проблему всей своей жизни сразу. </w:t>
      </w:r>
    </w:p>
    <w:p w:rsidR="005163EB" w:rsidRPr="00546C5F" w:rsidRDefault="005163EB" w:rsidP="00546C5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6C5F">
        <w:rPr>
          <w:rFonts w:ascii="Times New Roman" w:hAnsi="Times New Roman"/>
          <w:b/>
          <w:sz w:val="28"/>
          <w:szCs w:val="28"/>
        </w:rPr>
        <w:t xml:space="preserve">8. </w:t>
      </w:r>
      <w:r w:rsidRPr="008C51FB">
        <w:rPr>
          <w:rFonts w:ascii="Times New Roman" w:hAnsi="Times New Roman"/>
          <w:b/>
          <w:i/>
          <w:sz w:val="28"/>
          <w:szCs w:val="28"/>
        </w:rPr>
        <w:t>Именно сегодня</w:t>
      </w:r>
      <w:r w:rsidRPr="00546C5F">
        <w:rPr>
          <w:rFonts w:ascii="Times New Roman" w:hAnsi="Times New Roman"/>
          <w:b/>
          <w:sz w:val="28"/>
          <w:szCs w:val="28"/>
        </w:rPr>
        <w:t xml:space="preserve"> </w:t>
      </w:r>
      <w:r w:rsidRPr="00546C5F">
        <w:rPr>
          <w:rFonts w:ascii="Times New Roman" w:hAnsi="Times New Roman"/>
          <w:sz w:val="28"/>
          <w:szCs w:val="28"/>
        </w:rPr>
        <w:t>я намечу программу своих дел. Я запишу, что я собираюсь делать каждый час. Возможно, я не смогу точно следовать этой программе, но я составлю ее. Это избавит меня от спешки и нерешительности.</w:t>
      </w:r>
    </w:p>
    <w:p w:rsidR="005163EB" w:rsidRPr="00546C5F" w:rsidRDefault="005163EB" w:rsidP="00546C5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6C5F">
        <w:rPr>
          <w:rFonts w:ascii="Times New Roman" w:hAnsi="Times New Roman"/>
          <w:b/>
          <w:sz w:val="28"/>
          <w:szCs w:val="28"/>
        </w:rPr>
        <w:t xml:space="preserve">9. </w:t>
      </w:r>
      <w:r w:rsidRPr="008C51FB">
        <w:rPr>
          <w:rFonts w:ascii="Times New Roman" w:hAnsi="Times New Roman"/>
          <w:b/>
          <w:i/>
          <w:sz w:val="28"/>
          <w:szCs w:val="28"/>
        </w:rPr>
        <w:t>Именно сегодня</w:t>
      </w:r>
      <w:r w:rsidRPr="00546C5F">
        <w:rPr>
          <w:rFonts w:ascii="Times New Roman" w:hAnsi="Times New Roman"/>
          <w:b/>
          <w:sz w:val="28"/>
          <w:szCs w:val="28"/>
        </w:rPr>
        <w:t xml:space="preserve"> </w:t>
      </w:r>
      <w:r w:rsidRPr="00546C5F">
        <w:rPr>
          <w:rFonts w:ascii="Times New Roman" w:hAnsi="Times New Roman"/>
          <w:sz w:val="28"/>
          <w:szCs w:val="28"/>
        </w:rPr>
        <w:t xml:space="preserve">я полчаса проведу в покое и одиночестве и постараюсь расслабиться. </w:t>
      </w:r>
    </w:p>
    <w:p w:rsidR="005163EB" w:rsidRPr="00546C5F" w:rsidRDefault="005163EB" w:rsidP="00546C5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6C5F">
        <w:rPr>
          <w:rFonts w:ascii="Times New Roman" w:hAnsi="Times New Roman"/>
          <w:b/>
          <w:sz w:val="28"/>
          <w:szCs w:val="28"/>
        </w:rPr>
        <w:t xml:space="preserve">10. </w:t>
      </w:r>
      <w:r w:rsidRPr="008C51FB">
        <w:rPr>
          <w:rFonts w:ascii="Times New Roman" w:hAnsi="Times New Roman"/>
          <w:b/>
          <w:i/>
          <w:sz w:val="28"/>
          <w:szCs w:val="28"/>
        </w:rPr>
        <w:t>Именно сегодня</w:t>
      </w:r>
      <w:r w:rsidRPr="00546C5F">
        <w:rPr>
          <w:rFonts w:ascii="Times New Roman" w:hAnsi="Times New Roman"/>
          <w:b/>
          <w:sz w:val="28"/>
          <w:szCs w:val="28"/>
        </w:rPr>
        <w:t xml:space="preserve"> </w:t>
      </w:r>
      <w:r w:rsidRPr="00546C5F">
        <w:rPr>
          <w:rFonts w:ascii="Times New Roman" w:hAnsi="Times New Roman"/>
          <w:sz w:val="28"/>
          <w:szCs w:val="28"/>
        </w:rPr>
        <w:t>я не буду бояться быть счастливым, наслаждаться красотой, любить и верить, что те, кого я люблю, любят меня.</w:t>
      </w:r>
    </w:p>
    <w:p w:rsidR="008C51FB" w:rsidRDefault="008C51FB" w:rsidP="008C51FB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8C51FB" w:rsidRDefault="005163EB" w:rsidP="008C51FB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546C5F">
        <w:rPr>
          <w:rFonts w:ascii="Times New Roman" w:hAnsi="Times New Roman"/>
          <w:b/>
          <w:sz w:val="28"/>
          <w:szCs w:val="28"/>
        </w:rPr>
        <w:t xml:space="preserve">Ведущий: </w:t>
      </w:r>
      <w:r w:rsidR="006F05E9" w:rsidRPr="00546C5F">
        <w:rPr>
          <w:rFonts w:ascii="Times New Roman" w:hAnsi="Times New Roman"/>
          <w:b/>
          <w:sz w:val="28"/>
          <w:szCs w:val="28"/>
        </w:rPr>
        <w:t xml:space="preserve"> </w:t>
      </w:r>
    </w:p>
    <w:p w:rsidR="00254774" w:rsidRDefault="00ED55C6" w:rsidP="008C51F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6C5F">
        <w:rPr>
          <w:rFonts w:ascii="Times New Roman" w:hAnsi="Times New Roman"/>
          <w:sz w:val="28"/>
          <w:szCs w:val="28"/>
        </w:rPr>
        <w:t xml:space="preserve">Луиза </w:t>
      </w:r>
      <w:proofErr w:type="spellStart"/>
      <w:r w:rsidRPr="00546C5F">
        <w:rPr>
          <w:rFonts w:ascii="Times New Roman" w:hAnsi="Times New Roman"/>
          <w:sz w:val="28"/>
          <w:szCs w:val="28"/>
        </w:rPr>
        <w:t>Хей</w:t>
      </w:r>
      <w:proofErr w:type="spellEnd"/>
      <w:r w:rsidRPr="00546C5F">
        <w:rPr>
          <w:rFonts w:ascii="Times New Roman" w:hAnsi="Times New Roman"/>
          <w:sz w:val="28"/>
          <w:szCs w:val="28"/>
        </w:rPr>
        <w:t xml:space="preserve"> тоже в своих работах затрагивала тему счастья.</w:t>
      </w:r>
    </w:p>
    <w:p w:rsidR="008C51FB" w:rsidRPr="00546C5F" w:rsidRDefault="008C51FB" w:rsidP="008C51F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ED55C6" w:rsidRPr="00546C5F" w:rsidRDefault="00ED55C6" w:rsidP="008C51FB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C51FB">
        <w:rPr>
          <w:rFonts w:ascii="Times New Roman" w:hAnsi="Times New Roman"/>
          <w:b/>
          <w:i/>
          <w:sz w:val="24"/>
          <w:szCs w:val="24"/>
        </w:rPr>
        <w:t xml:space="preserve">Слайд № 13 </w:t>
      </w:r>
      <w:r w:rsidR="008C51FB">
        <w:rPr>
          <w:rFonts w:ascii="Times New Roman" w:hAnsi="Times New Roman"/>
          <w:b/>
          <w:sz w:val="28"/>
          <w:szCs w:val="28"/>
        </w:rPr>
        <w:t xml:space="preserve">                              </w:t>
      </w:r>
      <w:r w:rsidRPr="008C51FB">
        <w:rPr>
          <w:rFonts w:ascii="Times New Roman" w:hAnsi="Times New Roman"/>
          <w:b/>
          <w:i/>
          <w:sz w:val="28"/>
          <w:szCs w:val="28"/>
        </w:rPr>
        <w:t xml:space="preserve">Луиза </w:t>
      </w:r>
      <w:proofErr w:type="spellStart"/>
      <w:r w:rsidRPr="008C51FB">
        <w:rPr>
          <w:rFonts w:ascii="Times New Roman" w:hAnsi="Times New Roman"/>
          <w:b/>
          <w:i/>
          <w:sz w:val="28"/>
          <w:szCs w:val="28"/>
        </w:rPr>
        <w:t>Хей</w:t>
      </w:r>
      <w:proofErr w:type="spellEnd"/>
      <w:r w:rsidRPr="008C51FB">
        <w:rPr>
          <w:rFonts w:ascii="Times New Roman" w:hAnsi="Times New Roman"/>
          <w:b/>
          <w:i/>
          <w:sz w:val="28"/>
          <w:szCs w:val="28"/>
        </w:rPr>
        <w:t xml:space="preserve"> и ее </w:t>
      </w:r>
      <w:proofErr w:type="spellStart"/>
      <w:r w:rsidRPr="008C51FB">
        <w:rPr>
          <w:rFonts w:ascii="Times New Roman" w:hAnsi="Times New Roman"/>
          <w:b/>
          <w:i/>
          <w:sz w:val="28"/>
          <w:szCs w:val="28"/>
        </w:rPr>
        <w:t>аффирмации</w:t>
      </w:r>
      <w:proofErr w:type="spellEnd"/>
    </w:p>
    <w:p w:rsidR="008C51FB" w:rsidRDefault="008C51FB" w:rsidP="008C51FB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BF2C9F" w:rsidRPr="00546C5F" w:rsidRDefault="00ED55C6" w:rsidP="008C51FB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546C5F">
        <w:rPr>
          <w:rFonts w:ascii="Times New Roman" w:hAnsi="Times New Roman"/>
          <w:b/>
          <w:sz w:val="28"/>
          <w:szCs w:val="28"/>
        </w:rPr>
        <w:t xml:space="preserve">Обучающийся: </w:t>
      </w:r>
    </w:p>
    <w:p w:rsidR="00ED55C6" w:rsidRPr="00546C5F" w:rsidRDefault="00A338ED" w:rsidP="00546C5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3756025</wp:posOffset>
            </wp:positionH>
            <wp:positionV relativeFrom="paragraph">
              <wp:posOffset>40005</wp:posOffset>
            </wp:positionV>
            <wp:extent cx="2809875" cy="2905125"/>
            <wp:effectExtent l="19050" t="0" r="9525" b="0"/>
            <wp:wrapSquare wrapText="bothSides"/>
            <wp:docPr id="14" name="Рисунок 6" descr="E:\2014-2015 учебный год\ДЕКАБРЬ\Фото Кл. час Савельева Т.И\DSC05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2014-2015 учебный год\ДЕКАБРЬ\Фото Кл. час Савельева Т.И\DSC05269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  <w:r w:rsidR="008C51FB">
        <w:rPr>
          <w:rFonts w:ascii="Times New Roman" w:hAnsi="Times New Roman"/>
          <w:sz w:val="28"/>
          <w:szCs w:val="28"/>
        </w:rPr>
        <w:t xml:space="preserve">Луиза   </w:t>
      </w:r>
      <w:proofErr w:type="spellStart"/>
      <w:r w:rsidR="008C51FB">
        <w:rPr>
          <w:rFonts w:ascii="Times New Roman" w:hAnsi="Times New Roman"/>
          <w:sz w:val="28"/>
          <w:szCs w:val="28"/>
        </w:rPr>
        <w:t>Хей</w:t>
      </w:r>
      <w:proofErr w:type="spellEnd"/>
      <w:r w:rsidR="008C51FB">
        <w:rPr>
          <w:rFonts w:ascii="Times New Roman" w:hAnsi="Times New Roman"/>
          <w:sz w:val="28"/>
          <w:szCs w:val="28"/>
        </w:rPr>
        <w:t xml:space="preserve"> – </w:t>
      </w:r>
      <w:r w:rsidR="00ED55C6" w:rsidRPr="00546C5F">
        <w:rPr>
          <w:rFonts w:ascii="Times New Roman" w:hAnsi="Times New Roman"/>
          <w:sz w:val="28"/>
          <w:szCs w:val="28"/>
        </w:rPr>
        <w:t xml:space="preserve">американский психотерапевт. Ее книги помогли тысячам людей поверить в себя и избавиться от многих болезней. Луиза </w:t>
      </w:r>
      <w:proofErr w:type="spellStart"/>
      <w:r w:rsidR="00ED55C6" w:rsidRPr="00546C5F">
        <w:rPr>
          <w:rFonts w:ascii="Times New Roman" w:hAnsi="Times New Roman"/>
          <w:sz w:val="28"/>
          <w:szCs w:val="28"/>
        </w:rPr>
        <w:t>Хей</w:t>
      </w:r>
      <w:proofErr w:type="spellEnd"/>
      <w:r w:rsidR="00ED55C6" w:rsidRPr="00546C5F">
        <w:rPr>
          <w:rFonts w:ascii="Times New Roman" w:hAnsi="Times New Roman"/>
          <w:sz w:val="28"/>
          <w:szCs w:val="28"/>
        </w:rPr>
        <w:t xml:space="preserve"> пишет не просто о счастье как об эмоциональном состоянии, она определяет связь внутреннего ощущения и здоровья человека. Сейчас всё больше исследований указывает на причины различных заболеваний именно в эмоциональной сфере человека, в его отношении к жизни, в том, как он мыслит и как он относится к различным событиям, которые с ним происходят. Луиза </w:t>
      </w:r>
      <w:proofErr w:type="spellStart"/>
      <w:r w:rsidR="00ED55C6" w:rsidRPr="00546C5F">
        <w:rPr>
          <w:rFonts w:ascii="Times New Roman" w:hAnsi="Times New Roman"/>
          <w:sz w:val="28"/>
          <w:szCs w:val="28"/>
        </w:rPr>
        <w:t>Хей</w:t>
      </w:r>
      <w:proofErr w:type="spellEnd"/>
      <w:r w:rsidR="00ED55C6" w:rsidRPr="00546C5F">
        <w:rPr>
          <w:rFonts w:ascii="Times New Roman" w:hAnsi="Times New Roman"/>
          <w:sz w:val="28"/>
          <w:szCs w:val="28"/>
        </w:rPr>
        <w:t xml:space="preserve"> используе</w:t>
      </w:r>
      <w:r w:rsidR="008C51FB">
        <w:rPr>
          <w:rFonts w:ascii="Times New Roman" w:hAnsi="Times New Roman"/>
          <w:sz w:val="28"/>
          <w:szCs w:val="28"/>
        </w:rPr>
        <w:t xml:space="preserve">т в своей практике </w:t>
      </w:r>
      <w:proofErr w:type="spellStart"/>
      <w:r w:rsidR="008C51FB">
        <w:rPr>
          <w:rFonts w:ascii="Times New Roman" w:hAnsi="Times New Roman"/>
          <w:sz w:val="28"/>
          <w:szCs w:val="28"/>
        </w:rPr>
        <w:t>аффирмации</w:t>
      </w:r>
      <w:proofErr w:type="spellEnd"/>
      <w:r w:rsidR="008C51FB">
        <w:rPr>
          <w:rFonts w:ascii="Times New Roman" w:hAnsi="Times New Roman"/>
          <w:sz w:val="28"/>
          <w:szCs w:val="28"/>
        </w:rPr>
        <w:t xml:space="preserve"> – </w:t>
      </w:r>
      <w:r w:rsidR="00ED55C6" w:rsidRPr="00546C5F">
        <w:rPr>
          <w:rFonts w:ascii="Times New Roman" w:hAnsi="Times New Roman"/>
          <w:sz w:val="28"/>
          <w:szCs w:val="28"/>
        </w:rPr>
        <w:t>это утверждения, помогающие изменить наш образ мыслей и сформировать то будущее, к которому мы стремимся. Она считает, что только позитивно мыслящий человек будет по-настоящему счастлив и приводит этому доказательства в своих работах.</w:t>
      </w:r>
    </w:p>
    <w:p w:rsidR="008C51FB" w:rsidRDefault="00306818" w:rsidP="008C51FB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2813685</wp:posOffset>
            </wp:positionH>
            <wp:positionV relativeFrom="paragraph">
              <wp:posOffset>36195</wp:posOffset>
            </wp:positionV>
            <wp:extent cx="3752850" cy="2505075"/>
            <wp:effectExtent l="19050" t="0" r="0" b="0"/>
            <wp:wrapSquare wrapText="bothSides"/>
            <wp:docPr id="16" name="Рисунок 7" descr="E:\2014-2015 учебный год\ДЕКАБРЬ\Фото Кл. час Савельева Т.И\DSC05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2014-2015 учебный год\ДЕКАБРЬ\Фото Кл. час Савельева Т.И\DSC05272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</w:p>
    <w:p w:rsidR="008C51FB" w:rsidRDefault="00563A0B" w:rsidP="008C51FB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546C5F">
        <w:rPr>
          <w:rFonts w:ascii="Times New Roman" w:hAnsi="Times New Roman"/>
          <w:b/>
          <w:sz w:val="28"/>
          <w:szCs w:val="28"/>
        </w:rPr>
        <w:t xml:space="preserve">Ведущий: </w:t>
      </w:r>
    </w:p>
    <w:p w:rsidR="008C51FB" w:rsidRDefault="00563A0B" w:rsidP="008C51F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6C5F">
        <w:rPr>
          <w:rFonts w:ascii="Times New Roman" w:hAnsi="Times New Roman"/>
          <w:sz w:val="28"/>
          <w:szCs w:val="28"/>
        </w:rPr>
        <w:t xml:space="preserve">Если вас заинтересовало направление мыслей Луизы </w:t>
      </w:r>
      <w:proofErr w:type="spellStart"/>
      <w:r w:rsidRPr="00546C5F">
        <w:rPr>
          <w:rFonts w:ascii="Times New Roman" w:hAnsi="Times New Roman"/>
          <w:sz w:val="28"/>
          <w:szCs w:val="28"/>
        </w:rPr>
        <w:t>Хей</w:t>
      </w:r>
      <w:proofErr w:type="spellEnd"/>
      <w:r w:rsidRPr="00546C5F">
        <w:rPr>
          <w:rFonts w:ascii="Times New Roman" w:hAnsi="Times New Roman"/>
          <w:sz w:val="28"/>
          <w:szCs w:val="28"/>
        </w:rPr>
        <w:t>, то вы можете прочитать ее произведения.</w:t>
      </w:r>
    </w:p>
    <w:p w:rsidR="008C51FB" w:rsidRDefault="00563A0B" w:rsidP="008C51FB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546C5F">
        <w:rPr>
          <w:rFonts w:ascii="Times New Roman" w:hAnsi="Times New Roman"/>
          <w:b/>
          <w:sz w:val="28"/>
          <w:szCs w:val="28"/>
        </w:rPr>
        <w:t xml:space="preserve">Ведущий: </w:t>
      </w:r>
    </w:p>
    <w:p w:rsidR="00563A0B" w:rsidRPr="00546C5F" w:rsidRDefault="00563A0B" w:rsidP="008C51F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6C5F">
        <w:rPr>
          <w:rFonts w:ascii="Times New Roman" w:hAnsi="Times New Roman"/>
          <w:sz w:val="28"/>
          <w:szCs w:val="28"/>
        </w:rPr>
        <w:t>Человек счастлив по-настоящему только тогда, когда в его душе живет любовь. Давайте послушаем песню о любви в исполнении Савичевой  Ирины.</w:t>
      </w:r>
    </w:p>
    <w:p w:rsidR="003A6D93" w:rsidRPr="00546C5F" w:rsidRDefault="003A6D93" w:rsidP="008C51FB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546C5F">
        <w:rPr>
          <w:rFonts w:ascii="Times New Roman" w:hAnsi="Times New Roman"/>
          <w:b/>
          <w:sz w:val="28"/>
          <w:szCs w:val="28"/>
        </w:rPr>
        <w:t xml:space="preserve">Ведущий: </w:t>
      </w:r>
    </w:p>
    <w:p w:rsidR="003A6D93" w:rsidRPr="00546C5F" w:rsidRDefault="003A6D93" w:rsidP="00546C5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6C5F">
        <w:rPr>
          <w:rFonts w:ascii="Times New Roman" w:hAnsi="Times New Roman"/>
          <w:sz w:val="28"/>
          <w:szCs w:val="28"/>
        </w:rPr>
        <w:t xml:space="preserve">Давно известно, что за наше психическое состояние </w:t>
      </w:r>
      <w:r w:rsidR="00ED3F60" w:rsidRPr="00546C5F">
        <w:rPr>
          <w:rFonts w:ascii="Times New Roman" w:hAnsi="Times New Roman"/>
          <w:sz w:val="28"/>
          <w:szCs w:val="28"/>
        </w:rPr>
        <w:t xml:space="preserve">человека </w:t>
      </w:r>
      <w:r w:rsidRPr="00546C5F">
        <w:rPr>
          <w:rFonts w:ascii="Times New Roman" w:hAnsi="Times New Roman"/>
          <w:sz w:val="28"/>
          <w:szCs w:val="28"/>
        </w:rPr>
        <w:t>отвечают гормоны. Наиболее известен серотонин, названный «гормоном счастья», который вырабатывается в нашем мозгу.</w:t>
      </w:r>
    </w:p>
    <w:p w:rsidR="003A6D93" w:rsidRPr="00546C5F" w:rsidRDefault="003A6D93" w:rsidP="00546C5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6C5F">
        <w:rPr>
          <w:rFonts w:ascii="Times New Roman" w:hAnsi="Times New Roman"/>
          <w:sz w:val="28"/>
          <w:szCs w:val="28"/>
        </w:rPr>
        <w:t xml:space="preserve">А вот «гормоном страха» частенько называют другое вещество - адреналин, он вырабатывается, когда мы подвергаемся стрессу, злимся или пугаемся. </w:t>
      </w:r>
    </w:p>
    <w:p w:rsidR="003A6D93" w:rsidRPr="00546C5F" w:rsidRDefault="003A6D93" w:rsidP="00546C5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6C5F">
        <w:rPr>
          <w:rFonts w:ascii="Times New Roman" w:hAnsi="Times New Roman"/>
          <w:sz w:val="28"/>
          <w:szCs w:val="28"/>
        </w:rPr>
        <w:t>Еще один гормон - мелатонин - его выработка увеличивается перед отходом ко сну и ночью. Мелатонин делает нас вялыми, апатичными, количество этого вещества увеличивается у тех, кто впал в депрессию.</w:t>
      </w:r>
    </w:p>
    <w:p w:rsidR="003A6D93" w:rsidRPr="00546C5F" w:rsidRDefault="003A6D93" w:rsidP="00546C5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6C5F">
        <w:rPr>
          <w:rFonts w:ascii="Times New Roman" w:hAnsi="Times New Roman"/>
          <w:sz w:val="28"/>
          <w:szCs w:val="28"/>
        </w:rPr>
        <w:t>Физиологи считают, что вполне возможно стать счастливее, искусственно усилив выработку «счастливых» гормонов и выводя из организма «несчастные». Сейчас мы рассмотрим некоторые способы выработки «гормонов счастья».</w:t>
      </w:r>
    </w:p>
    <w:p w:rsidR="008C51FB" w:rsidRDefault="008C51FB" w:rsidP="008C51FB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3A6D93" w:rsidRPr="00546C5F" w:rsidRDefault="003A6D93" w:rsidP="008C51F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46C5F">
        <w:rPr>
          <w:rFonts w:ascii="Times New Roman" w:hAnsi="Times New Roman"/>
          <w:b/>
          <w:sz w:val="28"/>
          <w:szCs w:val="28"/>
        </w:rPr>
        <w:t>Обучающийся:</w:t>
      </w:r>
      <w:r w:rsidRPr="00546C5F">
        <w:rPr>
          <w:rFonts w:ascii="Times New Roman" w:hAnsi="Times New Roman"/>
          <w:sz w:val="28"/>
          <w:szCs w:val="28"/>
        </w:rPr>
        <w:t xml:space="preserve"> </w:t>
      </w:r>
    </w:p>
    <w:p w:rsidR="003A6D93" w:rsidRPr="008C51FB" w:rsidRDefault="003A6D93" w:rsidP="008C51FB">
      <w:pPr>
        <w:spacing w:after="0" w:line="240" w:lineRule="auto"/>
        <w:ind w:firstLine="709"/>
        <w:jc w:val="center"/>
        <w:rPr>
          <w:rFonts w:ascii="Times New Roman" w:hAnsi="Times New Roman"/>
          <w:b/>
          <w:i/>
          <w:sz w:val="28"/>
          <w:szCs w:val="28"/>
        </w:rPr>
      </w:pPr>
      <w:r w:rsidRPr="008C51FB">
        <w:rPr>
          <w:rFonts w:ascii="Times New Roman" w:hAnsi="Times New Roman"/>
          <w:b/>
          <w:i/>
          <w:sz w:val="28"/>
          <w:szCs w:val="28"/>
        </w:rPr>
        <w:t>Четыре способа выработать гормоны счастья</w:t>
      </w:r>
    </w:p>
    <w:p w:rsidR="003A6D93" w:rsidRPr="00546C5F" w:rsidRDefault="003A6D93" w:rsidP="00546C5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6C5F">
        <w:rPr>
          <w:rFonts w:ascii="Times New Roman" w:hAnsi="Times New Roman"/>
          <w:sz w:val="28"/>
          <w:szCs w:val="28"/>
        </w:rPr>
        <w:t xml:space="preserve">1. Доказано, что физические упражнения и спорт замедляют распад серотонина и заставляет его вырабатываться с новой силой. </w:t>
      </w:r>
    </w:p>
    <w:p w:rsidR="003A6D93" w:rsidRPr="00546C5F" w:rsidRDefault="00306818" w:rsidP="00546C5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3591560</wp:posOffset>
            </wp:positionH>
            <wp:positionV relativeFrom="paragraph">
              <wp:posOffset>106045</wp:posOffset>
            </wp:positionV>
            <wp:extent cx="2827020" cy="2447925"/>
            <wp:effectExtent l="19050" t="0" r="0" b="0"/>
            <wp:wrapSquare wrapText="bothSides"/>
            <wp:docPr id="27" name="Рисунок 8" descr="E:\2014-2015 учебный год\ДЕКАБРЬ\Фото Кл. час Савельева Т.И\DSC05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2014-2015 учебный год\ДЕКАБРЬ\Фото Кл. час Савельева Т.И\DSC05280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020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  <w:r w:rsidR="003A6D93" w:rsidRPr="00546C5F">
        <w:rPr>
          <w:rFonts w:ascii="Times New Roman" w:hAnsi="Times New Roman"/>
          <w:sz w:val="28"/>
          <w:szCs w:val="28"/>
        </w:rPr>
        <w:t xml:space="preserve">2. Улыбайтесь. Оказывается, существует нервная обратная связь между лицевыми мышцами и мозгом. Даже если вы насильно напряжете мышцы лица в улыбке, настроение улучшится. </w:t>
      </w:r>
    </w:p>
    <w:p w:rsidR="003A6D93" w:rsidRPr="00546C5F" w:rsidRDefault="003A6D93" w:rsidP="00546C5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6C5F">
        <w:rPr>
          <w:rFonts w:ascii="Times New Roman" w:hAnsi="Times New Roman"/>
          <w:sz w:val="28"/>
          <w:szCs w:val="28"/>
        </w:rPr>
        <w:t xml:space="preserve">3. Распрямите плечи. Когда у нас скверно на душе, мы опускаем плечи, сутулимся. А плохая осанка мешает свободной циркуляции крови. Поверьте: стоит выпрямить спину, плечи и пойти пружинистой походкой, как на душе немедленно </w:t>
      </w:r>
      <w:proofErr w:type="gramStart"/>
      <w:r w:rsidRPr="00546C5F">
        <w:rPr>
          <w:rFonts w:ascii="Times New Roman" w:hAnsi="Times New Roman"/>
          <w:sz w:val="28"/>
          <w:szCs w:val="28"/>
        </w:rPr>
        <w:t>полегчает</w:t>
      </w:r>
      <w:proofErr w:type="gramEnd"/>
      <w:r w:rsidRPr="00546C5F">
        <w:rPr>
          <w:rFonts w:ascii="Times New Roman" w:hAnsi="Times New Roman"/>
          <w:sz w:val="28"/>
          <w:szCs w:val="28"/>
        </w:rPr>
        <w:t>.</w:t>
      </w:r>
    </w:p>
    <w:p w:rsidR="00563A0B" w:rsidRPr="00546C5F" w:rsidRDefault="003A6D93" w:rsidP="00546C5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6C5F">
        <w:rPr>
          <w:rFonts w:ascii="Times New Roman" w:hAnsi="Times New Roman"/>
          <w:sz w:val="28"/>
          <w:szCs w:val="28"/>
        </w:rPr>
        <w:t>4. Отведайте «счастливой» пищи.  Действительно, некоторые виды продуктов заставляют организм вырабатывать гормоны счастья. Признанный лидер тут, конечно, шоколад. Веселят также бананы, груша и изюм. Поднять настроение можно и с помощью пряных трав: кинзы и сельдерея. Или просто выпейте стаканчик отвара зверобоя.</w:t>
      </w:r>
    </w:p>
    <w:p w:rsidR="008C51FB" w:rsidRDefault="003A6D93" w:rsidP="008C51F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46C5F">
        <w:rPr>
          <w:rFonts w:ascii="Times New Roman" w:hAnsi="Times New Roman"/>
          <w:b/>
          <w:sz w:val="28"/>
          <w:szCs w:val="28"/>
        </w:rPr>
        <w:t>Ведущий:</w:t>
      </w:r>
      <w:r w:rsidRPr="00546C5F">
        <w:rPr>
          <w:rFonts w:ascii="Times New Roman" w:hAnsi="Times New Roman"/>
          <w:sz w:val="28"/>
          <w:szCs w:val="28"/>
        </w:rPr>
        <w:t xml:space="preserve"> </w:t>
      </w:r>
    </w:p>
    <w:p w:rsidR="003A6D93" w:rsidRPr="00546C5F" w:rsidRDefault="003A6D93" w:rsidP="008C51F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6C5F">
        <w:rPr>
          <w:rFonts w:ascii="Times New Roman" w:hAnsi="Times New Roman"/>
          <w:sz w:val="28"/>
          <w:szCs w:val="28"/>
        </w:rPr>
        <w:t>Теперь мы точно знаем, как легко стать счастливым человеком: заниматься спортом, чаще улыбаться, спину держать прямо, питаться шоколадом, бананами, изюмом и иногда выпивать чашечку отвара зверобоя. Оказывается это так просто.</w:t>
      </w:r>
    </w:p>
    <w:p w:rsidR="008C51FB" w:rsidRDefault="003A6D93" w:rsidP="008C51FB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546C5F">
        <w:rPr>
          <w:rFonts w:ascii="Times New Roman" w:hAnsi="Times New Roman"/>
          <w:b/>
          <w:sz w:val="28"/>
          <w:szCs w:val="28"/>
        </w:rPr>
        <w:t xml:space="preserve">Ведущий: </w:t>
      </w:r>
    </w:p>
    <w:p w:rsidR="00CB1926" w:rsidRPr="00546C5F" w:rsidRDefault="003A6D93" w:rsidP="008C51F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6C5F">
        <w:rPr>
          <w:rFonts w:ascii="Times New Roman" w:hAnsi="Times New Roman"/>
          <w:sz w:val="28"/>
          <w:szCs w:val="28"/>
        </w:rPr>
        <w:t>Много сегодня было сказано про счастье</w:t>
      </w:r>
      <w:r w:rsidR="00CB1926" w:rsidRPr="00546C5F">
        <w:rPr>
          <w:rFonts w:ascii="Times New Roman" w:hAnsi="Times New Roman"/>
          <w:sz w:val="28"/>
          <w:szCs w:val="28"/>
        </w:rPr>
        <w:t>, давайте проанализируем все сказанное и определим «слагаемые» счастья. Каждая команда оформит их в виде цветка.</w:t>
      </w:r>
    </w:p>
    <w:p w:rsidR="00CB1926" w:rsidRPr="008C51FB" w:rsidRDefault="008C51FB" w:rsidP="00546C5F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    </w:t>
      </w:r>
      <w:r w:rsidR="00CB1926" w:rsidRPr="008C51FB">
        <w:rPr>
          <w:rFonts w:ascii="Times New Roman" w:hAnsi="Times New Roman"/>
          <w:i/>
          <w:sz w:val="28"/>
          <w:szCs w:val="28"/>
        </w:rPr>
        <w:t xml:space="preserve">(Команды выполняют задание). </w:t>
      </w:r>
      <w:r>
        <w:rPr>
          <w:rFonts w:ascii="Times New Roman" w:hAnsi="Times New Roman"/>
          <w:i/>
          <w:sz w:val="28"/>
          <w:szCs w:val="28"/>
        </w:rPr>
        <w:t>(</w:t>
      </w:r>
      <w:r w:rsidR="00CB1926" w:rsidRPr="008C51FB">
        <w:rPr>
          <w:rFonts w:ascii="Times New Roman" w:hAnsi="Times New Roman"/>
          <w:i/>
          <w:sz w:val="28"/>
          <w:szCs w:val="28"/>
        </w:rPr>
        <w:t>Фон</w:t>
      </w:r>
      <w:r>
        <w:rPr>
          <w:rFonts w:ascii="Times New Roman" w:hAnsi="Times New Roman"/>
          <w:i/>
          <w:sz w:val="28"/>
          <w:szCs w:val="28"/>
        </w:rPr>
        <w:t>ом  з</w:t>
      </w:r>
      <w:r w:rsidR="00CB1926" w:rsidRPr="008C51FB">
        <w:rPr>
          <w:rFonts w:ascii="Times New Roman" w:hAnsi="Times New Roman"/>
          <w:i/>
          <w:sz w:val="28"/>
          <w:szCs w:val="28"/>
        </w:rPr>
        <w:t>вучит</w:t>
      </w:r>
      <w:r>
        <w:rPr>
          <w:rFonts w:ascii="Times New Roman" w:hAnsi="Times New Roman"/>
          <w:i/>
          <w:sz w:val="28"/>
          <w:szCs w:val="28"/>
        </w:rPr>
        <w:t xml:space="preserve">  </w:t>
      </w:r>
      <w:r w:rsidR="00CB1926" w:rsidRPr="008C51FB">
        <w:rPr>
          <w:rFonts w:ascii="Times New Roman" w:hAnsi="Times New Roman"/>
          <w:i/>
          <w:sz w:val="28"/>
          <w:szCs w:val="28"/>
        </w:rPr>
        <w:t xml:space="preserve"> «Правильная песня»</w:t>
      </w:r>
      <w:r>
        <w:rPr>
          <w:rFonts w:ascii="Times New Roman" w:hAnsi="Times New Roman"/>
          <w:i/>
          <w:sz w:val="28"/>
          <w:szCs w:val="28"/>
        </w:rPr>
        <w:t>)</w:t>
      </w:r>
    </w:p>
    <w:p w:rsidR="003A6D93" w:rsidRDefault="00CB1926" w:rsidP="00546C5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6C5F">
        <w:rPr>
          <w:rFonts w:ascii="Times New Roman" w:hAnsi="Times New Roman"/>
          <w:sz w:val="28"/>
          <w:szCs w:val="28"/>
        </w:rPr>
        <w:t xml:space="preserve">Команды  демонстрируют задание у доски,  наклеивая на ватман лепестки со «слагаемыми» счастья.  </w:t>
      </w:r>
    </w:p>
    <w:p w:rsidR="008C51FB" w:rsidRPr="00546C5F" w:rsidRDefault="008C51FB" w:rsidP="00546C5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92A2B" w:rsidRPr="008C51FB" w:rsidRDefault="008C51FB" w:rsidP="008C51FB">
      <w:pPr>
        <w:spacing w:after="0" w:line="240" w:lineRule="auto"/>
        <w:ind w:firstLine="709"/>
        <w:jc w:val="center"/>
        <w:rPr>
          <w:rFonts w:ascii="Times New Roman" w:hAnsi="Times New Roman"/>
          <w:i/>
          <w:sz w:val="28"/>
          <w:szCs w:val="28"/>
        </w:rPr>
      </w:pPr>
      <w:proofErr w:type="gramStart"/>
      <w:r w:rsidRPr="008C51FB">
        <w:rPr>
          <w:rFonts w:ascii="Times New Roman" w:hAnsi="Times New Roman"/>
          <w:i/>
          <w:sz w:val="28"/>
          <w:szCs w:val="28"/>
        </w:rPr>
        <w:t>(</w:t>
      </w:r>
      <w:r w:rsidR="00A92A2B" w:rsidRPr="008C51FB">
        <w:rPr>
          <w:rFonts w:ascii="Times New Roman" w:hAnsi="Times New Roman"/>
          <w:i/>
          <w:sz w:val="28"/>
          <w:szCs w:val="28"/>
        </w:rPr>
        <w:t>Фон</w:t>
      </w:r>
      <w:r w:rsidRPr="008C51FB">
        <w:rPr>
          <w:rFonts w:ascii="Times New Roman" w:hAnsi="Times New Roman"/>
          <w:i/>
          <w:sz w:val="28"/>
          <w:szCs w:val="28"/>
        </w:rPr>
        <w:t>:</w:t>
      </w:r>
      <w:proofErr w:type="gramEnd"/>
      <w:r w:rsidR="00A92A2B" w:rsidRPr="008C51FB">
        <w:rPr>
          <w:rFonts w:ascii="Times New Roman" w:hAnsi="Times New Roman"/>
          <w:i/>
          <w:sz w:val="28"/>
          <w:szCs w:val="28"/>
        </w:rPr>
        <w:t xml:space="preserve"> </w:t>
      </w:r>
      <w:proofErr w:type="gramStart"/>
      <w:r w:rsidR="00A92A2B" w:rsidRPr="008C51FB">
        <w:rPr>
          <w:rFonts w:ascii="Times New Roman" w:hAnsi="Times New Roman"/>
          <w:i/>
          <w:sz w:val="28"/>
          <w:szCs w:val="28"/>
        </w:rPr>
        <w:t>Звучит песня Стаса Пьехи «Счастье»</w:t>
      </w:r>
      <w:r w:rsidRPr="008C51FB">
        <w:rPr>
          <w:rFonts w:ascii="Times New Roman" w:hAnsi="Times New Roman"/>
          <w:i/>
          <w:sz w:val="28"/>
          <w:szCs w:val="28"/>
        </w:rPr>
        <w:t>)</w:t>
      </w:r>
      <w:proofErr w:type="gramEnd"/>
    </w:p>
    <w:p w:rsidR="008C51FB" w:rsidRDefault="00CB1926" w:rsidP="008C51FB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546C5F">
        <w:rPr>
          <w:rFonts w:ascii="Times New Roman" w:hAnsi="Times New Roman"/>
          <w:b/>
          <w:sz w:val="28"/>
          <w:szCs w:val="28"/>
        </w:rPr>
        <w:t xml:space="preserve">Ведущий: </w:t>
      </w:r>
    </w:p>
    <w:p w:rsidR="00CB1926" w:rsidRDefault="00CB1926" w:rsidP="008C51F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gramStart"/>
      <w:r w:rsidRPr="00546C5F">
        <w:rPr>
          <w:rFonts w:ascii="Times New Roman" w:hAnsi="Times New Roman"/>
          <w:sz w:val="28"/>
          <w:szCs w:val="28"/>
        </w:rPr>
        <w:t>Посмотрите</w:t>
      </w:r>
      <w:proofErr w:type="gramEnd"/>
      <w:r w:rsidRPr="00546C5F">
        <w:rPr>
          <w:rFonts w:ascii="Times New Roman" w:hAnsi="Times New Roman"/>
          <w:sz w:val="28"/>
          <w:szCs w:val="28"/>
        </w:rPr>
        <w:t xml:space="preserve"> какое у нас красивое Солнышко. Оно излучает свет, тепло, добро, </w:t>
      </w:r>
      <w:proofErr w:type="gramStart"/>
      <w:r w:rsidRPr="00546C5F">
        <w:rPr>
          <w:rFonts w:ascii="Times New Roman" w:hAnsi="Times New Roman"/>
          <w:sz w:val="28"/>
          <w:szCs w:val="28"/>
        </w:rPr>
        <w:t>все</w:t>
      </w:r>
      <w:proofErr w:type="gramEnd"/>
      <w:r w:rsidRPr="00546C5F">
        <w:rPr>
          <w:rFonts w:ascii="Times New Roman" w:hAnsi="Times New Roman"/>
          <w:sz w:val="28"/>
          <w:szCs w:val="28"/>
        </w:rPr>
        <w:t xml:space="preserve"> что необходимо счастливому человеку.  Проанализируйте еще раз все услышанное сегодня и дайте определение своего «счастья», закончив фразу «счастье – это…». Каждый напишите это определение на </w:t>
      </w:r>
      <w:proofErr w:type="spellStart"/>
      <w:r w:rsidRPr="00546C5F">
        <w:rPr>
          <w:rFonts w:ascii="Times New Roman" w:hAnsi="Times New Roman"/>
          <w:sz w:val="28"/>
          <w:szCs w:val="28"/>
        </w:rPr>
        <w:t>стикерах</w:t>
      </w:r>
      <w:proofErr w:type="spellEnd"/>
      <w:r w:rsidRPr="00546C5F">
        <w:rPr>
          <w:rFonts w:ascii="Times New Roman" w:hAnsi="Times New Roman"/>
          <w:sz w:val="28"/>
          <w:szCs w:val="28"/>
        </w:rPr>
        <w:t xml:space="preserve"> и наклейте их на наше Солнышко.</w:t>
      </w:r>
      <w:r w:rsidR="00A92A2B" w:rsidRPr="00546C5F">
        <w:rPr>
          <w:rFonts w:ascii="Times New Roman" w:hAnsi="Times New Roman"/>
          <w:sz w:val="28"/>
          <w:szCs w:val="28"/>
        </w:rPr>
        <w:t xml:space="preserve"> И мы сейчас посмотрим у кого какое оно… счастье.</w:t>
      </w:r>
    </w:p>
    <w:p w:rsidR="008C51FB" w:rsidRPr="00546C5F" w:rsidRDefault="008C51FB" w:rsidP="008C51F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8C51FB" w:rsidRDefault="00306818" w:rsidP="008C51FB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2435225</wp:posOffset>
            </wp:positionH>
            <wp:positionV relativeFrom="paragraph">
              <wp:posOffset>0</wp:posOffset>
            </wp:positionV>
            <wp:extent cx="4075430" cy="2286000"/>
            <wp:effectExtent l="19050" t="0" r="1270" b="0"/>
            <wp:wrapSquare wrapText="bothSides"/>
            <wp:docPr id="28" name="Рисунок 9" descr="E:\2014-2015 учебный год\ДЕКАБРЬ\Фото Кл. час Савельева Т.И\DSC052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2014-2015 учебный год\ДЕКАБРЬ\Фото Кл. час Савельева Т.И\DSC05296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543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  <w:r w:rsidR="00A92A2B" w:rsidRPr="00546C5F">
        <w:rPr>
          <w:rFonts w:ascii="Times New Roman" w:hAnsi="Times New Roman"/>
          <w:b/>
          <w:sz w:val="28"/>
          <w:szCs w:val="28"/>
        </w:rPr>
        <w:t xml:space="preserve">Ведущий: </w:t>
      </w:r>
    </w:p>
    <w:p w:rsidR="008C51FB" w:rsidRDefault="00A92A2B" w:rsidP="008C51F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6C5F">
        <w:rPr>
          <w:rFonts w:ascii="Times New Roman" w:hAnsi="Times New Roman"/>
          <w:sz w:val="28"/>
          <w:szCs w:val="28"/>
        </w:rPr>
        <w:t xml:space="preserve">Вот и подошло к концу наше мероприятие, но я </w:t>
      </w:r>
      <w:proofErr w:type="gramStart"/>
      <w:r w:rsidRPr="00546C5F">
        <w:rPr>
          <w:rFonts w:ascii="Times New Roman" w:hAnsi="Times New Roman"/>
          <w:sz w:val="28"/>
          <w:szCs w:val="28"/>
        </w:rPr>
        <w:t>думаю</w:t>
      </w:r>
      <w:proofErr w:type="gramEnd"/>
      <w:r w:rsidRPr="00546C5F">
        <w:rPr>
          <w:rFonts w:ascii="Times New Roman" w:hAnsi="Times New Roman"/>
          <w:sz w:val="28"/>
          <w:szCs w:val="28"/>
        </w:rPr>
        <w:t xml:space="preserve"> поиск вашего счастья на этом не заканчивается. </w:t>
      </w:r>
      <w:r w:rsidR="00B34AA1" w:rsidRPr="00546C5F">
        <w:rPr>
          <w:rFonts w:ascii="Times New Roman" w:hAnsi="Times New Roman"/>
          <w:b/>
          <w:i/>
          <w:sz w:val="28"/>
          <w:szCs w:val="28"/>
        </w:rPr>
        <w:t>Счастье у каждого человека свое и каждый человек строит свое счастье сам.</w:t>
      </w:r>
      <w:r w:rsidR="00B34AA1" w:rsidRPr="00546C5F">
        <w:rPr>
          <w:rFonts w:ascii="Times New Roman" w:hAnsi="Times New Roman"/>
          <w:sz w:val="28"/>
          <w:szCs w:val="28"/>
        </w:rPr>
        <w:t xml:space="preserve"> </w:t>
      </w:r>
      <w:r w:rsidRPr="00546C5F">
        <w:rPr>
          <w:rFonts w:ascii="Times New Roman" w:hAnsi="Times New Roman"/>
          <w:sz w:val="28"/>
          <w:szCs w:val="28"/>
        </w:rPr>
        <w:t xml:space="preserve">Хочется пожелать вам, чтобы ваша </w:t>
      </w:r>
      <w:proofErr w:type="gramStart"/>
      <w:r w:rsidRPr="00546C5F">
        <w:rPr>
          <w:rFonts w:ascii="Times New Roman" w:hAnsi="Times New Roman"/>
          <w:sz w:val="28"/>
          <w:szCs w:val="28"/>
        </w:rPr>
        <w:t>птица-счастья</w:t>
      </w:r>
      <w:proofErr w:type="gramEnd"/>
      <w:r w:rsidRPr="00546C5F">
        <w:rPr>
          <w:rFonts w:ascii="Times New Roman" w:hAnsi="Times New Roman"/>
          <w:sz w:val="28"/>
          <w:szCs w:val="28"/>
        </w:rPr>
        <w:t xml:space="preserve"> всегда была рядом с вами, чтобы вы </w:t>
      </w:r>
      <w:r w:rsidRPr="00546C5F">
        <w:rPr>
          <w:rFonts w:ascii="Times New Roman" w:hAnsi="Times New Roman"/>
          <w:sz w:val="28"/>
          <w:szCs w:val="28"/>
        </w:rPr>
        <w:lastRenderedPageBreak/>
        <w:t>радовались каждому новому дню, своим успехам и успехам других людей, любили и были для кого-то любимыми</w:t>
      </w:r>
      <w:r w:rsidR="00B34AA1" w:rsidRPr="00546C5F">
        <w:rPr>
          <w:rFonts w:ascii="Times New Roman" w:hAnsi="Times New Roman"/>
          <w:sz w:val="28"/>
          <w:szCs w:val="28"/>
        </w:rPr>
        <w:t>. И пусть ваш девиз по жизни будет такой:</w:t>
      </w:r>
      <w:r w:rsidR="008C51FB">
        <w:rPr>
          <w:rFonts w:ascii="Times New Roman" w:hAnsi="Times New Roman"/>
          <w:sz w:val="28"/>
          <w:szCs w:val="28"/>
        </w:rPr>
        <w:t xml:space="preserve">          </w:t>
      </w:r>
    </w:p>
    <w:p w:rsidR="00B34AA1" w:rsidRDefault="00306818" w:rsidP="008C51FB">
      <w:pPr>
        <w:spacing w:after="0" w:line="240" w:lineRule="auto"/>
        <w:ind w:firstLine="708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2581275</wp:posOffset>
            </wp:positionH>
            <wp:positionV relativeFrom="paragraph">
              <wp:posOffset>-379095</wp:posOffset>
            </wp:positionV>
            <wp:extent cx="3927475" cy="2657475"/>
            <wp:effectExtent l="19050" t="0" r="0" b="0"/>
            <wp:wrapSquare wrapText="bothSides"/>
            <wp:docPr id="29" name="Рисунок 10" descr="E:\2014-2015 учебный год\ДЕКАБРЬ\Фото Кл. час Савельева Т.И\DSC05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2014-2015 учебный год\ДЕКАБРЬ\Фото Кл. час Савельева Т.И\DSC05316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7475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  <w:r w:rsidR="008C51FB">
        <w:rPr>
          <w:rFonts w:ascii="Times New Roman" w:hAnsi="Times New Roman"/>
          <w:sz w:val="28"/>
          <w:szCs w:val="28"/>
        </w:rPr>
        <w:t xml:space="preserve">                                    </w:t>
      </w:r>
      <w:r w:rsidR="00B34AA1" w:rsidRPr="00546C5F">
        <w:rPr>
          <w:rFonts w:ascii="Times New Roman" w:hAnsi="Times New Roman"/>
          <w:b/>
          <w:i/>
          <w:sz w:val="28"/>
          <w:szCs w:val="28"/>
        </w:rPr>
        <w:t>«Хочешь быть счастливым – будь им!»</w:t>
      </w:r>
    </w:p>
    <w:p w:rsidR="008C51FB" w:rsidRPr="008C51FB" w:rsidRDefault="008C51FB" w:rsidP="008C51F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8C51FB" w:rsidRDefault="00B34AA1" w:rsidP="008C51FB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546C5F">
        <w:rPr>
          <w:rFonts w:ascii="Times New Roman" w:hAnsi="Times New Roman"/>
          <w:b/>
          <w:sz w:val="28"/>
          <w:szCs w:val="28"/>
        </w:rPr>
        <w:t xml:space="preserve">Ведущий: </w:t>
      </w:r>
    </w:p>
    <w:p w:rsidR="00A92A2B" w:rsidRDefault="00093798" w:rsidP="008C51F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2564130</wp:posOffset>
            </wp:positionH>
            <wp:positionV relativeFrom="paragraph">
              <wp:posOffset>562610</wp:posOffset>
            </wp:positionV>
            <wp:extent cx="3946525" cy="2209800"/>
            <wp:effectExtent l="19050" t="0" r="0" b="0"/>
            <wp:wrapSquare wrapText="bothSides"/>
            <wp:docPr id="30" name="Рисунок 11" descr="E:\2014-2015 учебный год\ДЕКАБРЬ\Фото Кл. час Савельева Т.И\DSC05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2014-2015 учебный год\ДЕКАБРЬ\Фото Кл. час Савельева Т.И\DSC05339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6525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  <w:r w:rsidR="00B34AA1" w:rsidRPr="00546C5F">
        <w:rPr>
          <w:rFonts w:ascii="Times New Roman" w:hAnsi="Times New Roman"/>
          <w:sz w:val="28"/>
          <w:szCs w:val="28"/>
        </w:rPr>
        <w:t>Хочу поблагодарить</w:t>
      </w:r>
      <w:r w:rsidR="00E7499C" w:rsidRPr="00546C5F">
        <w:rPr>
          <w:rFonts w:ascii="Times New Roman" w:hAnsi="Times New Roman"/>
          <w:sz w:val="28"/>
          <w:szCs w:val="28"/>
        </w:rPr>
        <w:t xml:space="preserve"> всех, кто помогал в подготовке данного материала: студентов, методическую службу, воспитательный отдел, всех, кто нашел время и пришел на наше мероприятие. Впереди Новый год, хочется пожелать всем здоровья, мира, тепла и полную чашу настоящего человеческого счастья</w:t>
      </w:r>
      <w:r w:rsidR="00ED3F60" w:rsidRPr="00546C5F">
        <w:rPr>
          <w:rFonts w:ascii="Times New Roman" w:hAnsi="Times New Roman"/>
          <w:sz w:val="28"/>
          <w:szCs w:val="28"/>
        </w:rPr>
        <w:t>!</w:t>
      </w:r>
    </w:p>
    <w:p w:rsidR="00093798" w:rsidRDefault="00093798" w:rsidP="008C51F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093798" w:rsidRDefault="00093798" w:rsidP="008C51F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8C51FB" w:rsidRPr="00546C5F" w:rsidRDefault="008C51FB" w:rsidP="0009379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C51FB" w:rsidRDefault="00E7499C" w:rsidP="008C51FB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546C5F">
        <w:rPr>
          <w:rFonts w:ascii="Times New Roman" w:hAnsi="Times New Roman"/>
          <w:b/>
          <w:sz w:val="28"/>
          <w:szCs w:val="28"/>
        </w:rPr>
        <w:t>Предполагаемые результаты:</w:t>
      </w:r>
    </w:p>
    <w:p w:rsidR="00AE35EA" w:rsidRDefault="00ED3F60" w:rsidP="00546C5F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  <w:r w:rsidRPr="00546C5F">
        <w:rPr>
          <w:rFonts w:ascii="Times New Roman" w:hAnsi="Times New Roman"/>
          <w:sz w:val="28"/>
          <w:szCs w:val="28"/>
        </w:rPr>
        <w:t xml:space="preserve">В ходе обсуждения ребята выясняют что такое «счастье», определяют слагаемые счастья, </w:t>
      </w:r>
      <w:proofErr w:type="gramStart"/>
      <w:r w:rsidRPr="00546C5F">
        <w:rPr>
          <w:rFonts w:ascii="Times New Roman" w:hAnsi="Times New Roman"/>
          <w:sz w:val="28"/>
          <w:szCs w:val="28"/>
        </w:rPr>
        <w:t>выясняют</w:t>
      </w:r>
      <w:proofErr w:type="gramEnd"/>
      <w:r w:rsidRPr="00546C5F">
        <w:rPr>
          <w:rFonts w:ascii="Times New Roman" w:hAnsi="Times New Roman"/>
          <w:sz w:val="28"/>
          <w:szCs w:val="28"/>
        </w:rPr>
        <w:t xml:space="preserve"> счастливы ли они, узнают рецепты «счастья» и понимают, что, </w:t>
      </w:r>
      <w:r w:rsidRPr="00546C5F">
        <w:rPr>
          <w:rFonts w:ascii="Times New Roman" w:hAnsi="Times New Roman"/>
          <w:b/>
          <w:i/>
          <w:sz w:val="28"/>
          <w:szCs w:val="28"/>
        </w:rPr>
        <w:t>желая счастье другому,  они будут счастливы сами.</w:t>
      </w:r>
    </w:p>
    <w:p w:rsidR="00FC5AB4" w:rsidRDefault="00FC5AB4" w:rsidP="00546C5F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FC5AB4" w:rsidRDefault="00FC5AB4" w:rsidP="00546C5F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FC5AB4" w:rsidRDefault="00FC5AB4" w:rsidP="00546C5F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FC5AB4" w:rsidRDefault="00FC5AB4" w:rsidP="00546C5F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FC5AB4" w:rsidRDefault="00FC5AB4" w:rsidP="00546C5F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FC5AB4" w:rsidRDefault="00FC5AB4" w:rsidP="00546C5F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FC5AB4" w:rsidRDefault="00FC5AB4" w:rsidP="00546C5F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FC5AB4" w:rsidRDefault="00FC5AB4" w:rsidP="00546C5F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FC5AB4" w:rsidRDefault="00FC5AB4" w:rsidP="00546C5F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FC5AB4" w:rsidRDefault="00FC5AB4" w:rsidP="00546C5F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FC5AB4" w:rsidRDefault="00FC5AB4" w:rsidP="00546C5F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FC5AB4" w:rsidRDefault="00FC5AB4" w:rsidP="00546C5F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FC5AB4" w:rsidRDefault="00FC5AB4" w:rsidP="00546C5F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FC5AB4" w:rsidRDefault="00FC5AB4" w:rsidP="00546C5F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FC5AB4" w:rsidRDefault="00FC5AB4" w:rsidP="00546C5F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FC5AB4" w:rsidRDefault="00FC5AB4" w:rsidP="00546C5F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FC5AB4" w:rsidRDefault="00FC5AB4" w:rsidP="00546C5F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FC5AB4" w:rsidRDefault="00FC5AB4" w:rsidP="00546C5F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FC5AB4" w:rsidRDefault="00FC5AB4" w:rsidP="00546C5F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FC5AB4" w:rsidRDefault="00FC5AB4" w:rsidP="00FC5AB4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Список литературы</w:t>
      </w:r>
    </w:p>
    <w:p w:rsidR="00FC5AB4" w:rsidRDefault="00FC5AB4" w:rsidP="00FC5AB4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Абросьева</w:t>
      </w:r>
      <w:proofErr w:type="spellEnd"/>
      <w:r>
        <w:rPr>
          <w:rFonts w:ascii="Times New Roman" w:hAnsi="Times New Roman"/>
          <w:sz w:val="28"/>
          <w:szCs w:val="28"/>
        </w:rPr>
        <w:t xml:space="preserve"> Н. Н. Классный час с психологом. – М., 2006.</w:t>
      </w:r>
    </w:p>
    <w:p w:rsidR="00FC5AB4" w:rsidRDefault="00FC5AB4" w:rsidP="00FC5AB4">
      <w:pPr>
        <w:pStyle w:val="ListParagraph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Аджиева</w:t>
      </w:r>
      <w:proofErr w:type="spellEnd"/>
      <w:r>
        <w:rPr>
          <w:rFonts w:ascii="Times New Roman" w:hAnsi="Times New Roman"/>
          <w:sz w:val="28"/>
          <w:szCs w:val="28"/>
        </w:rPr>
        <w:t xml:space="preserve"> Е. М., Байкалова Л. А., Гребенщикова Л. К. 50 сценариев классных часов. – М.: Центр «Педагогический поиск», 2003.</w:t>
      </w:r>
    </w:p>
    <w:p w:rsidR="00FC5AB4" w:rsidRDefault="00FC5AB4" w:rsidP="00FC5AB4">
      <w:pPr>
        <w:pStyle w:val="ListParagraph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Карнеги Д. Как завоевать друзей и оказывать влияние на людей: Пер. с англ./Общ</w:t>
      </w:r>
      <w:proofErr w:type="gramStart"/>
      <w:r>
        <w:rPr>
          <w:rFonts w:ascii="Times New Roman" w:hAnsi="Times New Roman"/>
          <w:sz w:val="28"/>
          <w:szCs w:val="28"/>
        </w:rPr>
        <w:t>.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р</w:t>
      </w:r>
      <w:proofErr w:type="gramEnd"/>
      <w:r>
        <w:rPr>
          <w:rFonts w:ascii="Times New Roman" w:hAnsi="Times New Roman"/>
          <w:sz w:val="28"/>
          <w:szCs w:val="28"/>
        </w:rPr>
        <w:t xml:space="preserve">ед. и </w:t>
      </w:r>
      <w:proofErr w:type="spellStart"/>
      <w:r>
        <w:rPr>
          <w:rFonts w:ascii="Times New Roman" w:hAnsi="Times New Roman"/>
          <w:sz w:val="28"/>
          <w:szCs w:val="28"/>
        </w:rPr>
        <w:t>предисл</w:t>
      </w:r>
      <w:proofErr w:type="spellEnd"/>
      <w:r>
        <w:rPr>
          <w:rFonts w:ascii="Times New Roman" w:hAnsi="Times New Roman"/>
          <w:sz w:val="28"/>
          <w:szCs w:val="28"/>
        </w:rPr>
        <w:t>. В. П. Зинченко и Ю. М. Жукова. – Самара: «Самарский дом печати», 1994.</w:t>
      </w:r>
    </w:p>
    <w:p w:rsidR="00FC5AB4" w:rsidRDefault="00FC5AB4" w:rsidP="00FC5AB4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Кулинич</w:t>
      </w:r>
      <w:proofErr w:type="spellEnd"/>
      <w:r>
        <w:rPr>
          <w:rFonts w:ascii="Times New Roman" w:hAnsi="Times New Roman"/>
          <w:sz w:val="28"/>
          <w:szCs w:val="28"/>
        </w:rPr>
        <w:t xml:space="preserve"> Г. Г. Классные часы. 10-11-е классы. – М., 2007.</w:t>
      </w:r>
    </w:p>
    <w:p w:rsidR="00FC5AB4" w:rsidRDefault="00FC5AB4" w:rsidP="00FC5AB4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Организация процесса воспитания детей: современные подходы, формы и методы</w:t>
      </w:r>
      <w:proofErr w:type="gramStart"/>
      <w:r>
        <w:rPr>
          <w:rFonts w:ascii="Times New Roman" w:hAnsi="Times New Roman"/>
          <w:sz w:val="28"/>
          <w:szCs w:val="28"/>
        </w:rPr>
        <w:t>/П</w:t>
      </w:r>
      <w:proofErr w:type="gramEnd"/>
      <w:r>
        <w:rPr>
          <w:rFonts w:ascii="Times New Roman" w:hAnsi="Times New Roman"/>
          <w:sz w:val="28"/>
          <w:szCs w:val="28"/>
        </w:rPr>
        <w:t>од ред. Е. Н. Степанова, Н. А. Алексеевой, Е. И. Барановой, Е. В. Володиной. – М.: Центр «Педагогический поиск», 2013.</w:t>
      </w:r>
    </w:p>
    <w:p w:rsidR="00FC5AB4" w:rsidRDefault="00FC5AB4" w:rsidP="00FC5AB4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Правдина О. В., </w:t>
      </w:r>
      <w:proofErr w:type="spellStart"/>
      <w:r>
        <w:rPr>
          <w:rFonts w:ascii="Times New Roman" w:hAnsi="Times New Roman"/>
          <w:sz w:val="28"/>
          <w:szCs w:val="28"/>
        </w:rPr>
        <w:t>Просвирнова</w:t>
      </w:r>
      <w:proofErr w:type="spellEnd"/>
      <w:r>
        <w:rPr>
          <w:rFonts w:ascii="Times New Roman" w:hAnsi="Times New Roman"/>
          <w:sz w:val="28"/>
          <w:szCs w:val="28"/>
        </w:rPr>
        <w:t xml:space="preserve"> О. Е., Мишина С. Е., </w:t>
      </w:r>
      <w:proofErr w:type="spellStart"/>
      <w:r>
        <w:rPr>
          <w:rFonts w:ascii="Times New Roman" w:hAnsi="Times New Roman"/>
          <w:sz w:val="28"/>
          <w:szCs w:val="28"/>
        </w:rPr>
        <w:t>Коротеева</w:t>
      </w:r>
      <w:proofErr w:type="spellEnd"/>
      <w:r>
        <w:rPr>
          <w:rFonts w:ascii="Times New Roman" w:hAnsi="Times New Roman"/>
          <w:sz w:val="28"/>
          <w:szCs w:val="28"/>
        </w:rPr>
        <w:t xml:space="preserve"> Т. В. Методическое пособие по воспитательной работе. По курсу «Мой выбор». – М.: </w:t>
      </w:r>
      <w:proofErr w:type="spellStart"/>
      <w:r>
        <w:rPr>
          <w:rFonts w:ascii="Times New Roman" w:hAnsi="Times New Roman"/>
          <w:sz w:val="28"/>
          <w:szCs w:val="28"/>
        </w:rPr>
        <w:t>Инжица</w:t>
      </w:r>
      <w:proofErr w:type="spellEnd"/>
      <w:r>
        <w:rPr>
          <w:rFonts w:ascii="Times New Roman" w:hAnsi="Times New Roman"/>
          <w:sz w:val="28"/>
          <w:szCs w:val="28"/>
        </w:rPr>
        <w:t xml:space="preserve">, 2005. </w:t>
      </w:r>
    </w:p>
    <w:p w:rsidR="00FC5AB4" w:rsidRDefault="00FC5AB4" w:rsidP="00FC5AB4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Рубинштейн С. Л. Основы общей психологии. СПб</w:t>
      </w:r>
      <w:proofErr w:type="gramStart"/>
      <w:r>
        <w:rPr>
          <w:rFonts w:ascii="Times New Roman" w:hAnsi="Times New Roman"/>
          <w:sz w:val="28"/>
          <w:szCs w:val="28"/>
        </w:rPr>
        <w:t xml:space="preserve">.: </w:t>
      </w:r>
      <w:proofErr w:type="gramEnd"/>
      <w:r>
        <w:rPr>
          <w:rFonts w:ascii="Times New Roman" w:hAnsi="Times New Roman"/>
          <w:sz w:val="28"/>
          <w:szCs w:val="28"/>
        </w:rPr>
        <w:t>Питер, 2008.</w:t>
      </w:r>
    </w:p>
    <w:p w:rsidR="00FC5AB4" w:rsidRDefault="00FC5AB4" w:rsidP="00FC5AB4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Степанов Е. Н. Классному руководителю о классном часе. – М., 2002.</w:t>
      </w:r>
    </w:p>
    <w:p w:rsidR="00FC5AB4" w:rsidRDefault="00FC5AB4" w:rsidP="00FC5AB4">
      <w:pPr>
        <w:pStyle w:val="ListParagraph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Сценарии классных часов (часть 2 – я) / М.: Центр « Педагогический поиск», 2003.</w:t>
      </w:r>
    </w:p>
    <w:p w:rsidR="00FC5AB4" w:rsidRDefault="00FC5AB4" w:rsidP="00FC5AB4">
      <w:pPr>
        <w:pStyle w:val="ListParagraph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Словарь русского языка Ожегова.</w:t>
      </w:r>
    </w:p>
    <w:p w:rsidR="00FC5AB4" w:rsidRDefault="00FC5AB4" w:rsidP="00FC5AB4">
      <w:pPr>
        <w:pStyle w:val="ListParagraph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Хей</w:t>
      </w:r>
      <w:proofErr w:type="spellEnd"/>
      <w:r>
        <w:rPr>
          <w:rFonts w:ascii="Times New Roman" w:hAnsi="Times New Roman"/>
          <w:sz w:val="28"/>
          <w:szCs w:val="28"/>
        </w:rPr>
        <w:t xml:space="preserve"> Луиза. Новейшая энциклопедия здоровья и счастья</w:t>
      </w:r>
      <w:proofErr w:type="gramStart"/>
      <w:r>
        <w:rPr>
          <w:rFonts w:ascii="Times New Roman" w:hAnsi="Times New Roman"/>
          <w:sz w:val="28"/>
          <w:szCs w:val="28"/>
        </w:rPr>
        <w:t>/П</w:t>
      </w:r>
      <w:proofErr w:type="gramEnd"/>
      <w:r>
        <w:rPr>
          <w:rFonts w:ascii="Times New Roman" w:hAnsi="Times New Roman"/>
          <w:sz w:val="28"/>
          <w:szCs w:val="28"/>
        </w:rPr>
        <w:t xml:space="preserve">ер. с англ. – 2-е изд., </w:t>
      </w:r>
      <w:proofErr w:type="spellStart"/>
      <w:r>
        <w:rPr>
          <w:rFonts w:ascii="Times New Roman" w:hAnsi="Times New Roman"/>
          <w:sz w:val="28"/>
          <w:szCs w:val="28"/>
        </w:rPr>
        <w:t>переработ</w:t>
      </w:r>
      <w:proofErr w:type="spellEnd"/>
      <w:r>
        <w:rPr>
          <w:rFonts w:ascii="Times New Roman" w:hAnsi="Times New Roman"/>
          <w:sz w:val="28"/>
          <w:szCs w:val="28"/>
        </w:rPr>
        <w:t xml:space="preserve">. И доп.  – М.: ОЛМА </w:t>
      </w:r>
      <w:proofErr w:type="spellStart"/>
      <w:r>
        <w:rPr>
          <w:rFonts w:ascii="Times New Roman" w:hAnsi="Times New Roman"/>
          <w:sz w:val="28"/>
          <w:szCs w:val="28"/>
        </w:rPr>
        <w:t>Медиа</w:t>
      </w:r>
      <w:proofErr w:type="spellEnd"/>
      <w:r>
        <w:rPr>
          <w:rFonts w:ascii="Times New Roman" w:hAnsi="Times New Roman"/>
          <w:sz w:val="28"/>
          <w:szCs w:val="28"/>
        </w:rPr>
        <w:t xml:space="preserve"> Групп, 2012.</w:t>
      </w:r>
    </w:p>
    <w:p w:rsidR="00FC5AB4" w:rsidRDefault="00FC5AB4" w:rsidP="00FC5AB4">
      <w:pPr>
        <w:pStyle w:val="ListParagraph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hyperlink r:id="rId38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hotay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  <w:r>
          <w:rPr>
            <w:rStyle w:val="a6"/>
            <w:sz w:val="28"/>
            <w:szCs w:val="28"/>
          </w:rPr>
          <w:t>/</w:t>
        </w:r>
        <w:r>
          <w:rPr>
            <w:rStyle w:val="a6"/>
            <w:sz w:val="28"/>
            <w:szCs w:val="28"/>
            <w:lang w:val="en-US"/>
          </w:rPr>
          <w:t>happy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php</w:t>
        </w:r>
        <w:proofErr w:type="spellEnd"/>
      </w:hyperlink>
      <w:r>
        <w:rPr>
          <w:rFonts w:ascii="Times New Roman" w:hAnsi="Times New Roman"/>
          <w:sz w:val="28"/>
          <w:szCs w:val="28"/>
          <w:lang w:val="en-US"/>
        </w:rPr>
        <w:t xml:space="preserve"> </w:t>
      </w:r>
    </w:p>
    <w:p w:rsidR="00FC5AB4" w:rsidRDefault="00FC5AB4" w:rsidP="00FC5AB4">
      <w:pPr>
        <w:pStyle w:val="ListParagraph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>nsportal.ru/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Shkola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>/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klassnoe-rukovodstv</w:t>
      </w:r>
      <w:r>
        <w:rPr>
          <w:rFonts w:ascii="Times New Roman" w:hAnsi="Times New Roman"/>
          <w:sz w:val="28"/>
          <w:szCs w:val="28"/>
          <w:highlight w:val="yellow"/>
          <w:lang w:val="en-US"/>
        </w:rPr>
        <w:t>o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>/</w:t>
      </w:r>
      <w:r>
        <w:rPr>
          <w:rFonts w:ascii="Times New Roman" w:hAnsi="Times New Roman"/>
          <w:sz w:val="28"/>
          <w:szCs w:val="28"/>
          <w:highlight w:val="yellow"/>
          <w:lang w:val="en-US"/>
        </w:rPr>
        <w:t>library/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</w:p>
    <w:p w:rsidR="00FC5AB4" w:rsidRDefault="00FC5AB4" w:rsidP="00FC5AB4">
      <w:pPr>
        <w:pStyle w:val="ListParagraph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 xml:space="preserve">Psycholog-school.ru  </w:t>
      </w:r>
    </w:p>
    <w:p w:rsidR="00FC5AB4" w:rsidRPr="00546C5F" w:rsidRDefault="00FC5AB4" w:rsidP="00546C5F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</w:p>
    <w:sectPr w:rsidR="00FC5AB4" w:rsidRPr="00546C5F" w:rsidSect="00A35D28">
      <w:pgSz w:w="11906" w:h="16838"/>
      <w:pgMar w:top="567" w:right="851" w:bottom="56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4C1E0B"/>
    <w:multiLevelType w:val="hybridMultilevel"/>
    <w:tmpl w:val="D1D8CE7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attachedTemplate r:id="rId1"/>
  <w:defaultTabStop w:val="708"/>
  <w:characterSpacingControl w:val="doNotCompress"/>
  <w:compat/>
  <w:rsids>
    <w:rsidRoot w:val="00A35D28"/>
    <w:rsid w:val="00046998"/>
    <w:rsid w:val="00093798"/>
    <w:rsid w:val="000A1EDD"/>
    <w:rsid w:val="000D08E5"/>
    <w:rsid w:val="000D1632"/>
    <w:rsid w:val="00146D66"/>
    <w:rsid w:val="001A62F7"/>
    <w:rsid w:val="002067CB"/>
    <w:rsid w:val="002416F2"/>
    <w:rsid w:val="00254774"/>
    <w:rsid w:val="00275898"/>
    <w:rsid w:val="002D3676"/>
    <w:rsid w:val="002E32F9"/>
    <w:rsid w:val="002E3CF5"/>
    <w:rsid w:val="00306818"/>
    <w:rsid w:val="00386D75"/>
    <w:rsid w:val="003A6D93"/>
    <w:rsid w:val="003D5F57"/>
    <w:rsid w:val="0046633D"/>
    <w:rsid w:val="004D4098"/>
    <w:rsid w:val="005163EB"/>
    <w:rsid w:val="00546C5F"/>
    <w:rsid w:val="00563A0B"/>
    <w:rsid w:val="00590AF7"/>
    <w:rsid w:val="005D2D54"/>
    <w:rsid w:val="006678BB"/>
    <w:rsid w:val="006745A0"/>
    <w:rsid w:val="00691D73"/>
    <w:rsid w:val="006D2FD1"/>
    <w:rsid w:val="006F05E9"/>
    <w:rsid w:val="00794224"/>
    <w:rsid w:val="007962F0"/>
    <w:rsid w:val="007977D0"/>
    <w:rsid w:val="007C1311"/>
    <w:rsid w:val="007E32A9"/>
    <w:rsid w:val="007F159A"/>
    <w:rsid w:val="00842485"/>
    <w:rsid w:val="0085608E"/>
    <w:rsid w:val="00882CA9"/>
    <w:rsid w:val="00890544"/>
    <w:rsid w:val="008B1821"/>
    <w:rsid w:val="008C51FB"/>
    <w:rsid w:val="0097246A"/>
    <w:rsid w:val="009E4E40"/>
    <w:rsid w:val="009F54CC"/>
    <w:rsid w:val="00A338ED"/>
    <w:rsid w:val="00A35D28"/>
    <w:rsid w:val="00A36784"/>
    <w:rsid w:val="00A92A2B"/>
    <w:rsid w:val="00AE35EA"/>
    <w:rsid w:val="00B3063F"/>
    <w:rsid w:val="00B34AA1"/>
    <w:rsid w:val="00B815FA"/>
    <w:rsid w:val="00B83208"/>
    <w:rsid w:val="00B90362"/>
    <w:rsid w:val="00BA5C6C"/>
    <w:rsid w:val="00BE2AE2"/>
    <w:rsid w:val="00BE30BB"/>
    <w:rsid w:val="00BF2C9F"/>
    <w:rsid w:val="00C31C59"/>
    <w:rsid w:val="00C475FD"/>
    <w:rsid w:val="00C52753"/>
    <w:rsid w:val="00C963DC"/>
    <w:rsid w:val="00CB1926"/>
    <w:rsid w:val="00CB5653"/>
    <w:rsid w:val="00CB7E87"/>
    <w:rsid w:val="00CC42F4"/>
    <w:rsid w:val="00D43025"/>
    <w:rsid w:val="00D73352"/>
    <w:rsid w:val="00DC5CBA"/>
    <w:rsid w:val="00E313F3"/>
    <w:rsid w:val="00E60E77"/>
    <w:rsid w:val="00E7499C"/>
    <w:rsid w:val="00E7736B"/>
    <w:rsid w:val="00E807EA"/>
    <w:rsid w:val="00EA20DB"/>
    <w:rsid w:val="00EA30CE"/>
    <w:rsid w:val="00ED2D0A"/>
    <w:rsid w:val="00ED3F60"/>
    <w:rsid w:val="00ED55C6"/>
    <w:rsid w:val="00EF7DBE"/>
    <w:rsid w:val="00F01A2C"/>
    <w:rsid w:val="00FC5A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>
      <o:colormru v:ext="edit" colors="#630,#c60,#603,#f06,#960,#930,#d64700"/>
      <o:colormenu v:ext="edit" fillcolor="#d64700" strokecolor="#96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7E87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E3CF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46C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46C5F"/>
    <w:rPr>
      <w:rFonts w:ascii="Tahoma" w:hAnsi="Tahoma" w:cs="Tahoma"/>
      <w:sz w:val="16"/>
      <w:szCs w:val="16"/>
      <w:lang w:eastAsia="en-US"/>
    </w:rPr>
  </w:style>
  <w:style w:type="character" w:styleId="a6">
    <w:name w:val="Hyperlink"/>
    <w:basedOn w:val="a0"/>
    <w:semiHidden/>
    <w:unhideWhenUsed/>
    <w:rsid w:val="00FC5AB4"/>
    <w:rPr>
      <w:rFonts w:ascii="Times New Roman" w:hAnsi="Times New Roman" w:cs="Times New Roman" w:hint="default"/>
      <w:color w:val="0000FF"/>
      <w:u w:val="single"/>
    </w:rPr>
  </w:style>
  <w:style w:type="paragraph" w:customStyle="1" w:styleId="ListParagraph">
    <w:name w:val="List Paragraph"/>
    <w:basedOn w:val="a"/>
    <w:rsid w:val="00FC5AB4"/>
    <w:pPr>
      <w:ind w:left="720"/>
    </w:pPr>
    <w:rPr>
      <w:rFonts w:eastAsia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6192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jpeg"/><Relationship Id="rId38" Type="http://schemas.openxmlformats.org/officeDocument/2006/relationships/hyperlink" Target="http://www.hotay.ru/happy.php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png"/><Relationship Id="rId35" Type="http://schemas.openxmlformats.org/officeDocument/2006/relationships/image" Target="media/image30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&#1054;&#1090;&#1082;&#1088;&#1099;&#1090;&#1099;&#1077;%20%20&#1084;&#1077;&#1088;&#1086;&#1087;&#1088;&#1080;&#1103;&#1090;&#1080;&#1103;\&#1050;&#1051;&#1040;&#1057;&#1057;&#1053;&#1067;&#1045;%20%20&#1063;&#1040;&#1057;&#1067;\&#1050;&#1083;.%20&#1095;&#1072;&#1089;&#1099;%202014-2015\&#1050;&#1083;.%20&#1095;&#1072;&#1089;%20%20&#1057;&#1072;&#1074;&#1077;&#1083;&#1100;&#1077;&#1074;&#1072;%20&#1058;.&#1048;.%202014\&#1057;&#1094;&#1077;&#1085;&#1072;&#1088;&#1080;&#1081;%20&#1084;&#1077;&#1088;&#1086;&#1087;&#1088;&#1080;&#1103;&#1090;&#1080;&#1103;%20&#1089;&#1072;&#1084;&#1099;&#1081;%20&#1087;&#1086;&#1089;&#1083;&#1077;&#1076;&#1085;&#1080;&#1081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5E739D-F876-4B25-8BC3-A8327B523A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Сценарий мероприятия самый последний</Template>
  <TotalTime>278</TotalTime>
  <Pages>1</Pages>
  <Words>2809</Words>
  <Characters>16014</Characters>
  <Application>Microsoft Office Word</Application>
  <DocSecurity>0</DocSecurity>
  <Lines>133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18786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Евгения</dc:creator>
  <cp:keywords/>
  <dc:description/>
  <cp:lastModifiedBy>Дудина</cp:lastModifiedBy>
  <cp:revision>16</cp:revision>
  <cp:lastPrinted>2015-01-20T07:52:00Z</cp:lastPrinted>
  <dcterms:created xsi:type="dcterms:W3CDTF">2015-01-14T16:43:00Z</dcterms:created>
  <dcterms:modified xsi:type="dcterms:W3CDTF">2015-07-09T08:51:00Z</dcterms:modified>
</cp:coreProperties>
</file>